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C1C" w:rsidRDefault="00FC6C1C" w:rsidP="00FC6C1C">
      <w:pPr>
        <w:widowControl w:val="0"/>
        <w:jc w:val="center"/>
      </w:pPr>
      <w:r w:rsidRPr="00FC6C1C">
        <w:rPr>
          <w:b/>
        </w:rPr>
        <w:t>South Carolina General Assembly</w:t>
      </w:r>
    </w:p>
    <w:p w:rsidR="00FC6C1C" w:rsidRDefault="00FC6C1C" w:rsidP="00FC6C1C">
      <w:pPr>
        <w:widowControl w:val="0"/>
        <w:jc w:val="center"/>
      </w:pPr>
      <w:r>
        <w:t>122nd Session, 2017-2018</w:t>
      </w:r>
    </w:p>
    <w:p w:rsidR="00FC6C1C" w:rsidRDefault="00FC6C1C" w:rsidP="00FC6C1C">
      <w:pPr>
        <w:widowControl w:val="0"/>
        <w:jc w:val="left"/>
      </w:pPr>
    </w:p>
    <w:p w:rsidR="00FC6C1C" w:rsidRDefault="00FC6C1C" w:rsidP="00FC6C1C">
      <w:pPr>
        <w:widowControl w:val="0"/>
        <w:jc w:val="left"/>
        <w:rPr>
          <w:b/>
        </w:rPr>
      </w:pPr>
      <w:r w:rsidRPr="00FC6C1C">
        <w:rPr>
          <w:b/>
        </w:rPr>
        <w:t>H. 3492</w:t>
      </w:r>
    </w:p>
    <w:p w:rsidR="00FC6C1C" w:rsidRDefault="00FC6C1C" w:rsidP="00FC6C1C">
      <w:pPr>
        <w:widowControl w:val="0"/>
        <w:jc w:val="left"/>
        <w:rPr>
          <w:b/>
        </w:rPr>
      </w:pPr>
    </w:p>
    <w:p w:rsidR="00FC6C1C" w:rsidRDefault="00FC6C1C" w:rsidP="00FC6C1C">
      <w:pPr>
        <w:widowControl w:val="0"/>
        <w:jc w:val="left"/>
      </w:pPr>
      <w:r w:rsidRPr="00FC6C1C">
        <w:rPr>
          <w:b/>
        </w:rPr>
        <w:t>STATUS INFORMATION</w:t>
      </w:r>
    </w:p>
    <w:p w:rsidR="00FC6C1C" w:rsidRDefault="00FC6C1C" w:rsidP="00FC6C1C">
      <w:pPr>
        <w:widowControl w:val="0"/>
        <w:jc w:val="left"/>
      </w:pPr>
    </w:p>
    <w:p w:rsidR="00FC6C1C" w:rsidRDefault="00FC6C1C" w:rsidP="00FC6C1C">
      <w:pPr>
        <w:widowControl w:val="0"/>
        <w:jc w:val="left"/>
      </w:pPr>
      <w:r>
        <w:t>House Resolution</w:t>
      </w:r>
    </w:p>
    <w:p w:rsidR="00FC6C1C" w:rsidRDefault="00FC6C1C" w:rsidP="00FC6C1C">
      <w:pPr>
        <w:widowControl w:val="0"/>
        <w:jc w:val="left"/>
      </w:pPr>
      <w:r>
        <w:t>Sponsors: Reps. Kirby,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Huggins, Jefferson, Johnson, Jordan, King, Knight, Loftis, Long, Lowe, Lucas, Mack, Magnuson, Martin, McCoy, McCravy, McEachern, McKnight, Mitchell, D.C. Moss, V.S. Moss, Murphy, Neal, B. Newton, W. Newton, Norman,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FC6C1C" w:rsidRDefault="00FC6C1C" w:rsidP="00FC6C1C">
      <w:pPr>
        <w:widowControl w:val="0"/>
        <w:jc w:val="left"/>
      </w:pPr>
      <w:r>
        <w:t>Document Path: l:\council\bills\rt\17016cz17.docx</w:t>
      </w:r>
    </w:p>
    <w:p w:rsidR="00FC6C1C" w:rsidRDefault="00FC6C1C" w:rsidP="00FC6C1C">
      <w:pPr>
        <w:widowControl w:val="0"/>
        <w:jc w:val="left"/>
      </w:pPr>
    </w:p>
    <w:p w:rsidR="00FC6C1C" w:rsidRDefault="00FC6C1C" w:rsidP="00FC6C1C">
      <w:pPr>
        <w:widowControl w:val="0"/>
        <w:jc w:val="left"/>
      </w:pPr>
      <w:r>
        <w:t>Introduced in the House on January 18, 2017</w:t>
      </w:r>
    </w:p>
    <w:p w:rsidR="00FC6C1C" w:rsidRDefault="00FC6C1C" w:rsidP="00FC6C1C">
      <w:pPr>
        <w:widowControl w:val="0"/>
        <w:jc w:val="left"/>
      </w:pPr>
      <w:r>
        <w:t>Adopted by the House on January 18, 2017</w:t>
      </w:r>
    </w:p>
    <w:p w:rsidR="00FC6C1C" w:rsidRDefault="00FC6C1C" w:rsidP="00FC6C1C">
      <w:pPr>
        <w:widowControl w:val="0"/>
        <w:jc w:val="left"/>
      </w:pPr>
    </w:p>
    <w:p w:rsidR="00FC6C1C" w:rsidRDefault="00FC6C1C" w:rsidP="00FC6C1C">
      <w:pPr>
        <w:widowControl w:val="0"/>
        <w:jc w:val="left"/>
      </w:pPr>
      <w:r>
        <w:t xml:space="preserve">Summary: </w:t>
      </w:r>
      <w:r w:rsidR="00015822">
        <w:t>Phyllis Belflower</w:t>
      </w:r>
    </w:p>
    <w:p w:rsidR="00FC6C1C" w:rsidRDefault="00FC6C1C" w:rsidP="00FC6C1C">
      <w:pPr>
        <w:widowControl w:val="0"/>
        <w:jc w:val="left"/>
      </w:pPr>
    </w:p>
    <w:p w:rsidR="00FC6C1C" w:rsidRDefault="00FC6C1C" w:rsidP="00FC6C1C">
      <w:pPr>
        <w:widowControl w:val="0"/>
        <w:jc w:val="left"/>
      </w:pPr>
    </w:p>
    <w:p w:rsidR="00FC6C1C" w:rsidRDefault="00FC6C1C" w:rsidP="00FC6C1C">
      <w:pPr>
        <w:widowControl w:val="0"/>
        <w:tabs>
          <w:tab w:val="center" w:pos="590"/>
          <w:tab w:val="center" w:pos="1440"/>
          <w:tab w:val="left" w:pos="1872"/>
          <w:tab w:val="left" w:pos="9187"/>
        </w:tabs>
        <w:jc w:val="left"/>
      </w:pPr>
      <w:r w:rsidRPr="00FC6C1C">
        <w:rPr>
          <w:b/>
        </w:rPr>
        <w:t>HISTORY OF LEGISLATIVE ACTIONS</w:t>
      </w:r>
    </w:p>
    <w:p w:rsidR="00FC6C1C" w:rsidRDefault="00FC6C1C" w:rsidP="00FC6C1C">
      <w:pPr>
        <w:widowControl w:val="0"/>
        <w:tabs>
          <w:tab w:val="center" w:pos="590"/>
          <w:tab w:val="center" w:pos="1440"/>
          <w:tab w:val="left" w:pos="1872"/>
          <w:tab w:val="left" w:pos="9187"/>
        </w:tabs>
        <w:jc w:val="left"/>
      </w:pPr>
    </w:p>
    <w:p w:rsidR="00FC6C1C" w:rsidRPr="00FC6C1C" w:rsidRDefault="00FC6C1C" w:rsidP="00FC6C1C">
      <w:pPr>
        <w:widowControl w:val="0"/>
        <w:tabs>
          <w:tab w:val="center" w:pos="590"/>
          <w:tab w:val="center" w:pos="1440"/>
          <w:tab w:val="left" w:pos="1872"/>
          <w:tab w:val="left" w:pos="9187"/>
        </w:tabs>
        <w:jc w:val="left"/>
      </w:pPr>
      <w:r w:rsidRPr="00FC6C1C">
        <w:rPr>
          <w:u w:val="single"/>
        </w:rPr>
        <w:tab/>
        <w:t>Date</w:t>
      </w:r>
      <w:r w:rsidRPr="00FC6C1C">
        <w:rPr>
          <w:u w:val="single"/>
        </w:rPr>
        <w:tab/>
        <w:t>Body</w:t>
      </w:r>
      <w:r w:rsidRPr="00FC6C1C">
        <w:rPr>
          <w:u w:val="single"/>
        </w:rPr>
        <w:tab/>
        <w:t>Action Description with journal page number</w:t>
      </w:r>
      <w:r w:rsidRPr="00FC6C1C">
        <w:rPr>
          <w:u w:val="single"/>
        </w:rPr>
        <w:tab/>
      </w:r>
    </w:p>
    <w:p w:rsidR="00EA511F" w:rsidRDefault="00EA511F" w:rsidP="00EA511F">
      <w:pPr>
        <w:widowControl w:val="0"/>
        <w:tabs>
          <w:tab w:val="right" w:pos="1008"/>
          <w:tab w:val="left" w:pos="1152"/>
          <w:tab w:val="left" w:pos="1872"/>
          <w:tab w:val="left" w:pos="9187"/>
        </w:tabs>
        <w:ind w:left="2088" w:hanging="2088"/>
        <w:jc w:val="left"/>
      </w:pPr>
      <w:r>
        <w:tab/>
        <w:t>1/18/2017</w:t>
      </w:r>
      <w:r>
        <w:tab/>
        <w:t>House</w:t>
      </w:r>
      <w:r>
        <w:tab/>
      </w:r>
      <w:r w:rsidRPr="00811AEB">
        <w:t>Introduced and adopted (</w:t>
      </w:r>
      <w:hyperlink r:id="rId7" w:history="1">
        <w:r w:rsidRPr="00811AEB">
          <w:rPr>
            <w:rStyle w:val="Hyperlink"/>
          </w:rPr>
          <w:t>House Journal</w:t>
        </w:r>
        <w:r w:rsidRPr="00811AEB">
          <w:rPr>
            <w:rStyle w:val="Hyperlink"/>
          </w:rPr>
          <w:noBreakHyphen/>
          <w:t>page 1</w:t>
        </w:r>
      </w:hyperlink>
      <w:r w:rsidRPr="00811AEB">
        <w:t>)</w:t>
      </w:r>
    </w:p>
    <w:p w:rsidR="00EA511F" w:rsidRDefault="00EA511F" w:rsidP="00EA511F">
      <w:pPr>
        <w:widowControl w:val="0"/>
        <w:tabs>
          <w:tab w:val="right" w:pos="1008"/>
          <w:tab w:val="left" w:pos="1152"/>
          <w:tab w:val="left" w:pos="1872"/>
          <w:tab w:val="left" w:pos="9187"/>
        </w:tabs>
        <w:ind w:left="2088" w:hanging="2088"/>
        <w:jc w:val="left"/>
      </w:pPr>
    </w:p>
    <w:p w:rsidR="00FC6C1C" w:rsidRDefault="00FC6C1C" w:rsidP="00FC6C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C6C1C">
          <w:rPr>
            <w:rStyle w:val="Hyperlink"/>
          </w:rPr>
          <w:t>legislative information</w:t>
        </w:r>
      </w:hyperlink>
      <w:r>
        <w:t xml:space="preserve"> at the website</w:t>
      </w:r>
    </w:p>
    <w:p w:rsidR="00FC6C1C" w:rsidRDefault="00FC6C1C" w:rsidP="00FC6C1C">
      <w:pPr>
        <w:widowControl w:val="0"/>
        <w:tabs>
          <w:tab w:val="right" w:pos="1008"/>
          <w:tab w:val="left" w:pos="1152"/>
          <w:tab w:val="left" w:pos="1872"/>
          <w:tab w:val="left" w:pos="9187"/>
        </w:tabs>
        <w:ind w:left="2088" w:hanging="2088"/>
        <w:jc w:val="left"/>
      </w:pPr>
    </w:p>
    <w:p w:rsidR="00FC6C1C" w:rsidRPr="00FC6C1C" w:rsidRDefault="00FC6C1C" w:rsidP="00FC6C1C">
      <w:pPr>
        <w:widowControl w:val="0"/>
        <w:tabs>
          <w:tab w:val="right" w:pos="1008"/>
          <w:tab w:val="left" w:pos="1152"/>
          <w:tab w:val="left" w:pos="1872"/>
          <w:tab w:val="left" w:pos="9187"/>
        </w:tabs>
        <w:ind w:left="2088" w:hanging="2088"/>
        <w:jc w:val="left"/>
      </w:pPr>
    </w:p>
    <w:p w:rsidR="00FC6C1C" w:rsidRDefault="00FC6C1C" w:rsidP="00FC6C1C">
      <w:r w:rsidRPr="00FC6C1C">
        <w:rPr>
          <w:b/>
        </w:rPr>
        <w:t>VERSIONS OF THIS BILL</w:t>
      </w:r>
    </w:p>
    <w:p w:rsidR="00FC6C1C" w:rsidRDefault="00FC6C1C" w:rsidP="00FC6C1C"/>
    <w:p w:rsidR="00FC6C1C" w:rsidRDefault="009E0B75" w:rsidP="00FC6C1C">
      <w:hyperlink r:id="rId9" w:history="1">
        <w:r w:rsidR="00FC6C1C">
          <w:rPr>
            <w:rStyle w:val="Hyperlink"/>
          </w:rPr>
          <w:t>1/18/2017</w:t>
        </w:r>
      </w:hyperlink>
    </w:p>
    <w:p w:rsidR="00FC6C1C" w:rsidRDefault="00FC6C1C" w:rsidP="00FC6C1C"/>
    <w:p w:rsidR="00FC6C1C" w:rsidRDefault="00FC6C1C" w:rsidP="00FC6C1C">
      <w:pPr>
        <w:sectPr w:rsidR="00FC6C1C" w:rsidSect="00FC6C1C">
          <w:pgSz w:w="12240" w:h="15840" w:code="1"/>
          <w:pgMar w:top="1080" w:right="1440" w:bottom="1080" w:left="1440" w:header="720" w:footer="720" w:gutter="0"/>
          <w:cols w:space="720"/>
          <w:noEndnote/>
          <w:docGrid w:linePitch="360"/>
        </w:sectPr>
      </w:pPr>
    </w:p>
    <w:p w:rsidR="006C6D0E" w:rsidRDefault="006C6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4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PHYLLIS BELFLOWER OF FLORENCE COUNTY ON THE OCCASION OF HER RECENT RETIREMENT</w:t>
      </w:r>
      <w:r w:rsidR="009256E6">
        <w:t xml:space="preserve"> ON JANUARY 1, 2017,</w:t>
      </w:r>
      <w:r>
        <w:t xml:space="preserve"> AS PIANIST FOR LAKE CITY BAPTIST CHURCH.</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1973, Lake City Baptist Church of Florence County has been </w:t>
      </w:r>
      <w:r w:rsidR="001750F8">
        <w:t>blessed</w:t>
      </w:r>
      <w:r>
        <w:t xml:space="preserve"> with the dedicated</w:t>
      </w:r>
      <w:r w:rsidR="00300746">
        <w:t xml:space="preserve"> services of Phyllis Belflower</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18AD">
        <w:t xml:space="preserve">Phyllis is a graduate of </w:t>
      </w:r>
      <w:r w:rsidR="001750F8">
        <w:t>t</w:t>
      </w:r>
      <w:r w:rsidR="00CA18AD">
        <w:t>he Baptist College of Charleston, now known as Charleston Southern University. A dedicated Baptist, Phyllis has been a member of Lake City Baptist Church for almost forty</w:t>
      </w:r>
      <w:r w:rsidR="0053718C">
        <w:noBreakHyphen/>
        <w:t>four</w:t>
      </w:r>
      <w:r w:rsidR="00CA18AD">
        <w:t xml:space="preserve"> years. During this time,</w:t>
      </w:r>
      <w:r w:rsidR="00300746">
        <w:t xml:space="preserve"> Phyllis </w:t>
      </w:r>
      <w:r w:rsidR="00CA18AD">
        <w:t xml:space="preserve">has </w:t>
      </w:r>
      <w:r w:rsidR="00300746">
        <w:t xml:space="preserve">served the church in multiple </w:t>
      </w:r>
      <w:r w:rsidR="001750F8">
        <w:t>roles</w:t>
      </w:r>
      <w:r w:rsidR="00300746">
        <w:t xml:space="preserve">. </w:t>
      </w:r>
      <w:r w:rsidR="00CA18AD">
        <w:t xml:space="preserve">She became </w:t>
      </w:r>
      <w:r w:rsidR="00300746">
        <w:t>a teacher for the Baptist Training Union</w:t>
      </w:r>
      <w:r w:rsidR="00CA18AD">
        <w:t xml:space="preserve"> not long after joining the church</w:t>
      </w:r>
      <w:r w:rsidR="00300746">
        <w:t xml:space="preserve"> and only ceased when the </w:t>
      </w:r>
      <w:r w:rsidR="00CA18AD">
        <w:t>program ended</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746">
        <w:t xml:space="preserve">Phyllis began working in the nursery, where she spent many years </w:t>
      </w:r>
      <w:r w:rsidR="00CA18AD">
        <w:t xml:space="preserve">caring for </w:t>
      </w:r>
      <w:r w:rsidR="00300746">
        <w:t>babies</w:t>
      </w:r>
      <w:r w:rsidR="00CA18AD">
        <w:t xml:space="preserve"> while their parents worshipped</w:t>
      </w:r>
      <w:r w:rsidR="00300746">
        <w:t>. Her musical talents were soon discovered</w:t>
      </w:r>
      <w:r w:rsidR="005B71CF">
        <w:t>,</w:t>
      </w:r>
      <w:r w:rsidR="00300746">
        <w:t xml:space="preserve"> and the church requested her services as pianist</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746">
        <w:t xml:space="preserve">wishing to aid the church in whatever capacity possible, Phyllis, while </w:t>
      </w:r>
      <w:r w:rsidR="00CA18AD">
        <w:t>acting</w:t>
      </w:r>
      <w:r w:rsidR="00300746">
        <w:t xml:space="preserve"> as pianist, also helped lead the children</w:t>
      </w:r>
      <w:r w:rsidR="0053718C" w:rsidRPr="0053718C">
        <w:t>’</w:t>
      </w:r>
      <w:r w:rsidR="00300746">
        <w:t xml:space="preserve">s sermons and the preschool choir. </w:t>
      </w:r>
      <w:r w:rsidR="001750F8">
        <w:t>That musical ensemble</w:t>
      </w:r>
      <w:r w:rsidR="00300746">
        <w:t xml:space="preserve"> being made up of an average of thirty preschoolers per week, Phyllis undertook a feat not for the faint of heart. </w:t>
      </w:r>
      <w:r w:rsidR="0089281A">
        <w:t>T</w:t>
      </w:r>
      <w:r w:rsidR="00300746">
        <w:t>hereafter, she taught four</w:t>
      </w:r>
      <w:r w:rsidR="0053718C">
        <w:noBreakHyphen/>
      </w:r>
      <w:r w:rsidR="00300746">
        <w:t>year</w:t>
      </w:r>
      <w:r w:rsidR="0053718C">
        <w:noBreakHyphen/>
      </w:r>
      <w:r w:rsidR="00300746">
        <w:t>old kindergarten, where she was blessed with a classroom of thirty four</w:t>
      </w:r>
      <w:r w:rsidR="0053718C">
        <w:noBreakHyphen/>
      </w:r>
      <w:r w:rsidR="00300746">
        <w:t>year</w:t>
      </w:r>
      <w:r w:rsidR="0053718C">
        <w:noBreakHyphen/>
      </w:r>
      <w:r w:rsidR="00300746">
        <w:t>olds</w:t>
      </w:r>
      <w:r w:rsidR="0053718C">
        <w:t>. A career as a first</w:t>
      </w:r>
      <w:r w:rsidR="0053718C">
        <w:noBreakHyphen/>
        <w:t xml:space="preserve">grade teacher </w:t>
      </w:r>
      <w:r w:rsidR="0089281A">
        <w:t>equipped</w:t>
      </w:r>
      <w:r w:rsidR="0053718C">
        <w:t xml:space="preserve"> Phyllis well for these challenges</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F8" w:rsidRDefault="001E1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00746">
        <w:t xml:space="preserve">her </w:t>
      </w:r>
      <w:r w:rsidR="001750F8">
        <w:t>work</w:t>
      </w:r>
      <w:r w:rsidR="00300746">
        <w:t xml:space="preserve"> as pianist </w:t>
      </w:r>
      <w:r w:rsidR="001750F8">
        <w:t>concluded</w:t>
      </w:r>
      <w:r w:rsidR="00300746">
        <w:t xml:space="preserve"> after thirty</w:t>
      </w:r>
      <w:r w:rsidR="0053718C">
        <w:noBreakHyphen/>
      </w:r>
      <w:r w:rsidR="001750F8">
        <w:t>three years of committed service; and</w:t>
      </w:r>
    </w:p>
    <w:p w:rsidR="001750F8" w:rsidRDefault="00175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175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A18AD">
        <w:t>he South Carolina House of Representatives</w:t>
      </w:r>
      <w:bookmarkStart w:id="4" w:name="titleend"/>
      <w:bookmarkEnd w:id="4"/>
      <w:r w:rsidR="0053718C">
        <w:t>, cognizant of her many years of devotion to the musical and spiritual nourishment of the people of Lake City, takes great pleasure in expressing thanks to Phyllis Belflower and in wishing her God</w:t>
      </w:r>
      <w:r w:rsidR="0053718C" w:rsidRPr="0053718C">
        <w:t>’</w:t>
      </w:r>
      <w:r w:rsidR="0053718C">
        <w:t>s best as she continues to follow the path the Lord has set before her</w:t>
      </w:r>
      <w:r w:rsidR="00B604DD">
        <w:t>. Now, therefore,</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1F1C">
        <w:t xml:space="preserve"> the South Carolina House of Representatives, by this resolution, honor a</w:t>
      </w:r>
      <w:r w:rsidR="00D524E5">
        <w:t xml:space="preserve">nd celebrate Phyllis Belflower </w:t>
      </w:r>
      <w:r w:rsidR="001E1F1C">
        <w:t>of Florence County on the occasion of her recent retirement</w:t>
      </w:r>
      <w:r w:rsidR="009256E6">
        <w:t xml:space="preserve"> on January 1, 2017</w:t>
      </w:r>
      <w:r w:rsidR="0089281A">
        <w:t>,</w:t>
      </w:r>
      <w:r w:rsidR="001E1F1C">
        <w:t xml:space="preserve"> as pianist for Lake City Baptist Church.</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1F1C">
        <w:t xml:space="preserve"> Phyllis Belflower.</w:t>
      </w:r>
    </w:p>
    <w:p w:rsidR="00BC5D6A" w:rsidRDefault="005371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6C1C" w:rsidRDefault="00FC6C1C" w:rsidP="00FC6C1C">
      <w:pPr>
        <w:suppressAutoHyphens/>
      </w:pPr>
    </w:p>
    <w:sectPr w:rsidR="00FC6C1C" w:rsidSect="00FC6C1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4E5" w:rsidRDefault="00D524E5" w:rsidP="009F0C77">
      <w:r>
        <w:separator/>
      </w:r>
    </w:p>
  </w:endnote>
  <w:endnote w:type="continuationSeparator" w:id="0">
    <w:p w:rsidR="00D524E5" w:rsidRDefault="00D52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A4A22D-3D3C-4EA7-A45D-EBCA885D03C3}"/>
    <w:embedBold r:id="rId2" w:fontKey="{DD04D208-6537-4203-99EB-7E99206314D3}"/>
  </w:font>
  <w:font w:name="Calibri">
    <w:panose1 w:val="020F0502020204030204"/>
    <w:charset w:val="00"/>
    <w:family w:val="swiss"/>
    <w:pitch w:val="variable"/>
    <w:sig w:usb0="E00002FF" w:usb1="4000ACFF" w:usb2="00000001" w:usb3="00000000" w:csb0="0000019F" w:csb1="00000000"/>
    <w:embedRegular r:id="rId3" w:fontKey="{5E08781E-9C11-466A-AAC6-44250D3F0121}"/>
  </w:font>
  <w:font w:name="Segoe UI">
    <w:panose1 w:val="020B0502040204020203"/>
    <w:charset w:val="00"/>
    <w:family w:val="swiss"/>
    <w:pitch w:val="variable"/>
    <w:sig w:usb0="E10022FF" w:usb1="C000E47F" w:usb2="00000029" w:usb3="00000000" w:csb0="000001DF" w:csb1="00000000"/>
    <w:embedRegular r:id="rId4" w:fontKey="{A0A6FADA-A1E8-49B5-BD43-979FF46A10C9}"/>
  </w:font>
  <w:font w:name="Cambria">
    <w:panose1 w:val="02040503050406030204"/>
    <w:charset w:val="00"/>
    <w:family w:val="roman"/>
    <w:pitch w:val="variable"/>
    <w:sig w:usb0="E00002FF" w:usb1="400004FF" w:usb2="00000000" w:usb3="00000000" w:csb0="0000019F" w:csb1="00000000"/>
    <w:embedRegular r:id="rId5" w:fontKey="{99AC684C-C903-47BD-8264-30AB8E7832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C1C" w:rsidRPr="006C6D0E" w:rsidRDefault="00FC6C1C" w:rsidP="006C6D0E">
    <w:pPr>
      <w:pStyle w:val="Footer"/>
      <w:tabs>
        <w:tab w:val="clear" w:pos="4680"/>
        <w:tab w:val="clear" w:pos="9360"/>
        <w:tab w:val="center" w:pos="2995"/>
      </w:tabs>
      <w:spacing w:before="120"/>
    </w:pPr>
    <w:r>
      <w:t>[3492]</w:t>
    </w:r>
    <w:r>
      <w:tab/>
    </w:r>
    <w:r>
      <w:fldChar w:fldCharType="begin"/>
    </w:r>
    <w:r>
      <w:instrText xml:space="preserve"> PAGE  \* MERGEFORMAT </w:instrText>
    </w:r>
    <w:r>
      <w:fldChar w:fldCharType="separate"/>
    </w:r>
    <w:r w:rsidR="000158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4E5" w:rsidRDefault="00D524E5" w:rsidP="009F0C77">
      <w:r>
        <w:separator/>
      </w:r>
    </w:p>
  </w:footnote>
  <w:footnote w:type="continuationSeparator" w:id="0">
    <w:p w:rsidR="00D524E5" w:rsidRDefault="00D52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6CZ17"/>
    <w:docVar w:name="CoverBillType" w:val="r"/>
    <w:docVar w:name="DocPath" w:val="L:\Council\bills\RT\17016CZ17.DOCX"/>
    <w:docVar w:name="dvBillNumber" w:val="3492"/>
    <w:docVar w:name="dvBillNumberPrefix" w:val="H. "/>
    <w:docVar w:name="dvOriginalBody" w:val="House"/>
    <w:docVar w:name="dvSteno" w:val="RT"/>
    <w:docVar w:name="NameofBody" w:val="h"/>
    <w:docVar w:name="vGroup2" w:val="Council"/>
  </w:docVars>
  <w:rsids>
    <w:rsidRoot w:val="00B604DD"/>
    <w:rsid w:val="00011869"/>
    <w:rsid w:val="00015822"/>
    <w:rsid w:val="00015CD6"/>
    <w:rsid w:val="000E0100"/>
    <w:rsid w:val="000E1785"/>
    <w:rsid w:val="000F40FA"/>
    <w:rsid w:val="001035F1"/>
    <w:rsid w:val="0010776B"/>
    <w:rsid w:val="00133E66"/>
    <w:rsid w:val="001435A3"/>
    <w:rsid w:val="00146ED3"/>
    <w:rsid w:val="00151044"/>
    <w:rsid w:val="001750F8"/>
    <w:rsid w:val="001D08F2"/>
    <w:rsid w:val="001D3A58"/>
    <w:rsid w:val="001D525B"/>
    <w:rsid w:val="001D7F4F"/>
    <w:rsid w:val="001E1F1C"/>
    <w:rsid w:val="00205238"/>
    <w:rsid w:val="002321B6"/>
    <w:rsid w:val="00250967"/>
    <w:rsid w:val="002543C8"/>
    <w:rsid w:val="0025541D"/>
    <w:rsid w:val="00284AAE"/>
    <w:rsid w:val="002C3C55"/>
    <w:rsid w:val="002E5912"/>
    <w:rsid w:val="0030074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18C"/>
    <w:rsid w:val="00545593"/>
    <w:rsid w:val="00556EBF"/>
    <w:rsid w:val="00577C6C"/>
    <w:rsid w:val="005A62FE"/>
    <w:rsid w:val="005B71CF"/>
    <w:rsid w:val="005C2FE2"/>
    <w:rsid w:val="005E2BC9"/>
    <w:rsid w:val="00605102"/>
    <w:rsid w:val="006215AA"/>
    <w:rsid w:val="006913C9"/>
    <w:rsid w:val="0069470D"/>
    <w:rsid w:val="006C6D0E"/>
    <w:rsid w:val="006D58AA"/>
    <w:rsid w:val="00734F00"/>
    <w:rsid w:val="007A70AE"/>
    <w:rsid w:val="008362E8"/>
    <w:rsid w:val="0085786E"/>
    <w:rsid w:val="0089281A"/>
    <w:rsid w:val="008A1768"/>
    <w:rsid w:val="008A489F"/>
    <w:rsid w:val="008F0F33"/>
    <w:rsid w:val="008F4429"/>
    <w:rsid w:val="009256E6"/>
    <w:rsid w:val="0094021A"/>
    <w:rsid w:val="009B44AF"/>
    <w:rsid w:val="009C6A0B"/>
    <w:rsid w:val="009F0C77"/>
    <w:rsid w:val="009F4DD1"/>
    <w:rsid w:val="00A02543"/>
    <w:rsid w:val="00A14C10"/>
    <w:rsid w:val="00A41684"/>
    <w:rsid w:val="00A64E80"/>
    <w:rsid w:val="00A72BCD"/>
    <w:rsid w:val="00A741D9"/>
    <w:rsid w:val="00A833AB"/>
    <w:rsid w:val="00A9741D"/>
    <w:rsid w:val="00AC34A2"/>
    <w:rsid w:val="00AD1C9A"/>
    <w:rsid w:val="00AD4B17"/>
    <w:rsid w:val="00B412D4"/>
    <w:rsid w:val="00B604DD"/>
    <w:rsid w:val="00BC5D6A"/>
    <w:rsid w:val="00BE3C22"/>
    <w:rsid w:val="00C0345E"/>
    <w:rsid w:val="00C31C95"/>
    <w:rsid w:val="00C3483A"/>
    <w:rsid w:val="00C74E9D"/>
    <w:rsid w:val="00C826DD"/>
    <w:rsid w:val="00C82FD3"/>
    <w:rsid w:val="00C92819"/>
    <w:rsid w:val="00CA18AD"/>
    <w:rsid w:val="00CC6B7B"/>
    <w:rsid w:val="00CD2089"/>
    <w:rsid w:val="00D524E5"/>
    <w:rsid w:val="00D73A67"/>
    <w:rsid w:val="00D970A9"/>
    <w:rsid w:val="00DF3845"/>
    <w:rsid w:val="00E41911"/>
    <w:rsid w:val="00E44B57"/>
    <w:rsid w:val="00E92EEF"/>
    <w:rsid w:val="00EA511F"/>
    <w:rsid w:val="00EF2368"/>
    <w:rsid w:val="00F24442"/>
    <w:rsid w:val="00F50AE3"/>
    <w:rsid w:val="00F655B7"/>
    <w:rsid w:val="00F656BA"/>
    <w:rsid w:val="00F67CF1"/>
    <w:rsid w:val="00F728AA"/>
    <w:rsid w:val="00F840F0"/>
    <w:rsid w:val="00FB0D0D"/>
    <w:rsid w:val="00FB43B4"/>
    <w:rsid w:val="00FB6B0B"/>
    <w:rsid w:val="00FC6C1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9D42E-7F3F-4DC1-90D4-43BF87CE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8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8AD"/>
    <w:rPr>
      <w:rFonts w:ascii="Segoe UI" w:eastAsia="Times New Roman" w:hAnsi="Segoe UI" w:cs="Segoe UI"/>
      <w:sz w:val="18"/>
      <w:szCs w:val="18"/>
    </w:rPr>
  </w:style>
  <w:style w:type="character" w:styleId="Hyperlink">
    <w:name w:val="Hyperlink"/>
    <w:basedOn w:val="DefaultParagraphFont"/>
    <w:uiPriority w:val="99"/>
    <w:unhideWhenUsed/>
    <w:rsid w:val="00FC6C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92&amp;session=122&amp;summary=B" TargetMode="Externa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492_201701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F9BF8-E802-43C1-98DB-18737B3E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4CE1E6AC.dotm</Template>
  <TotalTime>0</TotalTime>
  <Pages>3</Pages>
  <Words>562</Words>
  <Characters>3295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3492: Phyllis Belflower - South Carolina Legislature Online</dc:title>
  <dc:creator>Rebecca Turner</dc:creator>
  <cp:lastModifiedBy>S Volk</cp:lastModifiedBy>
  <cp:revision>2</cp:revision>
  <cp:lastPrinted>2017-01-18T13:45:00Z</cp:lastPrinted>
  <dcterms:created xsi:type="dcterms:W3CDTF">2017-01-20T17:02:00Z</dcterms:created>
  <dcterms:modified xsi:type="dcterms:W3CDTF">2017-01-20T17:02:00Z</dcterms:modified>
</cp:coreProperties>
</file>