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81" w:rsidRDefault="00156781" w:rsidP="00156781">
      <w:pPr>
        <w:widowControl w:val="0"/>
        <w:jc w:val="center"/>
      </w:pPr>
      <w:r w:rsidRPr="00156781">
        <w:rPr>
          <w:b/>
        </w:rPr>
        <w:t>South Carolina General Assembly</w:t>
      </w:r>
    </w:p>
    <w:p w:rsidR="00156781" w:rsidRDefault="00156781" w:rsidP="00156781">
      <w:pPr>
        <w:widowControl w:val="0"/>
        <w:jc w:val="center"/>
      </w:pPr>
      <w:r>
        <w:t>122nd Session, 2017-2018</w:t>
      </w:r>
    </w:p>
    <w:p w:rsidR="00156781" w:rsidRDefault="00156781" w:rsidP="00156781">
      <w:pPr>
        <w:widowControl w:val="0"/>
        <w:jc w:val="left"/>
      </w:pPr>
    </w:p>
    <w:p w:rsidR="00156781" w:rsidRDefault="00156781" w:rsidP="00156781">
      <w:pPr>
        <w:widowControl w:val="0"/>
        <w:jc w:val="left"/>
        <w:rPr>
          <w:b/>
        </w:rPr>
      </w:pPr>
      <w:r w:rsidRPr="00156781">
        <w:rPr>
          <w:b/>
        </w:rPr>
        <w:t>H. 3568</w:t>
      </w:r>
    </w:p>
    <w:p w:rsidR="00156781" w:rsidRDefault="00156781" w:rsidP="00156781">
      <w:pPr>
        <w:widowControl w:val="0"/>
        <w:jc w:val="left"/>
        <w:rPr>
          <w:b/>
        </w:rPr>
      </w:pPr>
    </w:p>
    <w:p w:rsidR="00156781" w:rsidRDefault="00156781" w:rsidP="00156781">
      <w:pPr>
        <w:widowControl w:val="0"/>
        <w:jc w:val="left"/>
      </w:pPr>
      <w:r w:rsidRPr="00156781">
        <w:rPr>
          <w:b/>
        </w:rPr>
        <w:t>STATUS INFORMATION</w:t>
      </w:r>
    </w:p>
    <w:p w:rsidR="00156781" w:rsidRDefault="00156781" w:rsidP="00156781">
      <w:pPr>
        <w:widowControl w:val="0"/>
        <w:jc w:val="left"/>
      </w:pPr>
    </w:p>
    <w:p w:rsidR="00156781" w:rsidRDefault="00156781" w:rsidP="00156781">
      <w:pPr>
        <w:widowControl w:val="0"/>
        <w:jc w:val="left"/>
      </w:pPr>
      <w:r>
        <w:t>Concurrent Resolution</w:t>
      </w:r>
    </w:p>
    <w:p w:rsidR="00156781" w:rsidRDefault="00156781" w:rsidP="00156781">
      <w:pPr>
        <w:widowControl w:val="0"/>
        <w:jc w:val="left"/>
      </w:pPr>
      <w:r>
        <w:t>Sponsors: Rep. Lucas</w:t>
      </w:r>
    </w:p>
    <w:p w:rsidR="00156781" w:rsidRDefault="00156781" w:rsidP="00156781">
      <w:pPr>
        <w:widowControl w:val="0"/>
        <w:jc w:val="left"/>
      </w:pPr>
      <w:r>
        <w:t>Document Path: l:\council\bills\gm\24862ahb17.docx</w:t>
      </w:r>
    </w:p>
    <w:p w:rsidR="00156781" w:rsidRDefault="00156781" w:rsidP="00156781">
      <w:pPr>
        <w:widowControl w:val="0"/>
        <w:jc w:val="left"/>
      </w:pPr>
    </w:p>
    <w:p w:rsidR="00E35609" w:rsidRDefault="00E35609" w:rsidP="00156781">
      <w:pPr>
        <w:widowControl w:val="0"/>
        <w:jc w:val="left"/>
      </w:pPr>
      <w:r>
        <w:t>Introduced in the House on January 25, 2017</w:t>
      </w:r>
    </w:p>
    <w:p w:rsidR="00E35609" w:rsidRDefault="00E35609" w:rsidP="00156781">
      <w:pPr>
        <w:widowControl w:val="0"/>
        <w:jc w:val="left"/>
      </w:pPr>
      <w:r>
        <w:t>Introduced in the Senate on January 26, 2017</w:t>
      </w:r>
    </w:p>
    <w:p w:rsidR="00E35609" w:rsidRDefault="00E35609" w:rsidP="00156781">
      <w:pPr>
        <w:widowControl w:val="0"/>
        <w:jc w:val="left"/>
      </w:pPr>
      <w:r>
        <w:t>Adopted by the General Assembly on January 26, 2017</w:t>
      </w:r>
    </w:p>
    <w:p w:rsidR="00E35609" w:rsidRDefault="00E35609" w:rsidP="00156781">
      <w:pPr>
        <w:widowControl w:val="0"/>
        <w:jc w:val="left"/>
      </w:pPr>
    </w:p>
    <w:p w:rsidR="00156781" w:rsidRDefault="00156781" w:rsidP="00156781">
      <w:pPr>
        <w:widowControl w:val="0"/>
        <w:jc w:val="left"/>
      </w:pPr>
      <w:r>
        <w:t xml:space="preserve">Summary: </w:t>
      </w:r>
      <w:r w:rsidR="008F3751">
        <w:t>Buffalo-Mt. Pisgah Fire Protection District</w:t>
      </w:r>
    </w:p>
    <w:p w:rsidR="00156781" w:rsidRDefault="00156781" w:rsidP="00156781">
      <w:pPr>
        <w:widowControl w:val="0"/>
        <w:jc w:val="left"/>
      </w:pPr>
    </w:p>
    <w:p w:rsidR="00156781" w:rsidRDefault="00156781" w:rsidP="00156781">
      <w:pPr>
        <w:widowControl w:val="0"/>
        <w:jc w:val="left"/>
      </w:pPr>
    </w:p>
    <w:p w:rsidR="00156781" w:rsidRDefault="00156781" w:rsidP="00156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6781">
        <w:rPr>
          <w:b/>
        </w:rPr>
        <w:t>HISTORY OF LEGISLATIVE ACTIONS</w:t>
      </w:r>
    </w:p>
    <w:p w:rsidR="00156781" w:rsidRDefault="00156781" w:rsidP="00156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6781" w:rsidRPr="00156781" w:rsidRDefault="00156781" w:rsidP="00156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6781">
        <w:rPr>
          <w:u w:val="single"/>
        </w:rPr>
        <w:tab/>
        <w:t>Date</w:t>
      </w:r>
      <w:r w:rsidRPr="00156781">
        <w:rPr>
          <w:u w:val="single"/>
        </w:rPr>
        <w:tab/>
        <w:t>Body</w:t>
      </w:r>
      <w:r w:rsidRPr="00156781">
        <w:rPr>
          <w:u w:val="single"/>
        </w:rPr>
        <w:tab/>
        <w:t>Action Description with journal page number</w:t>
      </w:r>
      <w:r w:rsidRPr="00156781">
        <w:rPr>
          <w:u w:val="single"/>
        </w:rPr>
        <w:tab/>
      </w:r>
    </w:p>
    <w:p w:rsidR="00D80313" w:rsidRDefault="00D80313" w:rsidP="00D803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DF397D">
        <w:t>Introduced, adopted, sent t</w:t>
      </w:r>
      <w:r>
        <w:t xml:space="preserve">o Senate </w:t>
      </w:r>
      <w:r w:rsidRPr="00DF397D">
        <w:t>(</w:t>
      </w:r>
      <w:hyperlink r:id="rId7" w:history="1">
        <w:r w:rsidRPr="00DF397D">
          <w:rPr>
            <w:rStyle w:val="Hyperlink"/>
          </w:rPr>
          <w:t>House Journal</w:t>
        </w:r>
        <w:r w:rsidRPr="00DF397D">
          <w:rPr>
            <w:rStyle w:val="Hyperlink"/>
          </w:rPr>
          <w:noBreakHyphen/>
          <w:t>page 10</w:t>
        </w:r>
      </w:hyperlink>
      <w:r w:rsidRPr="00DF397D">
        <w:t>)</w:t>
      </w:r>
    </w:p>
    <w:p w:rsidR="00D80313" w:rsidRDefault="00D80313" w:rsidP="00D803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1/26/2017</w:t>
      </w:r>
      <w:r>
        <w:tab/>
        <w:t>Senate</w:t>
      </w:r>
      <w:r>
        <w:tab/>
      </w:r>
      <w:r w:rsidRPr="00DF397D">
        <w:t>Introduced, ado</w:t>
      </w:r>
      <w:r>
        <w:t xml:space="preserve">pted, returned with concurrence </w:t>
      </w:r>
      <w:r w:rsidRPr="00DF397D">
        <w:t>(</w:t>
      </w:r>
      <w:hyperlink r:id="rId8" w:history="1">
        <w:r w:rsidRPr="00DF397D">
          <w:rPr>
            <w:rStyle w:val="Hyperlink"/>
          </w:rPr>
          <w:t>Senate Journal</w:t>
        </w:r>
        <w:r w:rsidRPr="00DF397D">
          <w:rPr>
            <w:rStyle w:val="Hyperlink"/>
          </w:rPr>
          <w:noBreakHyphen/>
          <w:t>page 7</w:t>
        </w:r>
      </w:hyperlink>
      <w:r w:rsidRPr="00DF397D">
        <w:t>)</w:t>
      </w:r>
    </w:p>
    <w:p w:rsidR="00D80313" w:rsidRDefault="00D80313" w:rsidP="00D803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781" w:rsidRDefault="00156781" w:rsidP="00156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56781">
          <w:rPr>
            <w:rStyle w:val="Hyperlink"/>
          </w:rPr>
          <w:t>legislative information</w:t>
        </w:r>
      </w:hyperlink>
      <w:r>
        <w:t xml:space="preserve"> at the website</w:t>
      </w:r>
    </w:p>
    <w:p w:rsidR="00156781" w:rsidRDefault="00156781" w:rsidP="00156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781" w:rsidRPr="00156781" w:rsidRDefault="00156781" w:rsidP="00156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781" w:rsidRDefault="00156781" w:rsidP="00156781">
      <w:r w:rsidRPr="00156781">
        <w:rPr>
          <w:b/>
        </w:rPr>
        <w:t>VERSIONS OF THIS BILL</w:t>
      </w:r>
    </w:p>
    <w:p w:rsidR="00156781" w:rsidRDefault="00156781" w:rsidP="00156781"/>
    <w:p w:rsidR="00156781" w:rsidRDefault="00C54610" w:rsidP="00156781">
      <w:hyperlink r:id="rId10" w:history="1">
        <w:r w:rsidR="00156781">
          <w:rPr>
            <w:rStyle w:val="Hyperlink"/>
          </w:rPr>
          <w:t>1/25/2017</w:t>
        </w:r>
      </w:hyperlink>
    </w:p>
    <w:p w:rsidR="00156781" w:rsidRDefault="00156781" w:rsidP="00156781"/>
    <w:p w:rsidR="00156781" w:rsidRDefault="00156781" w:rsidP="00156781">
      <w:pPr>
        <w:sectPr w:rsidR="00156781" w:rsidSect="001567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2DB3" w:rsidRDefault="00F12D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2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09C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0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FAITHFUL COMMITMENT OF THE FIREFIGHTERS OF THE BUFFALO</w:t>
      </w:r>
      <w:r w:rsidR="00A66F08">
        <w:noBreakHyphen/>
      </w:r>
      <w:r>
        <w:t>MT. PISGAH FIRE PROTECTION DISTRICT AND TO CELEBRATE WITH THEM A HALF CENTURY OF THE DEPARTMENT</w:t>
      </w:r>
      <w:r w:rsidR="00A66F08" w:rsidRPr="00A66F08">
        <w:t>’</w:t>
      </w:r>
      <w:r>
        <w:t>S DEDICATED SERVICE TO THE COMMUNITIES OF BUFFALO AND MT. PISGAH</w:t>
      </w:r>
      <w:r w:rsidR="007701E3"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1E3" w:rsidRDefault="00830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01E3">
        <w:t>before Buffalo</w:t>
      </w:r>
      <w:r w:rsidR="00A66F08">
        <w:noBreakHyphen/>
      </w:r>
      <w:r w:rsidR="007701E3">
        <w:t>Mt. Pisgah Fire Protection District</w:t>
      </w:r>
      <w:r w:rsidR="00AC70A9">
        <w:t xml:space="preserve"> was formed</w:t>
      </w:r>
      <w:r w:rsidR="007701E3">
        <w:t xml:space="preserve">, neither Buffalo nor Mt. Pisgah enjoyed the safety of having a fire department </w:t>
      </w:r>
      <w:r w:rsidR="003C033C">
        <w:t>to</w:t>
      </w:r>
      <w:r w:rsidR="007701E3">
        <w:t xml:space="preserve"> respond to need</w:t>
      </w:r>
      <w:r w:rsidR="00AC70A9">
        <w:t>s</w:t>
      </w:r>
      <w:r w:rsidR="007701E3">
        <w:t xml:space="preserve"> in </w:t>
      </w:r>
      <w:r w:rsidR="000D3666">
        <w:t>the</w:t>
      </w:r>
      <w:r w:rsidR="007701E3">
        <w:t xml:space="preserve"> </w:t>
      </w:r>
      <w:r w:rsidR="00AC70A9">
        <w:t>community</w:t>
      </w:r>
      <w:r w:rsidR="007701E3">
        <w:t>; and</w:t>
      </w:r>
    </w:p>
    <w:p w:rsidR="007701E3" w:rsidRDefault="007701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666" w:rsidRDefault="007701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February 5, 1967, Buffalo</w:t>
      </w:r>
      <w:r w:rsidR="00A66F08">
        <w:noBreakHyphen/>
      </w:r>
      <w:r>
        <w:t>Mt. Pisgah Fire Protection District</w:t>
      </w:r>
      <w:r w:rsidR="00AC70A9">
        <w:t xml:space="preserve"> formed as</w:t>
      </w:r>
      <w:r>
        <w:t xml:space="preserve"> an independent South Carolina Special Purpose District</w:t>
      </w:r>
      <w:r w:rsidR="00AC70A9">
        <w:t xml:space="preserve"> </w:t>
      </w:r>
      <w:r>
        <w:t xml:space="preserve">to </w:t>
      </w:r>
      <w:r w:rsidR="00AC70A9">
        <w:t>service</w:t>
      </w:r>
      <w:r w:rsidR="000D3666">
        <w:t xml:space="preserve"> two rural communities.  It was housed at the intersection of present</w:t>
      </w:r>
      <w:r w:rsidR="00A66F08">
        <w:noBreakHyphen/>
      </w:r>
      <w:r w:rsidR="000D3666">
        <w:t xml:space="preserve">day Jones and Mt. Pisgah Roads in the store of Emmett Sowell, one of the </w:t>
      </w:r>
      <w:r w:rsidR="00AC70A9">
        <w:t>district</w:t>
      </w:r>
      <w:r w:rsidR="00A66F08" w:rsidRPr="00A66F08">
        <w:t>’</w:t>
      </w:r>
      <w:r w:rsidR="00AC70A9">
        <w:t xml:space="preserve">s </w:t>
      </w:r>
      <w:r w:rsidR="000D3666">
        <w:t>first commissioners</w:t>
      </w:r>
      <w:r w:rsidR="000F00B7">
        <w:t>, along with Edward Baker and T. C. Ogburn.  Charlie Wiggins served as the first chief</w:t>
      </w:r>
      <w:r w:rsidR="000D3666">
        <w:t>; and</w:t>
      </w:r>
    </w:p>
    <w:p w:rsidR="000D3666" w:rsidRDefault="000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666" w:rsidRDefault="000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first fire truck was an old fuel tanker converted for </w:t>
      </w:r>
      <w:r w:rsidR="00AC70A9">
        <w:t>the department</w:t>
      </w:r>
      <w:r w:rsidR="00A66F08" w:rsidRPr="00A66F08">
        <w:t>’</w:t>
      </w:r>
      <w:r w:rsidR="00AC70A9">
        <w:t xml:space="preserve">s </w:t>
      </w:r>
      <w:r>
        <w:t xml:space="preserve">use.  </w:t>
      </w:r>
      <w:r w:rsidR="00AC70A9">
        <w:t>In</w:t>
      </w:r>
      <w:r>
        <w:t xml:space="preserve"> 1969, the district purchase</w:t>
      </w:r>
      <w:r w:rsidR="00AC70A9">
        <w:t>d</w:t>
      </w:r>
      <w:r>
        <w:t xml:space="preserve"> a Chevrolet C/50 pumper, and by the early 1970s, Kershaw County had constructed a two</w:t>
      </w:r>
      <w:r w:rsidR="00A66F08">
        <w:noBreakHyphen/>
      </w:r>
      <w:r>
        <w:t xml:space="preserve">bay station at the </w:t>
      </w:r>
      <w:r w:rsidR="00AC70A9">
        <w:t>present site</w:t>
      </w:r>
      <w:r>
        <w:t xml:space="preserve"> on Mt. Pisgah Road; and</w:t>
      </w:r>
    </w:p>
    <w:p w:rsidR="000D3666" w:rsidRDefault="000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B5A" w:rsidRDefault="000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without a modern paging and radio system, the station depended on residents</w:t>
      </w:r>
      <w:r w:rsidR="00A66F08">
        <w:t xml:space="preserve"> to report a fire by</w:t>
      </w:r>
      <w:r>
        <w:t xml:space="preserve"> calling </w:t>
      </w:r>
      <w:r w:rsidR="00B71B5A">
        <w:t xml:space="preserve">J. W. </w:t>
      </w:r>
      <w:r>
        <w:t>Sowell</w:t>
      </w:r>
      <w:r w:rsidR="00A66F08" w:rsidRPr="00A66F08">
        <w:t>’</w:t>
      </w:r>
      <w:r>
        <w:t xml:space="preserve">s </w:t>
      </w:r>
      <w:r w:rsidR="00B71B5A">
        <w:t>S</w:t>
      </w:r>
      <w:r w:rsidR="00A66F08">
        <w:t>tore</w:t>
      </w:r>
      <w:r>
        <w:t xml:space="preserve">, </w:t>
      </w:r>
      <w:r w:rsidR="000F00B7">
        <w:t xml:space="preserve">which was about one </w:t>
      </w:r>
      <w:r w:rsidR="00B71B5A">
        <w:t xml:space="preserve">hundred yards from the new station, </w:t>
      </w:r>
      <w:r>
        <w:t>and Mr. Sowell would relay the information to the station while his wife call</w:t>
      </w:r>
      <w:r w:rsidR="00B71B5A">
        <w:t>ed other members of the department on the phone; and</w:t>
      </w: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siren was installed later to alert members to calls, and in the 1970s, the department began communicat</w:t>
      </w:r>
      <w:r w:rsidR="00AC70A9">
        <w:t>ing on</w:t>
      </w:r>
      <w:r>
        <w:t xml:space="preserve"> CB radios.  In </w:t>
      </w:r>
      <w:r>
        <w:lastRenderedPageBreak/>
        <w:t xml:space="preserve">the 1980s, the department </w:t>
      </w:r>
      <w:r w:rsidR="00AC70A9">
        <w:t>adopted the</w:t>
      </w:r>
      <w:r>
        <w:t xml:space="preserve"> use </w:t>
      </w:r>
      <w:r w:rsidR="000F00B7">
        <w:t xml:space="preserve">of </w:t>
      </w:r>
      <w:r>
        <w:t>VHF radios and pagers with a dedicated dispatch location at the Kershaw Police Department in Lancaster County</w:t>
      </w:r>
      <w:r w:rsidR="000F00B7">
        <w:t>.  The 1990s would see the department begin using the Kershaw County Dispatch E-911 system</w:t>
      </w:r>
      <w:r>
        <w:t>; and</w:t>
      </w: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44FA">
        <w:t xml:space="preserve">the commissioners and members of the department decided to join the county fire service in order to provide better service </w:t>
      </w:r>
      <w:r w:rsidR="00A66F08">
        <w:t>to its</w:t>
      </w:r>
      <w:r w:rsidR="00BC44FA">
        <w:t xml:space="preserve"> residents.  By 2007, the Kershaw County Fire Marshal relinquished the Gates Ford Fire Department, </w:t>
      </w:r>
      <w:r w:rsidR="00A66F08">
        <w:t>experiencing</w:t>
      </w:r>
      <w:r w:rsidR="00BC44FA">
        <w:t xml:space="preserve"> a lack of volunteers, to the Buffalo</w:t>
      </w:r>
      <w:r w:rsidR="00A66F08">
        <w:noBreakHyphen/>
      </w:r>
      <w:r w:rsidR="00BC44FA">
        <w:t>Mt. Pisgah Fire Protection District; and</w:t>
      </w:r>
    </w:p>
    <w:p w:rsidR="00BC44FA" w:rsidRDefault="00BC4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4FA" w:rsidRDefault="00BC4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year and a half later</w:t>
      </w:r>
      <w:r w:rsidR="00F45305">
        <w:t>,</w:t>
      </w:r>
      <w:r>
        <w:t xml:space="preserve"> the department received a new fire truck from the county, probably the first new engine the department had received</w:t>
      </w:r>
      <w:r w:rsidR="00F45305">
        <w:t xml:space="preserve"> since 1969</w:t>
      </w:r>
      <w:r>
        <w:t>; and</w:t>
      </w:r>
    </w:p>
    <w:p w:rsidR="00B71B5A" w:rsidRDefault="00B71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4FA" w:rsidRDefault="00BC4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201</w:t>
      </w:r>
      <w:r w:rsidR="00250598">
        <w:t>0</w:t>
      </w:r>
      <w:r>
        <w:t xml:space="preserve"> and 2016 each brought a reduction in the department</w:t>
      </w:r>
      <w:r w:rsidR="00A66F08" w:rsidRPr="00A66F08">
        <w:t>’</w:t>
      </w:r>
      <w:r>
        <w:t>s ISO rating</w:t>
      </w:r>
      <w:r w:rsidR="00250598">
        <w:t>,</w:t>
      </w:r>
      <w:r>
        <w:t xml:space="preserve"> which</w:t>
      </w:r>
      <w:r w:rsidR="00250598">
        <w:t xml:space="preserve"> helps to reduce insurance premiums for structures in the community of both stations; and</w:t>
      </w:r>
    </w:p>
    <w:p w:rsidR="00250598" w:rsidRDefault="002505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598" w:rsidRDefault="002505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order </w:t>
      </w:r>
      <w:r w:rsidR="00525473">
        <w:t>for</w:t>
      </w:r>
      <w:r>
        <w:t xml:space="preserve"> the department to respond to medical needs in the community, a medical fi</w:t>
      </w:r>
      <w:r w:rsidR="00525473">
        <w:t>rst</w:t>
      </w:r>
      <w:r w:rsidR="00A66F08">
        <w:noBreakHyphen/>
      </w:r>
      <w:r w:rsidR="00525473">
        <w:t>responder program was added in 2011</w:t>
      </w:r>
      <w:r>
        <w:t xml:space="preserve">, but in 2012 the ambulance </w:t>
      </w:r>
      <w:r w:rsidR="00F45305">
        <w:t xml:space="preserve">that had been </w:t>
      </w:r>
      <w:r>
        <w:t xml:space="preserve">converted </w:t>
      </w:r>
      <w:r w:rsidR="00525473">
        <w:t xml:space="preserve">for use as </w:t>
      </w:r>
      <w:r>
        <w:t>a service/rescue truck had to be retired; and</w:t>
      </w:r>
    </w:p>
    <w:p w:rsidR="00250598" w:rsidRDefault="002505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598" w:rsidRDefault="002505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community helped to raise</w:t>
      </w:r>
      <w:r w:rsidR="00525473">
        <w:t xml:space="preserve"> </w:t>
      </w:r>
      <w:r>
        <w:t xml:space="preserve">funds to purchase a </w:t>
      </w:r>
      <w:r w:rsidR="00525473">
        <w:t>201</w:t>
      </w:r>
      <w:r w:rsidR="00A66F08">
        <w:t>2</w:t>
      </w:r>
      <w:r w:rsidR="00525473">
        <w:t xml:space="preserve"> Ford F350 chassis</w:t>
      </w:r>
      <w:r w:rsidR="00A66F08">
        <w:t>,</w:t>
      </w:r>
      <w:r w:rsidR="00525473">
        <w:t xml:space="preserve"> and the department purchased a Knapheide custom rescue body to fit the chassis</w:t>
      </w:r>
      <w:r w:rsidR="00A66F08">
        <w:t xml:space="preserve">. </w:t>
      </w:r>
      <w:r w:rsidR="00525473">
        <w:t xml:space="preserve"> </w:t>
      </w:r>
      <w:r w:rsidR="00A66F08">
        <w:t>T</w:t>
      </w:r>
      <w:r w:rsidR="00525473">
        <w:t xml:space="preserve">he new service/rescue truck was </w:t>
      </w:r>
      <w:r w:rsidR="00A66F08">
        <w:t>operational</w:t>
      </w:r>
      <w:r w:rsidR="00525473">
        <w:t xml:space="preserve"> within six months of the loss of the other</w:t>
      </w:r>
      <w:r w:rsidR="00A66F08">
        <w:t xml:space="preserve"> truck</w:t>
      </w:r>
      <w:r w:rsidR="00525473">
        <w:t>; and</w:t>
      </w:r>
    </w:p>
    <w:p w:rsidR="00525473" w:rsidRDefault="00525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73" w:rsidRDefault="00525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2014, </w:t>
      </w:r>
      <w:r w:rsidR="003653C6">
        <w:t xml:space="preserve">Kershaw County Fire Service purchased a new tanker for </w:t>
      </w:r>
      <w:r>
        <w:t xml:space="preserve">the department </w:t>
      </w:r>
      <w:r w:rsidR="003653C6">
        <w:t>with a 2,100</w:t>
      </w:r>
      <w:r w:rsidR="00A66F08">
        <w:noBreakHyphen/>
      </w:r>
      <w:r w:rsidR="003653C6">
        <w:t>gallon water tank able to dispense 500</w:t>
      </w:r>
      <w:r w:rsidR="00A66F08">
        <w:t xml:space="preserve"> </w:t>
      </w:r>
      <w:r w:rsidR="003653C6">
        <w:t xml:space="preserve">gallons a minute and </w:t>
      </w:r>
      <w:r>
        <w:t xml:space="preserve">equipped </w:t>
      </w:r>
      <w:r w:rsidR="003653C6">
        <w:t>with an electric dump and a swivel</w:t>
      </w:r>
      <w:r w:rsidR="00A66F08">
        <w:noBreakHyphen/>
      </w:r>
      <w:r w:rsidR="003653C6">
        <w:t xml:space="preserve">dump chute </w:t>
      </w:r>
      <w:r w:rsidR="00A66F08">
        <w:t>for</w:t>
      </w:r>
      <w:r w:rsidR="003653C6">
        <w:t xml:space="preserve"> dump</w:t>
      </w:r>
      <w:r w:rsidR="00A66F08">
        <w:t>ing</w:t>
      </w:r>
      <w:r w:rsidR="003653C6">
        <w:t xml:space="preserve"> water from three sides; and</w:t>
      </w:r>
    </w:p>
    <w:p w:rsidR="00BC44FA" w:rsidRDefault="00BC4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9CD" w:rsidRDefault="003C0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is deeply indebted to the first responders throughout our State and values the heroic dedication of the members of the Buffalo</w:t>
      </w:r>
      <w:r w:rsidR="00A66F08">
        <w:noBreakHyphen/>
      </w:r>
      <w:r>
        <w:t>Mt. Pisgah Fire Protection District as they reach the benchmark of five decades of outstanding service to the citizens of their community</w:t>
      </w:r>
      <w:r w:rsidR="008309CD">
        <w:t xml:space="preserve">.  Now, therefore, </w:t>
      </w:r>
    </w:p>
    <w:p w:rsidR="008309CD" w:rsidRDefault="00830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9CD" w:rsidRDefault="00830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309CD" w:rsidRDefault="00830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3C" w:rsidRDefault="008309CD" w:rsidP="003C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01E3">
        <w:t xml:space="preserve"> the members of the South Carolina General Assembly, by this resolution, recognize and honor the faithful commitment of the firefighters of the Buffalo</w:t>
      </w:r>
      <w:r w:rsidR="00A66F08">
        <w:noBreakHyphen/>
      </w:r>
      <w:r w:rsidR="007701E3">
        <w:t>Mt. Pisgah Fire Protection District and celebrate with them a half century of the department</w:t>
      </w:r>
      <w:r w:rsidR="00A66F08" w:rsidRPr="00A66F08">
        <w:t>’</w:t>
      </w:r>
      <w:r w:rsidR="007701E3">
        <w:t>s dedicated service to the communities of Buffalo and Mt. Pisgah.</w:t>
      </w:r>
    </w:p>
    <w:p w:rsidR="00565844" w:rsidRDefault="00A66F08" w:rsidP="003C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781" w:rsidRDefault="00156781" w:rsidP="00156781">
      <w:pPr>
        <w:suppressAutoHyphens/>
      </w:pPr>
    </w:p>
    <w:sectPr w:rsidR="00156781" w:rsidSect="0015678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305" w:rsidRDefault="00F45305" w:rsidP="009F0C77">
      <w:r>
        <w:separator/>
      </w:r>
    </w:p>
  </w:endnote>
  <w:endnote w:type="continuationSeparator" w:id="0">
    <w:p w:rsidR="00F45305" w:rsidRDefault="00F453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C22FB-0BB5-40DF-A675-EA09F7D67A35}"/>
    <w:embedBold r:id="rId2" w:fontKey="{34B7FE5F-545D-4465-BEC4-377E4DF17E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ACF0D8-FED8-4C67-B649-15D6F9327A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C3BD6C-EC3E-42C8-AA36-32AFF8D145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ED9FAC-2D34-44CC-BE1F-867FEE0BDD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781" w:rsidRPr="00F12DB3" w:rsidRDefault="00156781" w:rsidP="00F12D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37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305" w:rsidRDefault="00F45305" w:rsidP="009F0C77">
      <w:r>
        <w:separator/>
      </w:r>
    </w:p>
  </w:footnote>
  <w:footnote w:type="continuationSeparator" w:id="0">
    <w:p w:rsidR="00F45305" w:rsidRDefault="00F453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62AHB17"/>
    <w:docVar w:name="CoverBillType" w:val="c"/>
    <w:docVar w:name="DocPath" w:val="L:\Council\bills\GM\24862AHB17.DOCX"/>
    <w:docVar w:name="dvBillNumber" w:val="35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309CD"/>
    <w:rsid w:val="00011869"/>
    <w:rsid w:val="00015CD6"/>
    <w:rsid w:val="00083EC4"/>
    <w:rsid w:val="000D3666"/>
    <w:rsid w:val="000E0100"/>
    <w:rsid w:val="000E1785"/>
    <w:rsid w:val="000F00B7"/>
    <w:rsid w:val="000F40FA"/>
    <w:rsid w:val="001035F1"/>
    <w:rsid w:val="0010776B"/>
    <w:rsid w:val="00133E66"/>
    <w:rsid w:val="001435A3"/>
    <w:rsid w:val="00146ED3"/>
    <w:rsid w:val="00151044"/>
    <w:rsid w:val="00156781"/>
    <w:rsid w:val="001D08F2"/>
    <w:rsid w:val="001D3A58"/>
    <w:rsid w:val="001D4B9E"/>
    <w:rsid w:val="001D525B"/>
    <w:rsid w:val="001D7F4F"/>
    <w:rsid w:val="00205238"/>
    <w:rsid w:val="002321B6"/>
    <w:rsid w:val="0025059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3C6"/>
    <w:rsid w:val="0037079A"/>
    <w:rsid w:val="003C033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473"/>
    <w:rsid w:val="005273C6"/>
    <w:rsid w:val="00530A69"/>
    <w:rsid w:val="00545593"/>
    <w:rsid w:val="00556EBF"/>
    <w:rsid w:val="00565844"/>
    <w:rsid w:val="00577C6C"/>
    <w:rsid w:val="005A62FE"/>
    <w:rsid w:val="005C2FE2"/>
    <w:rsid w:val="005E2BC9"/>
    <w:rsid w:val="00605102"/>
    <w:rsid w:val="006215AA"/>
    <w:rsid w:val="00682C6E"/>
    <w:rsid w:val="006913C9"/>
    <w:rsid w:val="0069470D"/>
    <w:rsid w:val="006D58AA"/>
    <w:rsid w:val="00734F00"/>
    <w:rsid w:val="007701E3"/>
    <w:rsid w:val="007A70AE"/>
    <w:rsid w:val="008309CD"/>
    <w:rsid w:val="008362E8"/>
    <w:rsid w:val="0085786E"/>
    <w:rsid w:val="008A1768"/>
    <w:rsid w:val="008A489F"/>
    <w:rsid w:val="008F0F33"/>
    <w:rsid w:val="008F3751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6F08"/>
    <w:rsid w:val="00A72BCD"/>
    <w:rsid w:val="00A741D9"/>
    <w:rsid w:val="00A833AB"/>
    <w:rsid w:val="00A9741D"/>
    <w:rsid w:val="00AC34A2"/>
    <w:rsid w:val="00AC70A9"/>
    <w:rsid w:val="00AD1C9A"/>
    <w:rsid w:val="00AD4B17"/>
    <w:rsid w:val="00B412D4"/>
    <w:rsid w:val="00B71B5A"/>
    <w:rsid w:val="00BC44F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553E"/>
    <w:rsid w:val="00D73A67"/>
    <w:rsid w:val="00D80313"/>
    <w:rsid w:val="00D970A9"/>
    <w:rsid w:val="00DF3845"/>
    <w:rsid w:val="00E35609"/>
    <w:rsid w:val="00E41911"/>
    <w:rsid w:val="00E44B57"/>
    <w:rsid w:val="00E92EEF"/>
    <w:rsid w:val="00EF2368"/>
    <w:rsid w:val="00F12DB3"/>
    <w:rsid w:val="00F24442"/>
    <w:rsid w:val="00F4530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21222-7CB1-4011-84C1-4196E24E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F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F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6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68_2017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6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6BEC6-6C3F-4464-AC94-2887563F3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742</Words>
  <Characters>3959</Characters>
  <Application>Microsoft Office Word</Application>
  <DocSecurity>0</DocSecurity>
  <Lines>129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3568: Buffalo-Mt. Pisgah Fire Protection District - South Carolina Legislature Online</dc:title>
  <dc:creator>Gail Pinckney Moore</dc:creator>
  <cp:lastModifiedBy>S Volk</cp:lastModifiedBy>
  <cp:revision>2</cp:revision>
  <cp:lastPrinted>2017-01-12T14:34:00Z</cp:lastPrinted>
  <dcterms:created xsi:type="dcterms:W3CDTF">2017-01-30T16:02:00Z</dcterms:created>
  <dcterms:modified xsi:type="dcterms:W3CDTF">2017-01-30T16:02:00Z</dcterms:modified>
</cp:coreProperties>
</file>