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2F0" w:rsidRDefault="008772F0" w:rsidP="008772F0">
      <w:pPr>
        <w:widowControl w:val="0"/>
        <w:jc w:val="center"/>
      </w:pPr>
      <w:r w:rsidRPr="008772F0">
        <w:rPr>
          <w:b/>
        </w:rPr>
        <w:t>South Carolina General Assembly</w:t>
      </w:r>
    </w:p>
    <w:p w:rsidR="008772F0" w:rsidRDefault="008772F0" w:rsidP="008772F0">
      <w:pPr>
        <w:widowControl w:val="0"/>
        <w:jc w:val="center"/>
      </w:pPr>
      <w:r>
        <w:t>122nd Session, 2017-2018</w:t>
      </w: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jc w:val="left"/>
        <w:rPr>
          <w:b/>
        </w:rPr>
      </w:pPr>
      <w:r w:rsidRPr="008772F0">
        <w:rPr>
          <w:b/>
        </w:rPr>
        <w:t>H. 3644</w:t>
      </w:r>
    </w:p>
    <w:p w:rsidR="008772F0" w:rsidRDefault="008772F0" w:rsidP="008772F0">
      <w:pPr>
        <w:widowControl w:val="0"/>
        <w:jc w:val="left"/>
        <w:rPr>
          <w:b/>
        </w:rPr>
      </w:pPr>
    </w:p>
    <w:p w:rsidR="008772F0" w:rsidRDefault="008772F0" w:rsidP="008772F0">
      <w:pPr>
        <w:widowControl w:val="0"/>
        <w:jc w:val="left"/>
      </w:pPr>
      <w:r w:rsidRPr="008772F0">
        <w:rPr>
          <w:b/>
        </w:rPr>
        <w:t>STATUS INFORMATION</w:t>
      </w: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jc w:val="left"/>
      </w:pPr>
      <w:r>
        <w:t>General Bill</w:t>
      </w:r>
    </w:p>
    <w:p w:rsidR="008772F0" w:rsidRDefault="008772F0" w:rsidP="008772F0">
      <w:pPr>
        <w:widowControl w:val="0"/>
        <w:jc w:val="left"/>
      </w:pPr>
      <w:r>
        <w:t>Sponsors: Rep. Bernstein</w:t>
      </w:r>
    </w:p>
    <w:p w:rsidR="008772F0" w:rsidRDefault="008772F0" w:rsidP="008772F0">
      <w:pPr>
        <w:widowControl w:val="0"/>
        <w:jc w:val="left"/>
      </w:pPr>
      <w:r>
        <w:t>Document Path: l:\council\bills\bbm\9604dg17.docx</w:t>
      </w:r>
    </w:p>
    <w:p w:rsidR="001F303A" w:rsidRDefault="001F303A" w:rsidP="008772F0">
      <w:pPr>
        <w:widowControl w:val="0"/>
        <w:jc w:val="left"/>
      </w:pPr>
      <w:r>
        <w:t>Companion/Similar bill(s): 71</w:t>
      </w: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jc w:val="left"/>
      </w:pPr>
      <w:r>
        <w:t>Introduced in the House on February 2, 2017</w:t>
      </w:r>
    </w:p>
    <w:p w:rsidR="008772F0" w:rsidRDefault="008772F0" w:rsidP="008772F0">
      <w:pPr>
        <w:widowControl w:val="0"/>
        <w:jc w:val="left"/>
      </w:pPr>
      <w:r>
        <w:t xml:space="preserve">Currently residing in the House Committee on </w:t>
      </w:r>
      <w:r w:rsidRPr="008772F0">
        <w:rPr>
          <w:b/>
        </w:rPr>
        <w:t>Labor, Commerce and Industry</w:t>
      </w: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jc w:val="left"/>
      </w:pPr>
      <w:r>
        <w:t xml:space="preserve">Summary: </w:t>
      </w:r>
      <w:r w:rsidR="00434200">
        <w:t>Resident vendor preference</w:t>
      </w: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jc w:val="left"/>
      </w:pPr>
    </w:p>
    <w:p w:rsidR="008772F0" w:rsidRDefault="008772F0" w:rsidP="00877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2F0">
        <w:rPr>
          <w:b/>
        </w:rPr>
        <w:t>HISTORY OF LEGISLATIVE ACTIONS</w:t>
      </w:r>
    </w:p>
    <w:p w:rsidR="008772F0" w:rsidRDefault="008772F0" w:rsidP="00877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72F0" w:rsidRPr="008772F0" w:rsidRDefault="008772F0" w:rsidP="00877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2F0">
        <w:rPr>
          <w:u w:val="single"/>
        </w:rPr>
        <w:tab/>
        <w:t>Date</w:t>
      </w:r>
      <w:r w:rsidRPr="008772F0">
        <w:rPr>
          <w:u w:val="single"/>
        </w:rPr>
        <w:tab/>
        <w:t>Body</w:t>
      </w:r>
      <w:r w:rsidRPr="008772F0">
        <w:rPr>
          <w:u w:val="single"/>
        </w:rPr>
        <w:tab/>
        <w:t>Action Description with journal page number</w:t>
      </w:r>
      <w:r w:rsidRPr="008772F0">
        <w:rPr>
          <w:u w:val="single"/>
        </w:rPr>
        <w:tab/>
      </w:r>
    </w:p>
    <w:p w:rsidR="002349B0" w:rsidRDefault="002349B0" w:rsidP="00234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5D4AAD">
        <w:t>Introduced and read first time (</w:t>
      </w:r>
      <w:hyperlink r:id="rId7" w:history="1">
        <w:r w:rsidRPr="005D4AAD">
          <w:rPr>
            <w:rStyle w:val="Hyperlink"/>
          </w:rPr>
          <w:t>House Journal</w:t>
        </w:r>
        <w:r w:rsidRPr="005D4AAD">
          <w:rPr>
            <w:rStyle w:val="Hyperlink"/>
          </w:rPr>
          <w:noBreakHyphen/>
          <w:t>page 15</w:t>
        </w:r>
      </w:hyperlink>
      <w:r w:rsidRPr="005D4AAD">
        <w:t>)</w:t>
      </w:r>
    </w:p>
    <w:p w:rsidR="002349B0" w:rsidRDefault="002349B0" w:rsidP="00234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5D4AAD">
        <w:t>Referred to C</w:t>
      </w:r>
      <w:r>
        <w:t xml:space="preserve">ommittee on </w:t>
      </w:r>
      <w:r w:rsidRPr="005D4AAD">
        <w:rPr>
          <w:b/>
        </w:rPr>
        <w:t>Labor, Commerce and Industry</w:t>
      </w:r>
      <w:r w:rsidRPr="005D4AAD">
        <w:t xml:space="preserve"> (</w:t>
      </w:r>
      <w:hyperlink r:id="rId8" w:history="1">
        <w:r w:rsidRPr="005D4AAD">
          <w:rPr>
            <w:rStyle w:val="Hyperlink"/>
          </w:rPr>
          <w:t>House Journal</w:t>
        </w:r>
        <w:r w:rsidRPr="005D4AAD">
          <w:rPr>
            <w:rStyle w:val="Hyperlink"/>
          </w:rPr>
          <w:noBreakHyphen/>
          <w:t>page 15</w:t>
        </w:r>
      </w:hyperlink>
      <w:r w:rsidRPr="005D4AAD">
        <w:t>)</w:t>
      </w:r>
    </w:p>
    <w:p w:rsidR="002349B0" w:rsidRDefault="002349B0" w:rsidP="002349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2F0" w:rsidRDefault="008772F0" w:rsidP="00877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772F0">
          <w:rPr>
            <w:rStyle w:val="Hyperlink"/>
          </w:rPr>
          <w:t>legislative information</w:t>
        </w:r>
      </w:hyperlink>
      <w:r>
        <w:t xml:space="preserve"> at the website</w:t>
      </w:r>
    </w:p>
    <w:p w:rsidR="008772F0" w:rsidRDefault="008772F0" w:rsidP="00877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2F0" w:rsidRPr="008772F0" w:rsidRDefault="008772F0" w:rsidP="00877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2F0" w:rsidRDefault="008772F0" w:rsidP="008772F0">
      <w:pPr>
        <w:widowControl w:val="0"/>
        <w:jc w:val="left"/>
      </w:pPr>
      <w:r w:rsidRPr="008772F0">
        <w:rPr>
          <w:b/>
        </w:rPr>
        <w:t>VERSIONS OF THIS BILL</w:t>
      </w:r>
    </w:p>
    <w:p w:rsidR="008772F0" w:rsidRDefault="008772F0" w:rsidP="008772F0">
      <w:pPr>
        <w:widowControl w:val="0"/>
        <w:jc w:val="left"/>
      </w:pPr>
    </w:p>
    <w:p w:rsidR="008772F0" w:rsidRDefault="00BE2A1A" w:rsidP="008772F0">
      <w:pPr>
        <w:widowControl w:val="0"/>
        <w:jc w:val="left"/>
      </w:pPr>
      <w:hyperlink r:id="rId10" w:history="1">
        <w:r w:rsidR="008772F0">
          <w:rPr>
            <w:rStyle w:val="Hyperlink"/>
          </w:rPr>
          <w:t>2/2/2017</w:t>
        </w:r>
      </w:hyperlink>
    </w:p>
    <w:p w:rsidR="008772F0" w:rsidRDefault="008772F0" w:rsidP="008772F0"/>
    <w:p w:rsidR="008772F0" w:rsidRDefault="008772F0" w:rsidP="008772F0">
      <w:pPr>
        <w:sectPr w:rsidR="008772F0" w:rsidSect="008772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07F" w:rsidRDefault="000570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3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0221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1524</w:t>
      </w:r>
      <w:r>
        <w:rPr>
          <w:color w:val="000000" w:themeColor="text1"/>
          <w:u w:color="000000" w:themeColor="text1"/>
        </w:rPr>
        <w:t>,</w:t>
      </w:r>
      <w:r w:rsidRPr="00D302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CODE OF LAWS OF SOUTH CAROLINA, 1976</w:t>
      </w:r>
      <w:r w:rsidRPr="00D30221">
        <w:rPr>
          <w:color w:val="000000" w:themeColor="text1"/>
          <w:u w:color="000000" w:themeColor="text1"/>
        </w:rPr>
        <w:t xml:space="preserve">, RELATING TO RESIDENT VENDOR PREFERENCE, </w:t>
      </w:r>
      <w:r>
        <w:rPr>
          <w:color w:val="000000" w:themeColor="text1"/>
          <w:u w:color="000000" w:themeColor="text1"/>
        </w:rPr>
        <w:t xml:space="preserve">SO AS </w:t>
      </w:r>
      <w:r w:rsidRPr="00D30221">
        <w:rPr>
          <w:color w:val="000000" w:themeColor="text1"/>
          <w:u w:color="000000" w:themeColor="text1"/>
        </w:rPr>
        <w:t xml:space="preserve">TO PROVIDE THAT, </w:t>
      </w:r>
      <w:r>
        <w:rPr>
          <w:color w:val="000000" w:themeColor="text1"/>
          <w:u w:color="000000" w:themeColor="text1"/>
        </w:rPr>
        <w:t>BEFORE</w:t>
      </w:r>
      <w:r w:rsidRPr="00D30221">
        <w:rPr>
          <w:color w:val="000000" w:themeColor="text1"/>
          <w:u w:color="000000" w:themeColor="text1"/>
        </w:rPr>
        <w:t xml:space="preserve"> MAKING A FINAL AWARD DETERMINATION, THE PROCUREMENT OFFICER SHALL PROVIDE RESIDENT BIDDERS WITH THE OPPORTUNITY TO MATCH THE LOWEST NONRESIDENT BID AND GIVE PREFERENCE TO A RESIDENT BIDDER WHO MATCHES THE LOWEST NONRESIDENT BID PRICE.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3CC" w:rsidRDefault="002503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3CC" w:rsidRDefault="002503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ED4" w:rsidRPr="00D30221" w:rsidRDefault="002503CC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2ED4" w:rsidRPr="00D30221">
        <w:rPr>
          <w:color w:val="000000" w:themeColor="text1"/>
          <w:u w:color="000000" w:themeColor="text1"/>
        </w:rPr>
        <w:t>Section 11</w:t>
      </w:r>
      <w:r w:rsidR="00B92ED4">
        <w:rPr>
          <w:color w:val="000000" w:themeColor="text1"/>
          <w:u w:color="000000" w:themeColor="text1"/>
        </w:rPr>
        <w:noBreakHyphen/>
      </w:r>
      <w:r w:rsidR="00B92ED4" w:rsidRPr="00D30221">
        <w:rPr>
          <w:color w:val="000000" w:themeColor="text1"/>
          <w:u w:color="000000" w:themeColor="text1"/>
        </w:rPr>
        <w:t>35</w:t>
      </w:r>
      <w:r w:rsidR="00B92ED4">
        <w:rPr>
          <w:color w:val="000000" w:themeColor="text1"/>
          <w:u w:color="000000" w:themeColor="text1"/>
        </w:rPr>
        <w:noBreakHyphen/>
      </w:r>
      <w:r w:rsidR="00B92ED4" w:rsidRPr="00D30221">
        <w:rPr>
          <w:color w:val="000000" w:themeColor="text1"/>
          <w:u w:color="000000" w:themeColor="text1"/>
        </w:rPr>
        <w:t>1524 of the 1976 Code is amended by adding</w:t>
      </w:r>
      <w:r w:rsidR="00B92ED4">
        <w:rPr>
          <w:color w:val="000000" w:themeColor="text1"/>
          <w:u w:color="000000" w:themeColor="text1"/>
        </w:rPr>
        <w:t xml:space="preserve"> a subsection at the end to read</w:t>
      </w:r>
      <w:r w:rsidR="00B92ED4" w:rsidRPr="00D30221">
        <w:rPr>
          <w:color w:val="000000" w:themeColor="text1"/>
          <w:u w:color="000000" w:themeColor="text1"/>
        </w:rPr>
        <w:t>:</w:t>
      </w: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0221">
        <w:rPr>
          <w:color w:val="000000" w:themeColor="text1"/>
          <w:u w:color="000000" w:themeColor="text1"/>
        </w:rPr>
        <w:tab/>
        <w:t>“(F)</w:t>
      </w:r>
      <w:r w:rsidRPr="00D3022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Before</w:t>
      </w:r>
      <w:r w:rsidRPr="00D30221">
        <w:rPr>
          <w:color w:val="000000" w:themeColor="text1"/>
          <w:u w:color="000000" w:themeColor="text1"/>
        </w:rPr>
        <w:t xml:space="preserve"> making a final award determination, if the lowest bid is from a nonresident bidder, the procurement officer shall provide resident bidders with the opportunity to match the lowest nonresident bidder</w:t>
      </w:r>
      <w:r w:rsidRPr="00B92ED4">
        <w:rPr>
          <w:color w:val="000000" w:themeColor="text1"/>
          <w:u w:color="000000" w:themeColor="text1"/>
        </w:rPr>
        <w:t>’</w:t>
      </w:r>
      <w:r w:rsidRPr="00D30221">
        <w:rPr>
          <w:color w:val="000000" w:themeColor="text1"/>
          <w:u w:color="000000" w:themeColor="text1"/>
        </w:rPr>
        <w:t xml:space="preserve">s price. In the event a resident bidder matches the lowest nonresident bid, preference </w:t>
      </w:r>
      <w:r>
        <w:rPr>
          <w:color w:val="000000" w:themeColor="text1"/>
          <w:u w:color="000000" w:themeColor="text1"/>
        </w:rPr>
        <w:t>must</w:t>
      </w:r>
      <w:r w:rsidRPr="00D30221">
        <w:rPr>
          <w:color w:val="000000" w:themeColor="text1"/>
          <w:u w:color="000000" w:themeColor="text1"/>
        </w:rPr>
        <w:t xml:space="preserve"> be given to the resident bidder. If two or more resident bidders match the lowest nonresident bid, the tie must be resolved as provided in Section 11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D30221">
        <w:rPr>
          <w:color w:val="000000" w:themeColor="text1"/>
          <w:u w:color="000000" w:themeColor="text1"/>
        </w:rPr>
        <w:t>1520(9).”</w:t>
      </w:r>
    </w:p>
    <w:p w:rsidR="00B92ED4" w:rsidRPr="00D30221" w:rsidRDefault="00B92ED4" w:rsidP="00B92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3CC" w:rsidRDefault="00B92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0221">
        <w:rPr>
          <w:color w:val="000000" w:themeColor="text1"/>
          <w:u w:color="000000" w:themeColor="text1"/>
        </w:rPr>
        <w:t>SECTION</w:t>
      </w:r>
      <w:r w:rsidRPr="00D30221">
        <w:rPr>
          <w:color w:val="000000" w:themeColor="text1"/>
          <w:u w:color="000000" w:themeColor="text1"/>
        </w:rPr>
        <w:tab/>
        <w:t>2.</w:t>
      </w:r>
      <w:r w:rsidRPr="00D3022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15569" w:rsidRDefault="00B92E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72F0" w:rsidRDefault="008772F0" w:rsidP="008772F0">
      <w:pPr>
        <w:suppressAutoHyphens/>
      </w:pPr>
    </w:p>
    <w:sectPr w:rsidR="008772F0" w:rsidSect="008772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3CC" w:rsidRDefault="002503CC" w:rsidP="009F0C77">
      <w:r>
        <w:separator/>
      </w:r>
    </w:p>
  </w:endnote>
  <w:endnote w:type="continuationSeparator" w:id="0">
    <w:p w:rsidR="002503CC" w:rsidRDefault="002503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C4D203-7190-486C-B45A-98D25EC17700}"/>
    <w:embedBold r:id="rId2" w:fontKey="{3D97D127-A463-4499-8C9C-67B2305311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96D06E-01A1-48F9-932E-5BB81DC69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BD2EB3-C432-4987-BCC8-9BEDD56679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2F0" w:rsidRPr="0005707F" w:rsidRDefault="008772F0" w:rsidP="000570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42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3CC" w:rsidRDefault="002503CC" w:rsidP="009F0C77">
      <w:r>
        <w:separator/>
      </w:r>
    </w:p>
  </w:footnote>
  <w:footnote w:type="continuationSeparator" w:id="0">
    <w:p w:rsidR="002503CC" w:rsidRDefault="002503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04DG17"/>
    <w:docVar w:name="CoverBillType" w:val="b"/>
    <w:docVar w:name="DocPath" w:val="L:\Council\bills\BBM\9604DG17.DOCX"/>
    <w:docVar w:name="dvBillNumber" w:val="364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503CC"/>
    <w:rsid w:val="00011869"/>
    <w:rsid w:val="00015569"/>
    <w:rsid w:val="00015CD6"/>
    <w:rsid w:val="000570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03A"/>
    <w:rsid w:val="00205238"/>
    <w:rsid w:val="002321B6"/>
    <w:rsid w:val="002349B0"/>
    <w:rsid w:val="002503C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190"/>
    <w:rsid w:val="0037079A"/>
    <w:rsid w:val="003C4DAB"/>
    <w:rsid w:val="003D01E8"/>
    <w:rsid w:val="003E5288"/>
    <w:rsid w:val="003F6D79"/>
    <w:rsid w:val="0041760A"/>
    <w:rsid w:val="00417C01"/>
    <w:rsid w:val="0043420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72F0"/>
    <w:rsid w:val="00877F2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E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B17C47-7C92-439D-BF33-3B24AF6D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7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44_2017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4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B919C-798B-4C8A-AD0B-0C2D0F08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1</TotalTime>
  <Pages>2</Pages>
  <Words>270</Words>
  <Characters>1512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3644: Resident vendor preference - South Carolina Legislature Online</dc:title>
  <dc:creator>BRENDA MELTON</dc:creator>
  <cp:lastModifiedBy>S Volk</cp:lastModifiedBy>
  <cp:revision>2</cp:revision>
  <dcterms:created xsi:type="dcterms:W3CDTF">2017-02-03T17:07:00Z</dcterms:created>
  <dcterms:modified xsi:type="dcterms:W3CDTF">2017-02-03T17:07:00Z</dcterms:modified>
</cp:coreProperties>
</file>