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6A4" w:rsidRDefault="000876A4" w:rsidP="000876A4">
      <w:pPr>
        <w:widowControl w:val="0"/>
        <w:jc w:val="center"/>
      </w:pPr>
      <w:r w:rsidRPr="000876A4">
        <w:rPr>
          <w:b/>
        </w:rPr>
        <w:t>South Carolina General Assembly</w:t>
      </w:r>
    </w:p>
    <w:p w:rsidR="000876A4" w:rsidRDefault="000876A4" w:rsidP="000876A4">
      <w:pPr>
        <w:widowControl w:val="0"/>
        <w:jc w:val="center"/>
      </w:pPr>
      <w:r>
        <w:t>122nd Session, 2017-2018</w:t>
      </w:r>
    </w:p>
    <w:p w:rsidR="000876A4" w:rsidRDefault="000876A4" w:rsidP="000876A4">
      <w:pPr>
        <w:widowControl w:val="0"/>
        <w:jc w:val="left"/>
      </w:pPr>
    </w:p>
    <w:p w:rsidR="000876A4" w:rsidRDefault="000876A4" w:rsidP="000876A4">
      <w:pPr>
        <w:widowControl w:val="0"/>
        <w:jc w:val="left"/>
        <w:rPr>
          <w:b/>
        </w:rPr>
      </w:pPr>
      <w:r w:rsidRPr="000876A4">
        <w:rPr>
          <w:b/>
        </w:rPr>
        <w:t>H. 3834</w:t>
      </w:r>
    </w:p>
    <w:p w:rsidR="000876A4" w:rsidRDefault="000876A4" w:rsidP="000876A4">
      <w:pPr>
        <w:widowControl w:val="0"/>
        <w:jc w:val="left"/>
        <w:rPr>
          <w:b/>
        </w:rPr>
      </w:pPr>
    </w:p>
    <w:p w:rsidR="000876A4" w:rsidRDefault="000876A4" w:rsidP="000876A4">
      <w:pPr>
        <w:widowControl w:val="0"/>
        <w:jc w:val="left"/>
      </w:pPr>
      <w:r w:rsidRPr="000876A4">
        <w:rPr>
          <w:b/>
        </w:rPr>
        <w:t>STATUS INFORMATION</w:t>
      </w:r>
    </w:p>
    <w:p w:rsidR="000876A4" w:rsidRDefault="000876A4" w:rsidP="000876A4">
      <w:pPr>
        <w:widowControl w:val="0"/>
        <w:jc w:val="left"/>
      </w:pPr>
    </w:p>
    <w:p w:rsidR="000876A4" w:rsidRDefault="000876A4" w:rsidP="000876A4">
      <w:pPr>
        <w:widowControl w:val="0"/>
        <w:jc w:val="left"/>
      </w:pPr>
      <w:r>
        <w:t>General Bill</w:t>
      </w:r>
    </w:p>
    <w:p w:rsidR="000876A4" w:rsidRDefault="000876A4" w:rsidP="000876A4">
      <w:pPr>
        <w:widowControl w:val="0"/>
        <w:jc w:val="left"/>
      </w:pPr>
      <w:r>
        <w:t>Sponsors: Reps. Martin, Long, B. Newton and Magnuson</w:t>
      </w:r>
    </w:p>
    <w:p w:rsidR="000876A4" w:rsidRDefault="000876A4" w:rsidP="000876A4">
      <w:pPr>
        <w:widowControl w:val="0"/>
        <w:jc w:val="left"/>
      </w:pPr>
      <w:r>
        <w:t>Document Path: l:\council\bills\gt\5295cm17.docx</w:t>
      </w:r>
    </w:p>
    <w:p w:rsidR="000876A4" w:rsidRDefault="000876A4" w:rsidP="000876A4">
      <w:pPr>
        <w:widowControl w:val="0"/>
        <w:jc w:val="left"/>
      </w:pPr>
    </w:p>
    <w:p w:rsidR="00944D66" w:rsidRDefault="00944D66" w:rsidP="000876A4">
      <w:pPr>
        <w:widowControl w:val="0"/>
        <w:jc w:val="left"/>
      </w:pPr>
      <w:r>
        <w:t>Introduced in the House on February 22, 2017</w:t>
      </w:r>
    </w:p>
    <w:p w:rsidR="00944D66" w:rsidRPr="00944D66" w:rsidRDefault="00944D66" w:rsidP="000876A4">
      <w:pPr>
        <w:widowControl w:val="0"/>
        <w:jc w:val="left"/>
      </w:pPr>
      <w:r>
        <w:t xml:space="preserve">Currently residing in the House Committee on </w:t>
      </w:r>
      <w:r w:rsidRPr="00944D66">
        <w:rPr>
          <w:b/>
        </w:rPr>
        <w:t>Agriculture, Natural Resources and Environmental Affairs</w:t>
      </w:r>
    </w:p>
    <w:p w:rsidR="00944D66" w:rsidRDefault="00944D66" w:rsidP="000876A4">
      <w:pPr>
        <w:widowControl w:val="0"/>
        <w:jc w:val="left"/>
      </w:pPr>
    </w:p>
    <w:p w:rsidR="000876A4" w:rsidRDefault="000876A4" w:rsidP="000876A4">
      <w:pPr>
        <w:widowControl w:val="0"/>
        <w:jc w:val="left"/>
      </w:pPr>
      <w:r>
        <w:t xml:space="preserve">Summary: </w:t>
      </w:r>
      <w:r w:rsidR="00090F56">
        <w:t>Pesticides</w:t>
      </w:r>
    </w:p>
    <w:p w:rsidR="000876A4" w:rsidRDefault="000876A4" w:rsidP="000876A4">
      <w:pPr>
        <w:widowControl w:val="0"/>
        <w:jc w:val="left"/>
      </w:pPr>
    </w:p>
    <w:p w:rsidR="000876A4" w:rsidRDefault="000876A4" w:rsidP="000876A4">
      <w:pPr>
        <w:widowControl w:val="0"/>
        <w:jc w:val="left"/>
      </w:pPr>
    </w:p>
    <w:p w:rsidR="000876A4" w:rsidRDefault="000876A4" w:rsidP="000876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6A4">
        <w:rPr>
          <w:b/>
        </w:rPr>
        <w:t>HISTORY OF LEGISLATIVE ACTIONS</w:t>
      </w:r>
    </w:p>
    <w:p w:rsidR="000876A4" w:rsidRDefault="000876A4" w:rsidP="000876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76A4" w:rsidRPr="000876A4" w:rsidRDefault="000876A4" w:rsidP="000876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6A4">
        <w:rPr>
          <w:u w:val="single"/>
        </w:rPr>
        <w:tab/>
        <w:t>Date</w:t>
      </w:r>
      <w:r w:rsidRPr="000876A4">
        <w:rPr>
          <w:u w:val="single"/>
        </w:rPr>
        <w:tab/>
        <w:t>Body</w:t>
      </w:r>
      <w:r w:rsidRPr="000876A4">
        <w:rPr>
          <w:u w:val="single"/>
        </w:rPr>
        <w:tab/>
        <w:t>Action Description with journal page number</w:t>
      </w:r>
      <w:r w:rsidRPr="000876A4">
        <w:rPr>
          <w:u w:val="single"/>
        </w:rPr>
        <w:tab/>
      </w:r>
    </w:p>
    <w:p w:rsidR="00944D66" w:rsidRDefault="00944D66" w:rsidP="00944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A24BF3">
        <w:t>Introduced and read first time (</w:t>
      </w:r>
      <w:hyperlink r:id="rId7" w:history="1">
        <w:r w:rsidRPr="00A24BF3">
          <w:rPr>
            <w:rStyle w:val="Hyperlink"/>
          </w:rPr>
          <w:t>House Journal</w:t>
        </w:r>
        <w:r w:rsidRPr="00A24BF3">
          <w:rPr>
            <w:rStyle w:val="Hyperlink"/>
          </w:rPr>
          <w:noBreakHyphen/>
          <w:t>page 46</w:t>
        </w:r>
      </w:hyperlink>
      <w:r w:rsidRPr="00A24BF3">
        <w:t>)</w:t>
      </w:r>
    </w:p>
    <w:p w:rsidR="00944D66" w:rsidRDefault="00944D66" w:rsidP="00944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A24BF3">
        <w:t>Referred to Co</w:t>
      </w:r>
      <w:r>
        <w:t xml:space="preserve">mmittee on </w:t>
      </w:r>
      <w:r w:rsidRPr="00A24BF3">
        <w:rPr>
          <w:b/>
        </w:rPr>
        <w:t>Agriculture, Natural Resources and Environmental Affairs</w:t>
      </w:r>
      <w:r>
        <w:t xml:space="preserve"> </w:t>
      </w:r>
      <w:r w:rsidRPr="00A24BF3">
        <w:t>(</w:t>
      </w:r>
      <w:hyperlink r:id="rId8" w:history="1">
        <w:r w:rsidRPr="00A24BF3">
          <w:rPr>
            <w:rStyle w:val="Hyperlink"/>
          </w:rPr>
          <w:t>House Journal</w:t>
        </w:r>
        <w:r w:rsidRPr="00A24BF3">
          <w:rPr>
            <w:rStyle w:val="Hyperlink"/>
          </w:rPr>
          <w:noBreakHyphen/>
          <w:t>page 46</w:t>
        </w:r>
      </w:hyperlink>
      <w:r w:rsidRPr="00A24BF3">
        <w:t>)</w:t>
      </w:r>
    </w:p>
    <w:p w:rsidR="00944D66" w:rsidRDefault="00944D66" w:rsidP="00944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6A4" w:rsidRDefault="000876A4" w:rsidP="0008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876A4">
          <w:rPr>
            <w:rStyle w:val="Hyperlink"/>
          </w:rPr>
          <w:t>legislative information</w:t>
        </w:r>
      </w:hyperlink>
      <w:r>
        <w:t xml:space="preserve"> at the website</w:t>
      </w:r>
    </w:p>
    <w:p w:rsidR="000876A4" w:rsidRDefault="000876A4" w:rsidP="0008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6A4" w:rsidRPr="000876A4" w:rsidRDefault="000876A4" w:rsidP="0008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6A4" w:rsidRDefault="000876A4" w:rsidP="000876A4">
      <w:pPr>
        <w:widowControl w:val="0"/>
        <w:jc w:val="left"/>
      </w:pPr>
      <w:r w:rsidRPr="000876A4">
        <w:rPr>
          <w:b/>
        </w:rPr>
        <w:t>VERSIONS OF THIS BILL</w:t>
      </w:r>
    </w:p>
    <w:p w:rsidR="000876A4" w:rsidRDefault="000876A4" w:rsidP="000876A4">
      <w:pPr>
        <w:widowControl w:val="0"/>
        <w:jc w:val="left"/>
      </w:pPr>
    </w:p>
    <w:p w:rsidR="000876A4" w:rsidRDefault="00496CAC" w:rsidP="000876A4">
      <w:pPr>
        <w:widowControl w:val="0"/>
        <w:jc w:val="left"/>
      </w:pPr>
      <w:hyperlink r:id="rId10" w:history="1">
        <w:r w:rsidR="000876A4">
          <w:rPr>
            <w:rStyle w:val="Hyperlink"/>
          </w:rPr>
          <w:t>2/22/2017</w:t>
        </w:r>
      </w:hyperlink>
    </w:p>
    <w:p w:rsidR="000876A4" w:rsidRDefault="000876A4" w:rsidP="000876A4"/>
    <w:p w:rsidR="000876A4" w:rsidRDefault="000876A4" w:rsidP="000876A4">
      <w:pPr>
        <w:sectPr w:rsidR="000876A4" w:rsidSect="000876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738C" w:rsidRDefault="004273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C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4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46</w:t>
      </w:r>
      <w:r>
        <w:noBreakHyphen/>
        <w:t>13</w:t>
      </w:r>
      <w:r>
        <w:noBreakHyphen/>
        <w:t>75 SO AS TO PROVIDE THAT A PERSON WHO WOULD OTHERWISE BE REQUIRED TO BE CERTIFIED AS A COMMERCIAL APPLICATOR OF PESTICIDES IS NOT REQUIRED TO BE CERTIFIED IF THE PERSON USES NO OTHER PEST CONTROL SUBSTANCE EXCEPT GLYPHOSPHATE.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78B" w:rsidRDefault="007E1CFD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478B">
        <w:t>Chapter 13, Title 46 of the 1976 Code is amended by adding:</w:t>
      </w:r>
    </w:p>
    <w:p w:rsidR="000B478B" w:rsidRDefault="000B478B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CFD" w:rsidRDefault="000B478B" w:rsidP="000B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>
        <w:noBreakHyphen/>
        <w:t>13</w:t>
      </w:r>
      <w:r>
        <w:noBreakHyphen/>
        <w:t>75.</w:t>
      </w:r>
      <w:r>
        <w:tab/>
        <w:t xml:space="preserve">Notwithstanding any other provision of this chapter or any other provision of law or regulation, a person who may otherwise be considered a commercial applicator is not required to be certified under this chapter if the only form or type of pest control used by this person is </w:t>
      </w:r>
      <w:r w:rsidRPr="000B478B">
        <w:t>‘</w:t>
      </w:r>
      <w:r>
        <w:t>glyphosphate</w:t>
      </w:r>
      <w:r w:rsidRPr="000B478B">
        <w:t>’</w:t>
      </w:r>
      <w:r>
        <w:t>.”</w:t>
      </w: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CFD" w:rsidRDefault="007E1C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478B">
        <w:t>2</w:t>
      </w:r>
      <w:r>
        <w:t>.</w:t>
      </w:r>
      <w:r>
        <w:tab/>
        <w:t xml:space="preserve">This act takes effect </w:t>
      </w:r>
      <w:r w:rsidR="000B478B">
        <w:t>July 1, 2017</w:t>
      </w:r>
      <w:r>
        <w:t>.</w:t>
      </w:r>
    </w:p>
    <w:p w:rsidR="00DA6CB8" w:rsidRDefault="000B4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6A4" w:rsidRDefault="000876A4" w:rsidP="000876A4">
      <w:pPr>
        <w:suppressAutoHyphens/>
      </w:pPr>
    </w:p>
    <w:sectPr w:rsidR="000876A4" w:rsidSect="000876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CFD" w:rsidRDefault="007E1CFD" w:rsidP="009F0C77">
      <w:r>
        <w:separator/>
      </w:r>
    </w:p>
  </w:endnote>
  <w:endnote w:type="continuationSeparator" w:id="0">
    <w:p w:rsidR="007E1CFD" w:rsidRDefault="007E1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1D62BE-1247-4C45-9342-17FA3EA29CAD}"/>
    <w:embedBold r:id="rId2" w:fontKey="{A0E2270B-36C1-4201-A191-AF4E552D72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477737-8027-43D5-B8DD-DA81FE9FDC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F89E8E-BFB6-4B3D-80B3-F1E2A749B7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6A4" w:rsidRPr="0042738C" w:rsidRDefault="000876A4" w:rsidP="004273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4D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CFD" w:rsidRDefault="007E1CFD" w:rsidP="009F0C77">
      <w:r>
        <w:separator/>
      </w:r>
    </w:p>
  </w:footnote>
  <w:footnote w:type="continuationSeparator" w:id="0">
    <w:p w:rsidR="007E1CFD" w:rsidRDefault="007E1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5CM17"/>
    <w:docVar w:name="CoverBillType" w:val="b"/>
    <w:docVar w:name="DocPath" w:val="L:\Council\bills\GT\5295CM17.DOCX"/>
    <w:docVar w:name="dvBillNumber" w:val="383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1CFD"/>
    <w:rsid w:val="00011869"/>
    <w:rsid w:val="00015CD6"/>
    <w:rsid w:val="000876A4"/>
    <w:rsid w:val="00090F56"/>
    <w:rsid w:val="000B478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38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D42"/>
    <w:rsid w:val="006D58AA"/>
    <w:rsid w:val="00734F00"/>
    <w:rsid w:val="00756307"/>
    <w:rsid w:val="007A70AE"/>
    <w:rsid w:val="007E1CFD"/>
    <w:rsid w:val="008362E8"/>
    <w:rsid w:val="0085786E"/>
    <w:rsid w:val="008A1768"/>
    <w:rsid w:val="008A489F"/>
    <w:rsid w:val="008F0F33"/>
    <w:rsid w:val="008F4429"/>
    <w:rsid w:val="0094021A"/>
    <w:rsid w:val="00944D6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4D22"/>
    <w:rsid w:val="00D73A67"/>
    <w:rsid w:val="00D970A9"/>
    <w:rsid w:val="00DA6CB8"/>
    <w:rsid w:val="00DF3845"/>
    <w:rsid w:val="00E41911"/>
    <w:rsid w:val="00E44B57"/>
    <w:rsid w:val="00E92EEF"/>
    <w:rsid w:val="00EF2368"/>
    <w:rsid w:val="00F24442"/>
    <w:rsid w:val="00F3139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31337-5434-4832-B208-6B48849F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76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7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34_2017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3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907A7-DC09-4B40-A70B-52082195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2</Pages>
  <Words>279</Words>
  <Characters>1547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3834: Pesticides - South Carolina Legislature Online</dc:title>
  <dc:creator>Gwen Thurmond</dc:creator>
  <cp:lastModifiedBy>S Volk</cp:lastModifiedBy>
  <cp:revision>2</cp:revision>
  <cp:lastPrinted>2017-02-13T21:39:00Z</cp:lastPrinted>
  <dcterms:created xsi:type="dcterms:W3CDTF">2017-04-05T23:08:00Z</dcterms:created>
  <dcterms:modified xsi:type="dcterms:W3CDTF">2017-04-05T23:08:00Z</dcterms:modified>
</cp:coreProperties>
</file>