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398" w:rsidRDefault="00C94398" w:rsidP="00C94398">
      <w:pPr>
        <w:widowControl w:val="0"/>
        <w:jc w:val="center"/>
      </w:pPr>
      <w:r w:rsidRPr="00C94398">
        <w:rPr>
          <w:b/>
        </w:rPr>
        <w:t>South Carolina General Assembly</w:t>
      </w:r>
    </w:p>
    <w:p w:rsidR="00C94398" w:rsidRDefault="00C94398" w:rsidP="00C94398">
      <w:pPr>
        <w:widowControl w:val="0"/>
        <w:jc w:val="center"/>
      </w:pPr>
      <w:r>
        <w:t>122nd Session, 2017-2018</w:t>
      </w: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jc w:val="left"/>
        <w:rPr>
          <w:b/>
        </w:rPr>
      </w:pPr>
      <w:r w:rsidRPr="00C94398">
        <w:rPr>
          <w:b/>
        </w:rPr>
        <w:t>H. 3959</w:t>
      </w:r>
    </w:p>
    <w:p w:rsidR="00C94398" w:rsidRDefault="00C94398" w:rsidP="00C94398">
      <w:pPr>
        <w:widowControl w:val="0"/>
        <w:jc w:val="left"/>
        <w:rPr>
          <w:b/>
        </w:rPr>
      </w:pPr>
    </w:p>
    <w:p w:rsidR="00C94398" w:rsidRDefault="00C94398" w:rsidP="00C94398">
      <w:pPr>
        <w:widowControl w:val="0"/>
        <w:jc w:val="left"/>
      </w:pPr>
      <w:r w:rsidRPr="00C94398">
        <w:rPr>
          <w:b/>
        </w:rPr>
        <w:t>STATUS INFORMATION</w:t>
      </w: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jc w:val="left"/>
      </w:pPr>
      <w:r>
        <w:t>House Resolution</w:t>
      </w:r>
    </w:p>
    <w:p w:rsidR="00C94398" w:rsidRDefault="00C94398" w:rsidP="00C94398">
      <w:pPr>
        <w:widowControl w:val="0"/>
        <w:jc w:val="left"/>
      </w:pPr>
      <w:r>
        <w:t>Sponsors: Rep. Allison</w:t>
      </w:r>
    </w:p>
    <w:p w:rsidR="00C94398" w:rsidRDefault="00C94398" w:rsidP="00C94398">
      <w:pPr>
        <w:widowControl w:val="0"/>
        <w:jc w:val="left"/>
      </w:pPr>
      <w:r>
        <w:t>Document Path: l:\council\bills\gm\24936wab17.docx</w:t>
      </w: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jc w:val="left"/>
      </w:pPr>
      <w:r>
        <w:t>Introduced in the House on March 13, 2017</w:t>
      </w:r>
    </w:p>
    <w:p w:rsidR="00C94398" w:rsidRDefault="00C94398" w:rsidP="00C94398">
      <w:pPr>
        <w:widowControl w:val="0"/>
        <w:jc w:val="left"/>
      </w:pPr>
      <w:r>
        <w:t>Adopted by the House on March 13, 2017</w:t>
      </w: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jc w:val="left"/>
      </w:pPr>
      <w:r>
        <w:t xml:space="preserve">Summary: </w:t>
      </w:r>
      <w:r w:rsidR="0022498E">
        <w:t>Rachel Wyatt and Makayla Stark</w:t>
      </w: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jc w:val="left"/>
      </w:pPr>
    </w:p>
    <w:p w:rsidR="00C94398" w:rsidRDefault="00C94398" w:rsidP="00C94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4398">
        <w:rPr>
          <w:b/>
        </w:rPr>
        <w:t>HISTORY OF LEGISLATIVE ACTIONS</w:t>
      </w:r>
    </w:p>
    <w:p w:rsidR="00C94398" w:rsidRDefault="00C94398" w:rsidP="00C94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4398" w:rsidRPr="00C94398" w:rsidRDefault="00C94398" w:rsidP="00C94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4398">
        <w:rPr>
          <w:u w:val="single"/>
        </w:rPr>
        <w:tab/>
        <w:t>Date</w:t>
      </w:r>
      <w:r w:rsidRPr="00C94398">
        <w:rPr>
          <w:u w:val="single"/>
        </w:rPr>
        <w:tab/>
        <w:t>Body</w:t>
      </w:r>
      <w:r w:rsidRPr="00C94398">
        <w:rPr>
          <w:u w:val="single"/>
        </w:rPr>
        <w:tab/>
        <w:t>Action Description with journal page number</w:t>
      </w:r>
      <w:r w:rsidRPr="00C94398">
        <w:rPr>
          <w:u w:val="single"/>
        </w:rPr>
        <w:tab/>
      </w:r>
    </w:p>
    <w:p w:rsidR="002F3844" w:rsidRDefault="002F3844" w:rsidP="002F3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64429F">
        <w:t>Introduced and adopted (</w:t>
      </w:r>
      <w:hyperlink r:id="rId7" w:history="1">
        <w:r w:rsidRPr="0064429F">
          <w:rPr>
            <w:rStyle w:val="Hyperlink"/>
          </w:rPr>
          <w:t>House Journal</w:t>
        </w:r>
        <w:r w:rsidRPr="0064429F">
          <w:rPr>
            <w:rStyle w:val="Hyperlink"/>
          </w:rPr>
          <w:noBreakHyphen/>
          <w:t>page 5</w:t>
        </w:r>
      </w:hyperlink>
      <w:r w:rsidRPr="0064429F">
        <w:t>)</w:t>
      </w:r>
    </w:p>
    <w:p w:rsidR="002F3844" w:rsidRDefault="002F3844" w:rsidP="002F3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98" w:rsidRDefault="00C94398" w:rsidP="00C94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4398">
          <w:rPr>
            <w:rStyle w:val="Hyperlink"/>
          </w:rPr>
          <w:t>legislative information</w:t>
        </w:r>
      </w:hyperlink>
      <w:r>
        <w:t xml:space="preserve"> at the website</w:t>
      </w:r>
    </w:p>
    <w:p w:rsidR="00C94398" w:rsidRDefault="00C94398" w:rsidP="00C94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98" w:rsidRPr="00C94398" w:rsidRDefault="00C94398" w:rsidP="00C94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98" w:rsidRDefault="00C94398" w:rsidP="00C94398">
      <w:r w:rsidRPr="00C94398">
        <w:rPr>
          <w:b/>
        </w:rPr>
        <w:t>VERSIONS OF THIS BILL</w:t>
      </w:r>
    </w:p>
    <w:p w:rsidR="00C94398" w:rsidRDefault="00C94398" w:rsidP="00C94398"/>
    <w:p w:rsidR="00C94398" w:rsidRDefault="00AF5124" w:rsidP="00C94398">
      <w:hyperlink r:id="rId9" w:history="1">
        <w:r w:rsidR="00C94398">
          <w:rPr>
            <w:rStyle w:val="Hyperlink"/>
          </w:rPr>
          <w:t>3/13/2017</w:t>
        </w:r>
      </w:hyperlink>
    </w:p>
    <w:p w:rsidR="00C94398" w:rsidRDefault="00C94398" w:rsidP="00C94398"/>
    <w:p w:rsidR="00C94398" w:rsidRDefault="00C94398" w:rsidP="00C94398">
      <w:pPr>
        <w:sectPr w:rsidR="00C94398" w:rsidSect="00C943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41DE" w:rsidRDefault="00074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52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F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</w:t>
      </w:r>
      <w:r w:rsidR="003450FB">
        <w:t>RACHEL WYATT</w:t>
      </w:r>
      <w:r w:rsidR="00BC6DFD">
        <w:t xml:space="preserve">, MISS SOUTH CAROLINA, AND </w:t>
      </w:r>
      <w:r w:rsidR="003450FB">
        <w:t>MAKAYLA STARK</w:t>
      </w:r>
      <w:r w:rsidR="00BC6DFD">
        <w:t>, MISS SOUTH CAROLINA TEEN, ALONG WITH THE OTHER CONTESTANTS</w:t>
      </w:r>
      <w:r>
        <w:t xml:space="preserve">, AT A DATE AND TIME TO BE DETERMINED BY THE SPEAKER, FOR THE PURPOSE OF BEING RECOGNIZED AND COMMENDED FOR </w:t>
      </w:r>
      <w:r w:rsidR="00BC6DFD">
        <w:t>WINN</w:t>
      </w:r>
      <w:r>
        <w:t>ING THE 20</w:t>
      </w:r>
      <w:r w:rsidR="00BC6DFD">
        <w:t>16 MISS</w:t>
      </w:r>
      <w:r>
        <w:t xml:space="preserve"> SOUTH CAROLINA </w:t>
      </w:r>
      <w:r w:rsidR="00BC6DFD">
        <w:t xml:space="preserve">AND MISS SOUTH CAROLINA TEEN </w:t>
      </w:r>
      <w:r>
        <w:t>TITLE</w:t>
      </w:r>
      <w:r w:rsidR="00BC6DFD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5226" w:rsidRDefault="00F15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226" w:rsidRDefault="00F15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226" w:rsidRDefault="00673FE5" w:rsidP="0007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</w:t>
      </w:r>
      <w:r w:rsidR="003450FB">
        <w:t>Rachel Wyatt</w:t>
      </w:r>
      <w:r w:rsidR="00BC6DFD">
        <w:t>, Miss South Carolina</w:t>
      </w:r>
      <w:r w:rsidR="003450FB">
        <w:t xml:space="preserve"> 2016</w:t>
      </w:r>
      <w:r w:rsidR="00BC6DFD">
        <w:t xml:space="preserve">, and </w:t>
      </w:r>
      <w:r w:rsidR="003450FB">
        <w:t>Makayla Stark</w:t>
      </w:r>
      <w:r w:rsidR="00BC6DFD">
        <w:t>, Miss South Carolina Teen</w:t>
      </w:r>
      <w:r w:rsidR="003450FB">
        <w:t xml:space="preserve"> 2016,</w:t>
      </w:r>
      <w:r>
        <w:t xml:space="preserve"> </w:t>
      </w:r>
      <w:r w:rsidR="00BC6DFD">
        <w:t xml:space="preserve">along with the other contestants, </w:t>
      </w:r>
      <w:r>
        <w:t xml:space="preserve">at a date and time to be determined by the Speaker, for the purpose of being recognized and commended for </w:t>
      </w:r>
      <w:r w:rsidR="003450FB">
        <w:t>winn</w:t>
      </w:r>
      <w:r>
        <w:t>ing the 20</w:t>
      </w:r>
      <w:r w:rsidR="00BC6DFD">
        <w:t>16</w:t>
      </w:r>
      <w:r>
        <w:t xml:space="preserve"> </w:t>
      </w:r>
      <w:r w:rsidR="00BC6DFD">
        <w:t>Miss South Carolina and Miss South Carolina Teen</w:t>
      </w:r>
      <w:r>
        <w:t xml:space="preserve"> title.</w:t>
      </w:r>
    </w:p>
    <w:p w:rsidR="00A5392D" w:rsidRDefault="00345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4398" w:rsidRDefault="00C94398" w:rsidP="00C94398">
      <w:pPr>
        <w:suppressAutoHyphens/>
      </w:pPr>
    </w:p>
    <w:sectPr w:rsidR="00C94398" w:rsidSect="00C943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FE5" w:rsidRDefault="00673FE5" w:rsidP="009F0C77">
      <w:r>
        <w:separator/>
      </w:r>
    </w:p>
  </w:endnote>
  <w:endnote w:type="continuationSeparator" w:id="0">
    <w:p w:rsidR="00673FE5" w:rsidRDefault="00673F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5FDD3-3E21-4F02-AD62-6502EB5086FE}"/>
    <w:embedBold r:id="rId2" w:fontKey="{F17E9BBC-5165-41C5-9AAF-2D02F7C9E1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8AEC4F-9913-408D-9637-B4C98F1D18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6EA2B9-5176-4520-BEBE-5DA627C02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5D707E-3BB2-4AC6-884B-FEEC7B1233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398" w:rsidRPr="000741DE" w:rsidRDefault="00C94398" w:rsidP="000741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49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FE5" w:rsidRDefault="00673FE5" w:rsidP="009F0C77">
      <w:r>
        <w:separator/>
      </w:r>
    </w:p>
  </w:footnote>
  <w:footnote w:type="continuationSeparator" w:id="0">
    <w:p w:rsidR="00673FE5" w:rsidRDefault="00673F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6WAB17"/>
    <w:docVar w:name="CoverBillType" w:val="r"/>
    <w:docVar w:name="DocPath" w:val="L:\Council\bills\GM\24936WAB17.DOCX"/>
    <w:docVar w:name="dvBillNumber" w:val="3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5226"/>
    <w:rsid w:val="00011869"/>
    <w:rsid w:val="00015CD6"/>
    <w:rsid w:val="000741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898"/>
    <w:rsid w:val="001D08F2"/>
    <w:rsid w:val="001D3A58"/>
    <w:rsid w:val="001D525B"/>
    <w:rsid w:val="001D7F4F"/>
    <w:rsid w:val="00205238"/>
    <w:rsid w:val="0022498E"/>
    <w:rsid w:val="002321B6"/>
    <w:rsid w:val="00250967"/>
    <w:rsid w:val="002543C8"/>
    <w:rsid w:val="0025541D"/>
    <w:rsid w:val="00284AAE"/>
    <w:rsid w:val="002E5912"/>
    <w:rsid w:val="002F3844"/>
    <w:rsid w:val="00301B21"/>
    <w:rsid w:val="00325348"/>
    <w:rsid w:val="0032732C"/>
    <w:rsid w:val="00336AD0"/>
    <w:rsid w:val="003450F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FE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92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6DFD"/>
    <w:rsid w:val="00BE3C22"/>
    <w:rsid w:val="00C0345E"/>
    <w:rsid w:val="00C31C95"/>
    <w:rsid w:val="00C3483A"/>
    <w:rsid w:val="00C74E9D"/>
    <w:rsid w:val="00C826DD"/>
    <w:rsid w:val="00C82FD3"/>
    <w:rsid w:val="00C92819"/>
    <w:rsid w:val="00C94398"/>
    <w:rsid w:val="00CC6B7B"/>
    <w:rsid w:val="00CD2089"/>
    <w:rsid w:val="00D73A67"/>
    <w:rsid w:val="00D970A9"/>
    <w:rsid w:val="00DF3845"/>
    <w:rsid w:val="00E41911"/>
    <w:rsid w:val="00E44B57"/>
    <w:rsid w:val="00E863E0"/>
    <w:rsid w:val="00E92EEF"/>
    <w:rsid w:val="00EF2368"/>
    <w:rsid w:val="00F1522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626C7-EDB5-4712-94D0-62F0F67F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4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9_2017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41F25-3898-4ACD-8C30-A578B3F2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218</Words>
  <Characters>1169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3959: Rachel Wyatt and Makayla Stark - South Carolina Legislature Online</dc:title>
  <dc:creator>Gail Pinckney Moore</dc:creator>
  <cp:lastModifiedBy>S Volk</cp:lastModifiedBy>
  <cp:revision>2</cp:revision>
  <cp:lastPrinted>2017-03-03T17:37:00Z</cp:lastPrinted>
  <dcterms:created xsi:type="dcterms:W3CDTF">2017-03-17T16:14:00Z</dcterms:created>
  <dcterms:modified xsi:type="dcterms:W3CDTF">2017-03-17T16:14:00Z</dcterms:modified>
</cp:coreProperties>
</file>