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84A" w:rsidRDefault="001F184A" w:rsidP="001F184A">
      <w:pPr>
        <w:widowControl w:val="0"/>
        <w:jc w:val="center"/>
      </w:pPr>
      <w:r w:rsidRPr="001F184A">
        <w:rPr>
          <w:b/>
        </w:rPr>
        <w:t>South Carolina General Assembly</w:t>
      </w:r>
    </w:p>
    <w:p w:rsidR="001F184A" w:rsidRDefault="001F184A" w:rsidP="001F184A">
      <w:pPr>
        <w:widowControl w:val="0"/>
        <w:jc w:val="center"/>
      </w:pPr>
      <w:r>
        <w:t>122nd Session, 2017-2018</w:t>
      </w:r>
    </w:p>
    <w:p w:rsidR="001F184A" w:rsidRDefault="001F184A" w:rsidP="001F184A">
      <w:pPr>
        <w:widowControl w:val="0"/>
        <w:jc w:val="left"/>
      </w:pPr>
    </w:p>
    <w:p w:rsidR="001F184A" w:rsidRDefault="001F184A" w:rsidP="001F184A">
      <w:pPr>
        <w:widowControl w:val="0"/>
        <w:jc w:val="left"/>
        <w:rPr>
          <w:b/>
        </w:rPr>
      </w:pPr>
      <w:r w:rsidRPr="001F184A">
        <w:rPr>
          <w:b/>
        </w:rPr>
        <w:t>H. 3987</w:t>
      </w:r>
    </w:p>
    <w:p w:rsidR="001F184A" w:rsidRDefault="001F184A" w:rsidP="001F184A">
      <w:pPr>
        <w:widowControl w:val="0"/>
        <w:jc w:val="left"/>
        <w:rPr>
          <w:b/>
        </w:rPr>
      </w:pPr>
    </w:p>
    <w:p w:rsidR="001F184A" w:rsidRDefault="001F184A" w:rsidP="001F184A">
      <w:pPr>
        <w:widowControl w:val="0"/>
        <w:jc w:val="left"/>
      </w:pPr>
      <w:r w:rsidRPr="001F184A">
        <w:rPr>
          <w:b/>
        </w:rPr>
        <w:t>STATUS INFORMATION</w:t>
      </w:r>
    </w:p>
    <w:p w:rsidR="001F184A" w:rsidRDefault="001F184A" w:rsidP="001F184A">
      <w:pPr>
        <w:widowControl w:val="0"/>
        <w:jc w:val="left"/>
      </w:pPr>
    </w:p>
    <w:p w:rsidR="001F184A" w:rsidRDefault="001F184A" w:rsidP="001F184A">
      <w:pPr>
        <w:widowControl w:val="0"/>
        <w:jc w:val="left"/>
      </w:pPr>
      <w:r>
        <w:t>Concurrent Resolution</w:t>
      </w:r>
    </w:p>
    <w:p w:rsidR="001F184A" w:rsidRDefault="001F184A" w:rsidP="001F184A">
      <w:pPr>
        <w:widowControl w:val="0"/>
        <w:jc w:val="left"/>
      </w:pPr>
      <w:r>
        <w:t>Sponsors: Reps. Allison, Alexander,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F184A" w:rsidRDefault="001F184A" w:rsidP="001F184A">
      <w:pPr>
        <w:widowControl w:val="0"/>
        <w:jc w:val="left"/>
      </w:pPr>
      <w:r>
        <w:t>Document Path: l:\council\bills\rm\1137vr17.docx</w:t>
      </w:r>
    </w:p>
    <w:p w:rsidR="001F184A" w:rsidRDefault="001F184A" w:rsidP="001F184A">
      <w:pPr>
        <w:widowControl w:val="0"/>
        <w:jc w:val="left"/>
      </w:pPr>
    </w:p>
    <w:p w:rsidR="00BB5034" w:rsidRDefault="00BB5034" w:rsidP="001F184A">
      <w:pPr>
        <w:widowControl w:val="0"/>
        <w:jc w:val="left"/>
      </w:pPr>
      <w:r>
        <w:t>Introduced in the House on March 14, 2017</w:t>
      </w:r>
    </w:p>
    <w:p w:rsidR="00BB5034" w:rsidRDefault="00BB5034" w:rsidP="001F184A">
      <w:pPr>
        <w:widowControl w:val="0"/>
        <w:jc w:val="left"/>
      </w:pPr>
      <w:r>
        <w:t>Introduced in the Senate on March 14, 2017</w:t>
      </w:r>
    </w:p>
    <w:p w:rsidR="00BB5034" w:rsidRDefault="00BB5034" w:rsidP="001F184A">
      <w:pPr>
        <w:widowControl w:val="0"/>
        <w:jc w:val="left"/>
      </w:pPr>
      <w:r>
        <w:t>Adopted by the General Assembly on March 29, 2017</w:t>
      </w:r>
    </w:p>
    <w:p w:rsidR="00BB5034" w:rsidRDefault="00BB5034" w:rsidP="001F184A">
      <w:pPr>
        <w:widowControl w:val="0"/>
        <w:jc w:val="left"/>
      </w:pPr>
    </w:p>
    <w:p w:rsidR="001F184A" w:rsidRDefault="001F184A" w:rsidP="001F184A">
      <w:pPr>
        <w:widowControl w:val="0"/>
        <w:jc w:val="left"/>
      </w:pPr>
      <w:r>
        <w:t xml:space="preserve">Summary: </w:t>
      </w:r>
      <w:r w:rsidR="00CE0307">
        <w:t>SC Technical College System Day</w:t>
      </w:r>
    </w:p>
    <w:p w:rsidR="001F184A" w:rsidRDefault="001F184A" w:rsidP="001F184A">
      <w:pPr>
        <w:widowControl w:val="0"/>
        <w:jc w:val="left"/>
      </w:pPr>
    </w:p>
    <w:p w:rsidR="001F184A" w:rsidRDefault="001F184A" w:rsidP="001F184A">
      <w:pPr>
        <w:widowControl w:val="0"/>
        <w:jc w:val="left"/>
      </w:pPr>
    </w:p>
    <w:p w:rsidR="001F184A" w:rsidRDefault="001F184A" w:rsidP="001F18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184A">
        <w:rPr>
          <w:b/>
        </w:rPr>
        <w:t>HISTORY OF LEGISLATIVE ACTIONS</w:t>
      </w:r>
    </w:p>
    <w:p w:rsidR="001F184A" w:rsidRDefault="001F184A" w:rsidP="001F18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184A" w:rsidRPr="001F184A" w:rsidRDefault="001F184A" w:rsidP="001F18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184A">
        <w:rPr>
          <w:u w:val="single"/>
        </w:rPr>
        <w:tab/>
        <w:t>Date</w:t>
      </w:r>
      <w:r w:rsidRPr="001F184A">
        <w:rPr>
          <w:u w:val="single"/>
        </w:rPr>
        <w:tab/>
        <w:t>Body</w:t>
      </w:r>
      <w:r w:rsidRPr="001F184A">
        <w:rPr>
          <w:u w:val="single"/>
        </w:rPr>
        <w:tab/>
        <w:t>Action Description with journal page number</w:t>
      </w:r>
      <w:r w:rsidRPr="001F184A">
        <w:rPr>
          <w:u w:val="single"/>
        </w:rPr>
        <w:tab/>
      </w:r>
    </w:p>
    <w:p w:rsidR="0027374A" w:rsidRDefault="0027374A" w:rsidP="00273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BD635A">
        <w:t>Intr</w:t>
      </w:r>
      <w:r>
        <w:t xml:space="preserve">oduced, adopted, sent to Senate </w:t>
      </w:r>
      <w:r w:rsidRPr="00BD635A">
        <w:t>(</w:t>
      </w:r>
      <w:hyperlink r:id="rId7" w:history="1">
        <w:r w:rsidRPr="00BD635A">
          <w:rPr>
            <w:rStyle w:val="Hyperlink"/>
          </w:rPr>
          <w:t>House Journal</w:t>
        </w:r>
        <w:r w:rsidRPr="00BD635A">
          <w:rPr>
            <w:rStyle w:val="Hyperlink"/>
          </w:rPr>
          <w:noBreakHyphen/>
          <w:t>page 9</w:t>
        </w:r>
      </w:hyperlink>
      <w:r w:rsidRPr="00BD635A">
        <w:t>)</w:t>
      </w:r>
    </w:p>
    <w:p w:rsidR="0027374A" w:rsidRDefault="0027374A" w:rsidP="00273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Senate</w:t>
      </w:r>
      <w:r>
        <w:tab/>
      </w:r>
      <w:r w:rsidRPr="00BD635A">
        <w:t>Introduced (</w:t>
      </w:r>
      <w:hyperlink r:id="rId8" w:history="1">
        <w:r w:rsidRPr="00BD635A">
          <w:rPr>
            <w:rStyle w:val="Hyperlink"/>
          </w:rPr>
          <w:t>Senate Journal</w:t>
        </w:r>
        <w:r w:rsidRPr="00BD635A">
          <w:rPr>
            <w:rStyle w:val="Hyperlink"/>
          </w:rPr>
          <w:noBreakHyphen/>
          <w:t>page 13</w:t>
        </w:r>
      </w:hyperlink>
      <w:r w:rsidRPr="00BD635A">
        <w:t>)</w:t>
      </w:r>
    </w:p>
    <w:p w:rsidR="0027374A" w:rsidRDefault="0027374A" w:rsidP="00273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Senate</w:t>
      </w:r>
      <w:r>
        <w:tab/>
      </w:r>
      <w:r w:rsidRPr="00BD635A">
        <w:t>Ref</w:t>
      </w:r>
      <w:r>
        <w:t xml:space="preserve">erred to Committee on </w:t>
      </w:r>
      <w:r w:rsidRPr="00BD635A">
        <w:rPr>
          <w:b/>
        </w:rPr>
        <w:t>Education</w:t>
      </w:r>
      <w:r>
        <w:t xml:space="preserve"> </w:t>
      </w:r>
      <w:r w:rsidRPr="00BD635A">
        <w:t>(</w:t>
      </w:r>
      <w:hyperlink r:id="rId9" w:history="1">
        <w:r w:rsidRPr="00BD635A">
          <w:rPr>
            <w:rStyle w:val="Hyperlink"/>
          </w:rPr>
          <w:t>Senate Journal</w:t>
        </w:r>
        <w:r w:rsidRPr="00BD635A">
          <w:rPr>
            <w:rStyle w:val="Hyperlink"/>
          </w:rPr>
          <w:noBreakHyphen/>
          <w:t>page 13</w:t>
        </w:r>
      </w:hyperlink>
      <w:r w:rsidRPr="00BD635A">
        <w:t>)</w:t>
      </w:r>
    </w:p>
    <w:p w:rsidR="0027374A" w:rsidRDefault="0027374A" w:rsidP="00273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3/23/2017</w:t>
      </w:r>
      <w:r>
        <w:tab/>
        <w:t>Senate</w:t>
      </w:r>
      <w:r>
        <w:tab/>
      </w:r>
      <w:r w:rsidRPr="00BD635A">
        <w:t>Commit</w:t>
      </w:r>
      <w:r>
        <w:t xml:space="preserve">tee report: Favorable </w:t>
      </w:r>
      <w:r w:rsidRPr="00BD635A">
        <w:rPr>
          <w:b/>
        </w:rPr>
        <w:t>Education</w:t>
      </w:r>
      <w:r>
        <w:t xml:space="preserve"> </w:t>
      </w:r>
      <w:r w:rsidRPr="00BD635A">
        <w:t>(</w:t>
      </w:r>
      <w:hyperlink r:id="rId10" w:history="1">
        <w:r w:rsidRPr="00BD635A">
          <w:rPr>
            <w:rStyle w:val="Hyperlink"/>
          </w:rPr>
          <w:t>Senate Journal</w:t>
        </w:r>
        <w:r w:rsidRPr="00BD635A">
          <w:rPr>
            <w:rStyle w:val="Hyperlink"/>
          </w:rPr>
          <w:noBreakHyphen/>
          <w:t>page 13</w:t>
        </w:r>
      </w:hyperlink>
      <w:r w:rsidRPr="00BD635A">
        <w:t>)</w:t>
      </w:r>
    </w:p>
    <w:p w:rsidR="0027374A" w:rsidRDefault="0027374A" w:rsidP="00273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3/29/2017</w:t>
      </w:r>
      <w:r>
        <w:tab/>
        <w:t>Senate</w:t>
      </w:r>
      <w:r>
        <w:tab/>
      </w:r>
      <w:r w:rsidRPr="00BD635A">
        <w:t>Adopted, ret</w:t>
      </w:r>
      <w:r>
        <w:t xml:space="preserve">urned to House with concurrence </w:t>
      </w:r>
      <w:r w:rsidRPr="00BD635A">
        <w:t>(</w:t>
      </w:r>
      <w:hyperlink r:id="rId11" w:history="1">
        <w:r w:rsidRPr="00BD635A">
          <w:rPr>
            <w:rStyle w:val="Hyperlink"/>
          </w:rPr>
          <w:t>Senate Journal</w:t>
        </w:r>
        <w:r w:rsidRPr="00BD635A">
          <w:rPr>
            <w:rStyle w:val="Hyperlink"/>
          </w:rPr>
          <w:noBreakHyphen/>
          <w:t>page 57</w:t>
        </w:r>
      </w:hyperlink>
      <w:r w:rsidRPr="00BD635A">
        <w:t>)</w:t>
      </w:r>
    </w:p>
    <w:p w:rsidR="0027374A" w:rsidRDefault="0027374A" w:rsidP="00273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84A" w:rsidRDefault="001F184A" w:rsidP="001F18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1F184A">
          <w:rPr>
            <w:rStyle w:val="Hyperlink"/>
          </w:rPr>
          <w:t>legislative information</w:t>
        </w:r>
      </w:hyperlink>
      <w:r>
        <w:t xml:space="preserve"> at the website</w:t>
      </w:r>
    </w:p>
    <w:p w:rsidR="001F184A" w:rsidRDefault="001F184A" w:rsidP="001F18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84A" w:rsidRPr="001F184A" w:rsidRDefault="001F184A" w:rsidP="001F18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84A" w:rsidRDefault="001F184A" w:rsidP="001F184A">
      <w:r w:rsidRPr="001F184A">
        <w:rPr>
          <w:b/>
        </w:rPr>
        <w:t>VERSIONS OF THIS BILL</w:t>
      </w:r>
    </w:p>
    <w:p w:rsidR="001F184A" w:rsidRDefault="001F184A" w:rsidP="001F184A"/>
    <w:p w:rsidR="001F184A" w:rsidRDefault="00B9345D" w:rsidP="001F184A">
      <w:hyperlink r:id="rId13" w:history="1">
        <w:r w:rsidR="001F184A">
          <w:rPr>
            <w:rStyle w:val="Hyperlink"/>
          </w:rPr>
          <w:t>3/14/2017</w:t>
        </w:r>
      </w:hyperlink>
    </w:p>
    <w:p w:rsidR="001F184A" w:rsidRDefault="00B9345D" w:rsidP="001F184A">
      <w:hyperlink r:id="rId14" w:history="1">
        <w:r w:rsidR="00323D66" w:rsidRPr="00323D66">
          <w:rPr>
            <w:rStyle w:val="Hyperlink"/>
          </w:rPr>
          <w:t>3/23/2017</w:t>
        </w:r>
      </w:hyperlink>
    </w:p>
    <w:p w:rsidR="00323D66" w:rsidRDefault="00323D66" w:rsidP="001F184A"/>
    <w:p w:rsidR="001F184A" w:rsidRDefault="001F184A" w:rsidP="001F184A">
      <w:pPr>
        <w:sectPr w:rsidR="001F184A" w:rsidSect="001F18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23, 2017</w:t>
      </w: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Pr="00E70D7D" w:rsidRDefault="00323D66" w:rsidP="00E70D7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3987</w:t>
      </w: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E7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61434">
        <w:t>Reps. Allison, Alexander, Anderson, Anthony, Arrington, Atkinson, Atwater, Bales, Ballentine, Bamberg, Bannister, Bedingfield, Bennett, Bernstein, Blackwell, Bowers, Bradley, Brown, Burns, Caskey, Chumley, Clary, Clemmons, Clyburn, Cobb</w:t>
      </w:r>
      <w:r w:rsidRPr="00C61434"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 w:rsidRPr="00C61434"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3/23/17--S.</w:t>
      </w: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14, 2017.</w:t>
      </w:r>
    </w:p>
    <w:p w:rsidR="00323D66" w:rsidRPr="00E70D7D" w:rsidRDefault="00323D66" w:rsidP="00E7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Pr="00E70D7D" w:rsidRDefault="00323D66" w:rsidP="00E7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</w:t>
      </w: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3987) to </w:t>
      </w:r>
      <w:r w:rsidRPr="00E70D7D">
        <w:rPr>
          <w:color w:val="000000" w:themeColor="text1"/>
          <w:u w:color="000000" w:themeColor="text1"/>
        </w:rPr>
        <w:t>recognize and express deep appreciation to the South Carolina Technical College System for its outstanding contributions in educating and training our State’s workforce and to declare April 5, 2017</w:t>
      </w:r>
      <w:r>
        <w:t>, etc., respectfully</w:t>
      </w:r>
    </w:p>
    <w:p w:rsidR="00323D66" w:rsidRPr="00E70D7D" w:rsidRDefault="00323D66" w:rsidP="00E7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323D66" w:rsidRPr="00E70D7D" w:rsidRDefault="00323D66" w:rsidP="00E7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23D66" w:rsidSect="00E70D7D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Pr="00325348" w:rsidRDefault="00323D66" w:rsidP="00B50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23D66" w:rsidRDefault="00323D6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66" w:rsidRDefault="00323D66" w:rsidP="00494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303B15">
        <w:rPr>
          <w:color w:val="000000" w:themeColor="text1"/>
          <w:u w:color="000000" w:themeColor="text1"/>
        </w:rPr>
        <w:t xml:space="preserve">RECOGNIZE AND EXPRESS DEEP APPRECIATION TO THE SOUTH CAROLINA TECHNICAL COLLEGE SYSTEM FOR </w:t>
      </w:r>
      <w:r>
        <w:rPr>
          <w:color w:val="000000" w:themeColor="text1"/>
          <w:u w:color="000000" w:themeColor="text1"/>
        </w:rPr>
        <w:t>ITS</w:t>
      </w:r>
      <w:r w:rsidRPr="00303B15">
        <w:rPr>
          <w:color w:val="000000" w:themeColor="text1"/>
          <w:u w:color="000000" w:themeColor="text1"/>
        </w:rPr>
        <w:t xml:space="preserve"> OUTSTANDING CONTRIBUTION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IN EDUCATING AND TRAINING OUR STATE</w:t>
      </w:r>
      <w:r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WORKFORCE</w:t>
      </w:r>
      <w:r>
        <w:rPr>
          <w:color w:val="000000" w:themeColor="text1"/>
          <w:u w:color="000000" w:themeColor="text1"/>
        </w:rPr>
        <w:t xml:space="preserve"> AND TO DECLARE APRIL 5, 2017, AS </w:t>
      </w:r>
      <w:r w:rsidRPr="00303B15">
        <w:rPr>
          <w:color w:val="000000" w:themeColor="text1"/>
          <w:u w:color="000000" w:themeColor="text1"/>
        </w:rPr>
        <w:t>SOUTH CAROLINA TECHNICAL COLLEGE SYSTEM DAY</w:t>
      </w:r>
      <w:r>
        <w:rPr>
          <w:color w:val="000000" w:themeColor="text1"/>
          <w:u w:color="000000" w:themeColor="text1"/>
        </w:rPr>
        <w:t>.</w:t>
      </w:r>
    </w:p>
    <w:p w:rsidR="00323D66" w:rsidRDefault="00323D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3D66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03B15"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t xml:space="preserve">nearly </w:t>
      </w:r>
      <w:r w:rsidRPr="00303B15">
        <w:rPr>
          <w:color w:val="000000" w:themeColor="text1"/>
          <w:u w:color="000000" w:themeColor="text1"/>
        </w:rPr>
        <w:t xml:space="preserve">a quarter million students across our State through credit and continuing education programs, the </w:t>
      </w:r>
      <w:r>
        <w:rPr>
          <w:color w:val="000000" w:themeColor="text1"/>
          <w:u w:color="000000" w:themeColor="text1"/>
        </w:rPr>
        <w:t>South 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is dedicated to providing training and education opportunities that promote economic and workforce development in </w:t>
      </w:r>
      <w:r>
        <w:rPr>
          <w:color w:val="000000" w:themeColor="text1"/>
          <w:u w:color="000000" w:themeColor="text1"/>
        </w:rPr>
        <w:t>the Palmetto</w:t>
      </w:r>
      <w:r w:rsidRPr="00303B15">
        <w:rPr>
          <w:color w:val="000000" w:themeColor="text1"/>
          <w:u w:color="000000" w:themeColor="text1"/>
        </w:rPr>
        <w:t xml:space="preserve"> State; and</w:t>
      </w:r>
    </w:p>
    <w:p w:rsidR="00323D66" w:rsidRPr="00303B15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D66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located</w:t>
      </w:r>
      <w:r w:rsidRPr="00303B15">
        <w:rPr>
          <w:color w:val="000000" w:themeColor="text1"/>
          <w:u w:color="000000" w:themeColor="text1"/>
        </w:rPr>
        <w:t xml:space="preserve"> across </w:t>
      </w:r>
      <w:r>
        <w:rPr>
          <w:color w:val="000000" w:themeColor="text1"/>
          <w:u w:color="000000" w:themeColor="text1"/>
        </w:rPr>
        <w:t>South Carolina,</w:t>
      </w:r>
      <w:r w:rsidRPr="00303B1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system</w:t>
      </w:r>
      <w:r w:rsidRPr="003D2E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sixteen institutions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have established an unparalleled record of excellence in meeting the education and training needs of business and industry in their respective communities; and</w:t>
      </w:r>
    </w:p>
    <w:p w:rsidR="00323D66" w:rsidRPr="00303B15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D66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these institutions make a quality higher education accessible and affordable to all South Carolinians and educate and train the majority of our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</w:t>
      </w:r>
      <w:r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first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 college students; and</w:t>
      </w:r>
    </w:p>
    <w:p w:rsidR="00323D66" w:rsidRPr="00303B15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D66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nearly sixty percent of all South Carolinians enrolled as undergraduates in </w:t>
      </w:r>
      <w:r>
        <w:rPr>
          <w:color w:val="000000" w:themeColor="text1"/>
          <w:u w:color="000000" w:themeColor="text1"/>
        </w:rPr>
        <w:t>the state</w:t>
      </w:r>
      <w:r w:rsidRPr="003D2E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public institutions </w:t>
      </w:r>
      <w:r>
        <w:rPr>
          <w:color w:val="000000" w:themeColor="text1"/>
          <w:u w:color="000000" w:themeColor="text1"/>
        </w:rPr>
        <w:t xml:space="preserve">of </w:t>
      </w:r>
      <w:r w:rsidRPr="00303B15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er</w:t>
      </w:r>
      <w:r w:rsidRPr="00303B15">
        <w:rPr>
          <w:color w:val="000000" w:themeColor="text1"/>
          <w:u w:color="000000" w:themeColor="text1"/>
        </w:rPr>
        <w:t xml:space="preserve"> education </w:t>
      </w:r>
      <w:r>
        <w:rPr>
          <w:color w:val="000000" w:themeColor="text1"/>
          <w:u w:color="000000" w:themeColor="text1"/>
        </w:rPr>
        <w:t>attend one of the s</w:t>
      </w:r>
      <w:r w:rsidRPr="00303B15">
        <w:rPr>
          <w:color w:val="000000" w:themeColor="text1"/>
          <w:u w:color="000000" w:themeColor="text1"/>
        </w:rPr>
        <w:t>ystem</w:t>
      </w:r>
      <w:r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sixteen technical colleges; and</w:t>
      </w:r>
    </w:p>
    <w:p w:rsidR="00323D66" w:rsidRPr="00303B15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D66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these colleges educate and train South Carolinians to live and work in our State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with ninety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six percent of students being residents of South Carolina and eighty</w:t>
      </w:r>
      <w:r>
        <w:rPr>
          <w:color w:val="000000" w:themeColor="text1"/>
          <w:u w:color="000000" w:themeColor="text1"/>
        </w:rPr>
        <w:noBreakHyphen/>
        <w:t>seven</w:t>
      </w:r>
      <w:r w:rsidRPr="00303B15">
        <w:rPr>
          <w:color w:val="000000" w:themeColor="text1"/>
          <w:u w:color="000000" w:themeColor="text1"/>
        </w:rPr>
        <w:t xml:space="preserve"> percent remaining in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 after graduation; and</w:t>
      </w:r>
    </w:p>
    <w:p w:rsidR="00323D66" w:rsidRPr="00303B15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D66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lastRenderedPageBreak/>
        <w:t>Whereas, readySC™, the state</w:t>
      </w:r>
      <w:r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premier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recruiting and training program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continues to play an integral role in South Carolina</w:t>
      </w:r>
      <w:r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efforts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having trained more than</w:t>
      </w:r>
      <w:r w:rsidRPr="00303B15">
        <w:rPr>
          <w:color w:val="000000" w:themeColor="text1"/>
          <w:u w:color="000000" w:themeColor="text1"/>
        </w:rPr>
        <w:t xml:space="preserve"> 2</w:t>
      </w:r>
      <w:r>
        <w:rPr>
          <w:color w:val="000000" w:themeColor="text1"/>
          <w:u w:color="000000" w:themeColor="text1"/>
        </w:rPr>
        <w:t>89</w:t>
      </w:r>
      <w:r w:rsidRPr="00303B15">
        <w:rPr>
          <w:color w:val="000000" w:themeColor="text1"/>
          <w:u w:color="000000" w:themeColor="text1"/>
        </w:rPr>
        <w:t>,000 people for jobs in our State since 1961; and</w:t>
      </w:r>
    </w:p>
    <w:p w:rsidR="00323D66" w:rsidRPr="00303B15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D66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 state</w:t>
      </w:r>
      <w:r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registered apprenticeship program, Apprenticeship Carolina™, has earned national and international recognition as the fastest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growing, most innovative program </w:t>
      </w:r>
      <w:r>
        <w:rPr>
          <w:color w:val="000000" w:themeColor="text1"/>
          <w:u w:color="000000" w:themeColor="text1"/>
        </w:rPr>
        <w:t xml:space="preserve">of its kind </w:t>
      </w:r>
      <w:r w:rsidRPr="00303B15">
        <w:rPr>
          <w:color w:val="000000" w:themeColor="text1"/>
          <w:u w:color="000000" w:themeColor="text1"/>
        </w:rPr>
        <w:t>in the nation</w:t>
      </w:r>
      <w:r>
        <w:rPr>
          <w:color w:val="000000" w:themeColor="text1"/>
          <w:u w:color="000000" w:themeColor="text1"/>
        </w:rPr>
        <w:t xml:space="preserve"> and has</w:t>
      </w:r>
      <w:r w:rsidRPr="00303B15">
        <w:rPr>
          <w:color w:val="000000" w:themeColor="text1"/>
          <w:u w:color="000000" w:themeColor="text1"/>
        </w:rPr>
        <w:t xml:space="preserve"> increas</w:t>
      </w:r>
      <w:r>
        <w:rPr>
          <w:color w:val="000000" w:themeColor="text1"/>
          <w:u w:color="000000" w:themeColor="text1"/>
        </w:rPr>
        <w:t>ed</w:t>
      </w:r>
      <w:r w:rsidRPr="00303B15">
        <w:rPr>
          <w:color w:val="000000" w:themeColor="text1"/>
          <w:u w:color="000000" w:themeColor="text1"/>
        </w:rPr>
        <w:t xml:space="preserve"> the number of registered apprentices in South Carolina from 777 in </w:t>
      </w:r>
      <w:r>
        <w:rPr>
          <w:color w:val="000000" w:themeColor="text1"/>
          <w:u w:color="000000" w:themeColor="text1"/>
        </w:rPr>
        <w:t>2007 to nearly 18,000 today; and</w:t>
      </w:r>
    </w:p>
    <w:p w:rsidR="00323D66" w:rsidRPr="00303B15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D66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</w:t>
      </w:r>
      <w:r w:rsidRPr="00303B15">
        <w:rPr>
          <w:color w:val="000000" w:themeColor="text1"/>
          <w:u w:color="000000" w:themeColor="text1"/>
        </w:rPr>
        <w:t xml:space="preserve">the South Carolina Technical College System, Governor </w:t>
      </w:r>
      <w:r>
        <w:rPr>
          <w:color w:val="000000" w:themeColor="text1"/>
          <w:u w:color="000000" w:themeColor="text1"/>
        </w:rPr>
        <w:t>Henry McMaster</w:t>
      </w:r>
      <w:r w:rsidRPr="00303B15">
        <w:rPr>
          <w:color w:val="000000" w:themeColor="text1"/>
          <w:u w:color="000000" w:themeColor="text1"/>
        </w:rPr>
        <w:t xml:space="preserve"> has proclaimed </w:t>
      </w:r>
      <w:r>
        <w:rPr>
          <w:color w:val="000000" w:themeColor="text1"/>
          <w:u w:color="000000" w:themeColor="text1"/>
        </w:rPr>
        <w:t xml:space="preserve">April 5, 2017, </w:t>
      </w:r>
      <w:r w:rsidRPr="00303B15">
        <w:rPr>
          <w:color w:val="000000" w:themeColor="text1"/>
          <w:u w:color="000000" w:themeColor="text1"/>
        </w:rPr>
        <w:t>as South Carolina Technical College System Day</w:t>
      </w:r>
      <w:r>
        <w:rPr>
          <w:color w:val="000000" w:themeColor="text1"/>
          <w:u w:color="000000" w:themeColor="text1"/>
        </w:rPr>
        <w:t xml:space="preserve">. Taking great pleasure in joining with </w:t>
      </w:r>
      <w:r w:rsidRPr="00303B15">
        <w:rPr>
          <w:color w:val="000000" w:themeColor="text1"/>
          <w:u w:color="000000" w:themeColor="text1"/>
        </w:rPr>
        <w:t xml:space="preserve">Governor </w:t>
      </w:r>
      <w:r>
        <w:rPr>
          <w:color w:val="000000" w:themeColor="text1"/>
          <w:u w:color="000000" w:themeColor="text1"/>
        </w:rPr>
        <w:t>McMaster, and speaking on behalf of a grateful citizenry, the General Assembly salutes the system</w:t>
      </w:r>
      <w:r w:rsidRPr="003D2E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fine institutions and statewide programs</w:t>
      </w:r>
      <w:r>
        <w:rPr>
          <w:color w:val="000000" w:themeColor="text1"/>
          <w:u w:color="000000" w:themeColor="text1"/>
        </w:rPr>
        <w:t xml:space="preserve"> for their </w:t>
      </w:r>
      <w:r w:rsidRPr="00303B15">
        <w:rPr>
          <w:color w:val="000000" w:themeColor="text1"/>
          <w:u w:color="000000" w:themeColor="text1"/>
        </w:rPr>
        <w:t>role in enhancing the employability of our citizens by providing quality training and education with job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ready credentials</w:t>
      </w:r>
      <w:r>
        <w:rPr>
          <w:color w:val="000000" w:themeColor="text1"/>
          <w:u w:color="000000" w:themeColor="text1"/>
        </w:rPr>
        <w:t xml:space="preserve"> for successful employment. </w:t>
      </w:r>
      <w:r w:rsidRPr="00303B15">
        <w:rPr>
          <w:color w:val="000000" w:themeColor="text1"/>
          <w:u w:color="000000" w:themeColor="text1"/>
        </w:rPr>
        <w:t>Now, therefore,</w:t>
      </w:r>
    </w:p>
    <w:p w:rsidR="00323D66" w:rsidRPr="00303B15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D66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323D66" w:rsidRPr="00303B15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D66" w:rsidRDefault="00323D66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That the members of the South Carolina General Assembly, by this resolution, recognize and express deep appreciation to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its</w:t>
      </w:r>
      <w:r w:rsidRPr="00303B15">
        <w:rPr>
          <w:color w:val="000000" w:themeColor="text1"/>
          <w:u w:color="000000" w:themeColor="text1"/>
        </w:rPr>
        <w:t xml:space="preserve"> outstanding contribution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in educating and training our state</w:t>
      </w:r>
      <w:r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workforce</w:t>
      </w:r>
      <w:r>
        <w:rPr>
          <w:color w:val="000000" w:themeColor="text1"/>
          <w:u w:color="000000" w:themeColor="text1"/>
        </w:rPr>
        <w:t xml:space="preserve"> and declare April 5, 2017, as 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</w:t>
      </w:r>
      <w:r>
        <w:rPr>
          <w:color w:val="000000" w:themeColor="text1"/>
          <w:u w:color="000000" w:themeColor="text1"/>
        </w:rPr>
        <w:t>D</w:t>
      </w:r>
      <w:r w:rsidRPr="00303B15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.</w:t>
      </w:r>
    </w:p>
    <w:p w:rsidR="00323D66" w:rsidRDefault="00323D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184A" w:rsidRDefault="001F184A" w:rsidP="0032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F184A" w:rsidSect="00E70D7D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503" w:rsidRDefault="00B72503" w:rsidP="009F0C77">
      <w:r>
        <w:separator/>
      </w:r>
    </w:p>
  </w:endnote>
  <w:endnote w:type="continuationSeparator" w:id="0">
    <w:p w:rsidR="00B72503" w:rsidRDefault="00B725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A94EDE-1B3C-40BF-BEC5-E93F6931F95A}"/>
    <w:embedBold r:id="rId2" w:fontKey="{42270CAB-D4CC-4504-A0CB-9F7A1AFBEE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74659F-84AB-4859-80CB-8C92CAD703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54BC3C-E8FE-4CDE-A452-15714853FB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B9F15B-1670-4489-B8ED-3A0DF2800B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D66" w:rsidRPr="00B5041A" w:rsidRDefault="00323D66" w:rsidP="00B50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[3987-</w:t>
    </w:r>
    <w:r>
      <w:fldChar w:fldCharType="begin"/>
    </w:r>
    <w:r>
      <w:instrText xml:space="preserve"> PAGE  \* MERGEFORMAT </w:instrText>
    </w:r>
    <w:r>
      <w:fldChar w:fldCharType="separate"/>
    </w:r>
    <w:r w:rsidR="0027374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D7D" w:rsidRPr="00B5041A" w:rsidRDefault="00323D66" w:rsidP="00B50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37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503" w:rsidRDefault="00B72503" w:rsidP="009F0C77">
      <w:r>
        <w:separator/>
      </w:r>
    </w:p>
  </w:footnote>
  <w:footnote w:type="continuationSeparator" w:id="0">
    <w:p w:rsidR="00B72503" w:rsidRDefault="00B725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7VR17"/>
    <w:docVar w:name="CoverBillType" w:val="c"/>
    <w:docVar w:name="DocPath" w:val="L:\Council\bills\RM\1137VR17.DOCX"/>
    <w:docVar w:name="dvBillNumber" w:val="39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2503"/>
    <w:rsid w:val="00011869"/>
    <w:rsid w:val="00015CD6"/>
    <w:rsid w:val="0009321F"/>
    <w:rsid w:val="000B7513"/>
    <w:rsid w:val="000E0100"/>
    <w:rsid w:val="000E1785"/>
    <w:rsid w:val="000F40FA"/>
    <w:rsid w:val="001035F1"/>
    <w:rsid w:val="00105722"/>
    <w:rsid w:val="0010776B"/>
    <w:rsid w:val="0011122B"/>
    <w:rsid w:val="00133E66"/>
    <w:rsid w:val="001435A3"/>
    <w:rsid w:val="00146ED3"/>
    <w:rsid w:val="00151044"/>
    <w:rsid w:val="001D08F2"/>
    <w:rsid w:val="001D3A58"/>
    <w:rsid w:val="001D525B"/>
    <w:rsid w:val="001D7F4F"/>
    <w:rsid w:val="001E27DE"/>
    <w:rsid w:val="001F184A"/>
    <w:rsid w:val="001F2102"/>
    <w:rsid w:val="00205238"/>
    <w:rsid w:val="0022659C"/>
    <w:rsid w:val="002321B6"/>
    <w:rsid w:val="00250967"/>
    <w:rsid w:val="002543C8"/>
    <w:rsid w:val="0025541D"/>
    <w:rsid w:val="0027374A"/>
    <w:rsid w:val="00284AAE"/>
    <w:rsid w:val="002958B3"/>
    <w:rsid w:val="002E5912"/>
    <w:rsid w:val="00301B21"/>
    <w:rsid w:val="00323D66"/>
    <w:rsid w:val="00325348"/>
    <w:rsid w:val="0032732C"/>
    <w:rsid w:val="00327DE3"/>
    <w:rsid w:val="00336AD0"/>
    <w:rsid w:val="0037079A"/>
    <w:rsid w:val="003C4DAB"/>
    <w:rsid w:val="003D01E8"/>
    <w:rsid w:val="003D2E10"/>
    <w:rsid w:val="003E5288"/>
    <w:rsid w:val="003F6D79"/>
    <w:rsid w:val="0041760A"/>
    <w:rsid w:val="00417C01"/>
    <w:rsid w:val="004403BD"/>
    <w:rsid w:val="00461441"/>
    <w:rsid w:val="004809EE"/>
    <w:rsid w:val="00494B1A"/>
    <w:rsid w:val="004B6750"/>
    <w:rsid w:val="004E5C67"/>
    <w:rsid w:val="004E7D54"/>
    <w:rsid w:val="005273C6"/>
    <w:rsid w:val="00530A69"/>
    <w:rsid w:val="00545593"/>
    <w:rsid w:val="00556EBF"/>
    <w:rsid w:val="005714F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4C32"/>
    <w:rsid w:val="00734F00"/>
    <w:rsid w:val="00752E08"/>
    <w:rsid w:val="007A70AE"/>
    <w:rsid w:val="007B2A25"/>
    <w:rsid w:val="008362E8"/>
    <w:rsid w:val="0085786E"/>
    <w:rsid w:val="008A1768"/>
    <w:rsid w:val="008A489F"/>
    <w:rsid w:val="008F0F33"/>
    <w:rsid w:val="008F4429"/>
    <w:rsid w:val="0094021A"/>
    <w:rsid w:val="009931C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31F"/>
    <w:rsid w:val="00B412D4"/>
    <w:rsid w:val="00B5041A"/>
    <w:rsid w:val="00B72503"/>
    <w:rsid w:val="00B93EAF"/>
    <w:rsid w:val="00BB5034"/>
    <w:rsid w:val="00BE3C22"/>
    <w:rsid w:val="00BF574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307"/>
    <w:rsid w:val="00D67A02"/>
    <w:rsid w:val="00D73A67"/>
    <w:rsid w:val="00D970A9"/>
    <w:rsid w:val="00DC10C8"/>
    <w:rsid w:val="00DF3845"/>
    <w:rsid w:val="00E304B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32F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68CEB5-895A-4EB9-B69A-87526989B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5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5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18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14.docx" TargetMode="External"/><Relationship Id="rId13" Type="http://schemas.openxmlformats.org/officeDocument/2006/relationships/hyperlink" Target="file:///p:\pprever\2017-18\3987_20170314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14.docx" TargetMode="External"/><Relationship Id="rId12" Type="http://schemas.openxmlformats.org/officeDocument/2006/relationships/hyperlink" Target="http://www.scstatehouse.gov/billsearch.php?billnumbers=3987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329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1703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314.docx" TargetMode="External"/><Relationship Id="rId14" Type="http://schemas.openxmlformats.org/officeDocument/2006/relationships/hyperlink" Target="file:///p:\pprever\2017-18\3987_2017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8C822-27F6-4CF9-A61A-9E2813842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EE88FC84.dotm</Template>
  <TotalTime>0</TotalTime>
  <Pages>4</Pages>
  <Words>1052</Words>
  <Characters>6000</Characters>
  <Application>Microsoft Office Word</Application>
  <DocSecurity>0</DocSecurity>
  <Lines>315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3987: SC Technical College System Day - South Carolina Legislature Online</dc:title>
  <dc:creator>Rosanne McDowell</dc:creator>
  <cp:lastModifiedBy>S Volk</cp:lastModifiedBy>
  <cp:revision>2</cp:revision>
  <cp:lastPrinted>2017-03-13T17:46:00Z</cp:lastPrinted>
  <dcterms:created xsi:type="dcterms:W3CDTF">2017-03-29T20:13:00Z</dcterms:created>
  <dcterms:modified xsi:type="dcterms:W3CDTF">2017-03-29T20:13:00Z</dcterms:modified>
</cp:coreProperties>
</file>