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34A" w:rsidRDefault="00CC434A" w:rsidP="00CC434A">
      <w:pPr>
        <w:widowControl w:val="0"/>
        <w:jc w:val="center"/>
      </w:pPr>
      <w:r w:rsidRPr="00CC434A">
        <w:rPr>
          <w:b/>
        </w:rPr>
        <w:t>South Carolina General Assembly</w:t>
      </w:r>
    </w:p>
    <w:p w:rsidR="00CC434A" w:rsidRDefault="00CC434A" w:rsidP="00CC434A">
      <w:pPr>
        <w:widowControl w:val="0"/>
        <w:jc w:val="center"/>
      </w:pPr>
      <w:r>
        <w:t>122nd Session, 2017-2018</w:t>
      </w:r>
    </w:p>
    <w:p w:rsidR="00CC434A" w:rsidRDefault="00CC434A" w:rsidP="00CC434A">
      <w:pPr>
        <w:widowControl w:val="0"/>
        <w:jc w:val="left"/>
      </w:pPr>
    </w:p>
    <w:p w:rsidR="00CC434A" w:rsidRDefault="00CC434A" w:rsidP="00CC434A">
      <w:pPr>
        <w:widowControl w:val="0"/>
        <w:jc w:val="left"/>
        <w:rPr>
          <w:b/>
        </w:rPr>
      </w:pPr>
      <w:r w:rsidRPr="00CC434A">
        <w:rPr>
          <w:b/>
        </w:rPr>
        <w:t>H. 4056</w:t>
      </w:r>
    </w:p>
    <w:p w:rsidR="00CC434A" w:rsidRDefault="00CC434A" w:rsidP="00CC434A">
      <w:pPr>
        <w:widowControl w:val="0"/>
        <w:jc w:val="left"/>
        <w:rPr>
          <w:b/>
        </w:rPr>
      </w:pPr>
    </w:p>
    <w:p w:rsidR="00CC434A" w:rsidRDefault="00CC434A" w:rsidP="00CC434A">
      <w:pPr>
        <w:widowControl w:val="0"/>
        <w:jc w:val="left"/>
      </w:pPr>
      <w:r w:rsidRPr="00CC434A">
        <w:rPr>
          <w:b/>
        </w:rPr>
        <w:t>STATUS INFORMATION</w:t>
      </w:r>
    </w:p>
    <w:p w:rsidR="00CC434A" w:rsidRDefault="00CC434A" w:rsidP="00CC434A">
      <w:pPr>
        <w:widowControl w:val="0"/>
        <w:jc w:val="left"/>
      </w:pPr>
    </w:p>
    <w:p w:rsidR="00CC434A" w:rsidRDefault="00CC434A" w:rsidP="00CC434A">
      <w:pPr>
        <w:widowControl w:val="0"/>
        <w:jc w:val="left"/>
      </w:pPr>
      <w:r>
        <w:t>House Resolution</w:t>
      </w:r>
    </w:p>
    <w:p w:rsidR="00CC434A" w:rsidRDefault="00CC434A" w:rsidP="00CC434A">
      <w:pPr>
        <w:widowControl w:val="0"/>
        <w:jc w:val="left"/>
      </w:pPr>
      <w:r>
        <w:t>Sponsors: Reps. Gilliard, Mack,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Henegan, Herbkersman, Hewitt, Hill, Hiott, Hixon, Hosey, Howard, Huggins, Jefferson, Johnson, Jordan, King, Kirby, Knight, Loftis, Long, Lowe, Lucas,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C434A" w:rsidRDefault="00CC434A" w:rsidP="00CC434A">
      <w:pPr>
        <w:widowControl w:val="0"/>
        <w:jc w:val="left"/>
      </w:pPr>
      <w:r>
        <w:t>Document Path: l:\council\bills\gm\24962dg17.docx</w:t>
      </w:r>
    </w:p>
    <w:p w:rsidR="00CC434A" w:rsidRDefault="00CC434A" w:rsidP="00CC434A">
      <w:pPr>
        <w:widowControl w:val="0"/>
        <w:jc w:val="left"/>
      </w:pPr>
    </w:p>
    <w:p w:rsidR="00CC434A" w:rsidRDefault="00CC434A" w:rsidP="00CC434A">
      <w:pPr>
        <w:widowControl w:val="0"/>
        <w:jc w:val="left"/>
      </w:pPr>
      <w:r>
        <w:t>Introduced in the House on March 28, 2017</w:t>
      </w:r>
    </w:p>
    <w:p w:rsidR="00CC434A" w:rsidRDefault="00CC434A" w:rsidP="00CC434A">
      <w:pPr>
        <w:widowControl w:val="0"/>
        <w:jc w:val="left"/>
      </w:pPr>
      <w:r>
        <w:t>Adopted by the House on March 28, 2017</w:t>
      </w:r>
    </w:p>
    <w:p w:rsidR="00CC434A" w:rsidRDefault="00CC434A" w:rsidP="00CC434A">
      <w:pPr>
        <w:widowControl w:val="0"/>
        <w:jc w:val="left"/>
      </w:pPr>
    </w:p>
    <w:p w:rsidR="00CC434A" w:rsidRDefault="00CC434A" w:rsidP="00CC434A">
      <w:pPr>
        <w:widowControl w:val="0"/>
        <w:jc w:val="left"/>
      </w:pPr>
      <w:r>
        <w:t xml:space="preserve">Summary: </w:t>
      </w:r>
      <w:r w:rsidR="00AA7193">
        <w:t>Mr. and Mrs. Rajan Sahijram</w:t>
      </w:r>
    </w:p>
    <w:p w:rsidR="00CC434A" w:rsidRDefault="00CC434A" w:rsidP="00CC434A">
      <w:pPr>
        <w:widowControl w:val="0"/>
        <w:jc w:val="left"/>
      </w:pPr>
    </w:p>
    <w:p w:rsidR="00CC434A" w:rsidRDefault="00CC434A" w:rsidP="00CC434A">
      <w:pPr>
        <w:widowControl w:val="0"/>
        <w:jc w:val="left"/>
      </w:pPr>
    </w:p>
    <w:p w:rsidR="00CC434A" w:rsidRDefault="00CC434A" w:rsidP="00CC4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34A">
        <w:rPr>
          <w:b/>
        </w:rPr>
        <w:t>HISTORY OF LEGISLATIVE ACTIONS</w:t>
      </w:r>
    </w:p>
    <w:p w:rsidR="00CC434A" w:rsidRDefault="00CC434A" w:rsidP="00CC4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434A" w:rsidRPr="00CC434A" w:rsidRDefault="00CC434A" w:rsidP="00CC4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34A">
        <w:rPr>
          <w:u w:val="single"/>
        </w:rPr>
        <w:tab/>
        <w:t>Date</w:t>
      </w:r>
      <w:r w:rsidRPr="00CC434A">
        <w:rPr>
          <w:u w:val="single"/>
        </w:rPr>
        <w:tab/>
        <w:t>Body</w:t>
      </w:r>
      <w:r w:rsidRPr="00CC434A">
        <w:rPr>
          <w:u w:val="single"/>
        </w:rPr>
        <w:tab/>
        <w:t>Action Description with journal page number</w:t>
      </w:r>
      <w:r w:rsidRPr="00CC434A">
        <w:rPr>
          <w:u w:val="single"/>
        </w:rPr>
        <w:tab/>
      </w:r>
    </w:p>
    <w:p w:rsidR="0078397E" w:rsidRDefault="0078397E" w:rsidP="00783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A61F27">
        <w:t>Introduced and adopted (</w:t>
      </w:r>
      <w:hyperlink r:id="rId7" w:history="1">
        <w:r w:rsidRPr="00A61F27">
          <w:rPr>
            <w:rStyle w:val="Hyperlink"/>
          </w:rPr>
          <w:t>House Journal</w:t>
        </w:r>
        <w:r w:rsidRPr="00A61F27">
          <w:rPr>
            <w:rStyle w:val="Hyperlink"/>
          </w:rPr>
          <w:noBreakHyphen/>
          <w:t>page 62</w:t>
        </w:r>
      </w:hyperlink>
      <w:r w:rsidRPr="00A61F27">
        <w:t>)</w:t>
      </w:r>
    </w:p>
    <w:p w:rsidR="0078397E" w:rsidRDefault="0078397E" w:rsidP="00783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34A" w:rsidRDefault="00CC434A" w:rsidP="00CC4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C434A">
          <w:rPr>
            <w:rStyle w:val="Hyperlink"/>
          </w:rPr>
          <w:t>legislative information</w:t>
        </w:r>
      </w:hyperlink>
      <w:r>
        <w:t xml:space="preserve"> at the website</w:t>
      </w:r>
    </w:p>
    <w:p w:rsidR="00CC434A" w:rsidRDefault="00CC434A" w:rsidP="00CC4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34A" w:rsidRPr="00CC434A" w:rsidRDefault="00CC434A" w:rsidP="00CC4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34A" w:rsidRDefault="00CC434A" w:rsidP="00CC434A">
      <w:r w:rsidRPr="00CC434A">
        <w:rPr>
          <w:b/>
        </w:rPr>
        <w:t>VERSIONS OF THIS BILL</w:t>
      </w:r>
    </w:p>
    <w:p w:rsidR="00CC434A" w:rsidRDefault="00CC434A" w:rsidP="00CC434A"/>
    <w:p w:rsidR="00CC434A" w:rsidRDefault="006F1762" w:rsidP="00CC434A">
      <w:hyperlink r:id="rId9" w:history="1">
        <w:r w:rsidR="00CC434A">
          <w:rPr>
            <w:rStyle w:val="Hyperlink"/>
          </w:rPr>
          <w:t>3/28/2017</w:t>
        </w:r>
      </w:hyperlink>
    </w:p>
    <w:p w:rsidR="00CC434A" w:rsidRDefault="00CC434A" w:rsidP="00CC434A"/>
    <w:p w:rsidR="00CC434A" w:rsidRDefault="00CC434A" w:rsidP="00CC434A">
      <w:pPr>
        <w:sectPr w:rsidR="00CC434A" w:rsidSect="00CC43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180C" w:rsidRDefault="006618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4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71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90872">
        <w:t xml:space="preserve">MR. AND MRS. </w:t>
      </w:r>
      <w:r w:rsidR="00890872" w:rsidRPr="001B5777">
        <w:rPr>
          <w:color w:val="000000" w:themeColor="text1"/>
          <w:u w:color="000000" w:themeColor="text1"/>
        </w:rPr>
        <w:t>RAJAN SAHIJRAM</w:t>
      </w:r>
      <w:r w:rsidR="00890872">
        <w:t>, OWNERS OF OPTIONS MENSWEAR IN CHARLESTON, UPON THE OCCASION OF THEIR RETIREMENT AFTER THIRTY</w:t>
      </w:r>
      <w:r w:rsidR="00A20007">
        <w:noBreakHyphen/>
      </w:r>
      <w:r w:rsidR="00890872">
        <w:t>SEVEN YEARS OF OUTSTANDING SERVICE TO THE CHARLESTON COMMUNITY</w:t>
      </w:r>
      <w:r>
        <w:t>, AND TO WISH THEM CONTINUED SUCCESS AND HAPPINESS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717F" w:rsidRDefault="00862410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717F" w:rsidRPr="00E11DA4">
        <w:t xml:space="preserve">the members of the South Carolina House of Representatives have learned that </w:t>
      </w:r>
      <w:r w:rsidR="005F717F" w:rsidRPr="001B5777">
        <w:rPr>
          <w:color w:val="000000" w:themeColor="text1"/>
          <w:u w:color="000000" w:themeColor="text1"/>
        </w:rPr>
        <w:t>Rajan Sahijram</w:t>
      </w:r>
      <w:r w:rsidR="005F717F">
        <w:rPr>
          <w:color w:val="000000" w:themeColor="text1"/>
          <w:u w:color="000000" w:themeColor="text1"/>
        </w:rPr>
        <w:t xml:space="preserve"> and his wife, </w:t>
      </w:r>
      <w:r w:rsidR="007F4A38">
        <w:rPr>
          <w:color w:val="000000" w:themeColor="text1"/>
          <w:u w:color="000000" w:themeColor="text1"/>
        </w:rPr>
        <w:t xml:space="preserve">Manu </w:t>
      </w:r>
      <w:r w:rsidR="007F4A38" w:rsidRPr="001B5777">
        <w:rPr>
          <w:color w:val="000000" w:themeColor="text1"/>
          <w:u w:color="000000" w:themeColor="text1"/>
        </w:rPr>
        <w:t>R. Sahijram</w:t>
      </w:r>
      <w:r w:rsidR="007F4A38">
        <w:rPr>
          <w:color w:val="000000" w:themeColor="text1"/>
          <w:u w:color="000000" w:themeColor="text1"/>
        </w:rPr>
        <w:t>,</w:t>
      </w:r>
      <w:r w:rsidR="005F717F" w:rsidRPr="00E11DA4">
        <w:t xml:space="preserve"> will begin a well</w:t>
      </w:r>
      <w:r w:rsidR="00A20007">
        <w:noBreakHyphen/>
      </w:r>
      <w:r w:rsidR="005F717F" w:rsidRPr="00E11DA4">
        <w:t xml:space="preserve">deserved retirement after </w:t>
      </w:r>
      <w:r w:rsidR="007F4A38">
        <w:t>thirty</w:t>
      </w:r>
      <w:r w:rsidR="00A20007">
        <w:noBreakHyphen/>
      </w:r>
      <w:r w:rsidR="007F4A38">
        <w:t>seven</w:t>
      </w:r>
      <w:r w:rsidR="005F717F" w:rsidRPr="00E11DA4">
        <w:t xml:space="preserve"> years as premier </w:t>
      </w:r>
      <w:r w:rsidR="007F4A38">
        <w:t xml:space="preserve">and </w:t>
      </w:r>
      <w:r w:rsidR="007F4A38" w:rsidRPr="00E11DA4">
        <w:t>highly</w:t>
      </w:r>
      <w:r w:rsidR="00A20007">
        <w:noBreakHyphen/>
      </w:r>
      <w:r w:rsidR="007F4A38" w:rsidRPr="00E11DA4">
        <w:t xml:space="preserve">regarded </w:t>
      </w:r>
      <w:r w:rsidR="007F4A38">
        <w:t>providers of men</w:t>
      </w:r>
      <w:r w:rsidR="00A20007" w:rsidRPr="00A20007">
        <w:t>’</w:t>
      </w:r>
      <w:r w:rsidR="007F4A38">
        <w:t>s clothing in Charleston</w:t>
      </w:r>
      <w:r w:rsidR="005F717F" w:rsidRPr="00E11DA4">
        <w:t>; and</w:t>
      </w: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441A" w:rsidRPr="001B5777">
        <w:rPr>
          <w:color w:val="000000" w:themeColor="text1"/>
          <w:u w:color="000000" w:themeColor="text1"/>
        </w:rPr>
        <w:t>Rajan Sahijram</w:t>
      </w:r>
      <w:r w:rsidR="0099441A">
        <w:rPr>
          <w:color w:val="000000" w:themeColor="text1"/>
          <w:u w:color="000000" w:themeColor="text1"/>
        </w:rPr>
        <w:t xml:space="preserve"> was </w:t>
      </w:r>
      <w:r>
        <w:t xml:space="preserve">born in </w:t>
      </w:r>
      <w:r w:rsidR="0099441A">
        <w:t xml:space="preserve">Calcutta, India, and </w:t>
      </w:r>
      <w:r w:rsidR="0099441A">
        <w:rPr>
          <w:color w:val="000000" w:themeColor="text1"/>
          <w:u w:color="000000" w:themeColor="text1"/>
        </w:rPr>
        <w:t xml:space="preserve">Manu </w:t>
      </w:r>
      <w:r w:rsidR="0099441A" w:rsidRPr="001B5777">
        <w:rPr>
          <w:color w:val="000000" w:themeColor="text1"/>
          <w:u w:color="000000" w:themeColor="text1"/>
        </w:rPr>
        <w:t>Sahijram</w:t>
      </w:r>
      <w:r w:rsidR="0099441A">
        <w:rPr>
          <w:color w:val="000000" w:themeColor="text1"/>
          <w:u w:color="000000" w:themeColor="text1"/>
        </w:rPr>
        <w:t xml:space="preserve"> was born in Hyderabad, India.  They moved to Charleston in December 1979 and opened a store</w:t>
      </w:r>
      <w:r w:rsidR="00890872">
        <w:rPr>
          <w:color w:val="000000" w:themeColor="text1"/>
          <w:u w:color="000000" w:themeColor="text1"/>
        </w:rPr>
        <w:t xml:space="preserve"> just three months later</w:t>
      </w:r>
      <w:r w:rsidR="00292933">
        <w:rPr>
          <w:color w:val="000000" w:themeColor="text1"/>
          <w:u w:color="000000" w:themeColor="text1"/>
        </w:rPr>
        <w:t>;</w:t>
      </w:r>
      <w:r>
        <w:t xml:space="preserve"> and</w:t>
      </w:r>
    </w:p>
    <w:p w:rsidR="005F717F" w:rsidRDefault="005F71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7F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63A0">
        <w:rPr>
          <w:color w:val="000000" w:themeColor="text1"/>
          <w:u w:color="000000" w:themeColor="text1"/>
        </w:rPr>
        <w:t>in</w:t>
      </w:r>
      <w:r w:rsidR="00292933">
        <w:rPr>
          <w:color w:val="000000" w:themeColor="text1"/>
          <w:u w:color="000000" w:themeColor="text1"/>
        </w:rPr>
        <w:t xml:space="preserve"> February</w:t>
      </w:r>
      <w:r w:rsidR="003A63A0">
        <w:rPr>
          <w:color w:val="000000" w:themeColor="text1"/>
          <w:u w:color="000000" w:themeColor="text1"/>
        </w:rPr>
        <w:t xml:space="preserve"> 1980, </w:t>
      </w:r>
      <w:r>
        <w:rPr>
          <w:color w:val="000000" w:themeColor="text1"/>
          <w:u w:color="000000" w:themeColor="text1"/>
        </w:rPr>
        <w:t>they bega</w:t>
      </w:r>
      <w:r w:rsidRPr="001B5777">
        <w:rPr>
          <w:color w:val="000000" w:themeColor="text1"/>
          <w:u w:color="000000" w:themeColor="text1"/>
        </w:rPr>
        <w:t>n operating</w:t>
      </w:r>
      <w:r>
        <w:rPr>
          <w:color w:val="000000" w:themeColor="text1"/>
          <w:u w:color="000000" w:themeColor="text1"/>
        </w:rPr>
        <w:t xml:space="preserve"> a</w:t>
      </w:r>
      <w:r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1B5777">
        <w:rPr>
          <w:color w:val="000000" w:themeColor="text1"/>
          <w:u w:color="000000" w:themeColor="text1"/>
        </w:rPr>
        <w:t>en</w:t>
      </w:r>
      <w:r w:rsidR="00A20007" w:rsidRPr="00A20007">
        <w:rPr>
          <w:color w:val="000000" w:themeColor="text1"/>
          <w:u w:color="000000" w:themeColor="text1"/>
        </w:rPr>
        <w:t>’</w:t>
      </w:r>
      <w:r w:rsidRPr="001B5777">
        <w:rPr>
          <w:color w:val="000000" w:themeColor="text1"/>
          <w:u w:color="000000" w:themeColor="text1"/>
        </w:rPr>
        <w:t>s clothing store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5F717F" w:rsidRPr="001B5777">
        <w:rPr>
          <w:color w:val="000000" w:themeColor="text1"/>
          <w:u w:color="000000" w:themeColor="text1"/>
        </w:rPr>
        <w:t xml:space="preserve"> King St</w:t>
      </w:r>
      <w:r>
        <w:rPr>
          <w:color w:val="000000" w:themeColor="text1"/>
          <w:u w:color="000000" w:themeColor="text1"/>
        </w:rPr>
        <w:t>reet in downtown Charleston</w:t>
      </w:r>
      <w:r w:rsidR="003A63A0">
        <w:rPr>
          <w:color w:val="000000" w:themeColor="text1"/>
          <w:u w:color="000000" w:themeColor="text1"/>
        </w:rPr>
        <w:t>, Hi Fashions of New York,</w:t>
      </w:r>
      <w:r>
        <w:rPr>
          <w:color w:val="000000" w:themeColor="text1"/>
          <w:u w:color="000000" w:themeColor="text1"/>
        </w:rPr>
        <w:t xml:space="preserve"> and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 w:rsidR="0099441A">
        <w:rPr>
          <w:color w:val="000000" w:themeColor="text1"/>
          <w:u w:color="000000" w:themeColor="text1"/>
        </w:rPr>
        <w:t xml:space="preserve">they later </w:t>
      </w:r>
      <w:r w:rsidR="005F717F" w:rsidRPr="001B5777">
        <w:rPr>
          <w:color w:val="000000" w:themeColor="text1"/>
          <w:u w:color="000000" w:themeColor="text1"/>
        </w:rPr>
        <w:t>move</w:t>
      </w:r>
      <w:r>
        <w:rPr>
          <w:color w:val="000000" w:themeColor="text1"/>
          <w:u w:color="000000" w:themeColor="text1"/>
        </w:rPr>
        <w:t>d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 w:rsidR="00292933">
        <w:rPr>
          <w:color w:val="000000" w:themeColor="text1"/>
          <w:u w:color="000000" w:themeColor="text1"/>
        </w:rPr>
        <w:t xml:space="preserve">the menswear store </w:t>
      </w:r>
      <w:r w:rsidR="005F717F" w:rsidRPr="001B5777">
        <w:rPr>
          <w:color w:val="000000" w:themeColor="text1"/>
          <w:u w:color="000000" w:themeColor="text1"/>
        </w:rPr>
        <w:t xml:space="preserve">to </w:t>
      </w:r>
      <w:r w:rsidR="0099441A">
        <w:rPr>
          <w:color w:val="000000" w:themeColor="text1"/>
          <w:u w:color="000000" w:themeColor="text1"/>
        </w:rPr>
        <w:t>a</w:t>
      </w:r>
      <w:r w:rsidR="005F717F" w:rsidRPr="001B5777">
        <w:rPr>
          <w:color w:val="000000" w:themeColor="text1"/>
          <w:u w:color="000000" w:themeColor="text1"/>
        </w:rPr>
        <w:t xml:space="preserve"> location at Westwood </w:t>
      </w:r>
      <w:r w:rsidR="00890872">
        <w:rPr>
          <w:color w:val="000000" w:themeColor="text1"/>
          <w:u w:color="000000" w:themeColor="text1"/>
        </w:rPr>
        <w:t xml:space="preserve">Plaza under the name </w:t>
      </w:r>
      <w:r w:rsidR="005F717F" w:rsidRPr="001B5777">
        <w:rPr>
          <w:color w:val="000000" w:themeColor="text1"/>
          <w:u w:color="000000" w:themeColor="text1"/>
        </w:rPr>
        <w:t>Options</w:t>
      </w:r>
      <w:r>
        <w:rPr>
          <w:color w:val="000000" w:themeColor="text1"/>
          <w:u w:color="000000" w:themeColor="text1"/>
        </w:rPr>
        <w:t>; and</w:t>
      </w:r>
    </w:p>
    <w:p w:rsidR="007F4A38" w:rsidRPr="001B5777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A38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0872">
        <w:rPr>
          <w:color w:val="000000" w:themeColor="text1"/>
          <w:u w:color="000000" w:themeColor="text1"/>
        </w:rPr>
        <w:t xml:space="preserve">Mr. and Mrs. </w:t>
      </w:r>
      <w:r w:rsidR="00890872" w:rsidRPr="001B5777">
        <w:rPr>
          <w:color w:val="000000" w:themeColor="text1"/>
          <w:u w:color="000000" w:themeColor="text1"/>
        </w:rPr>
        <w:t>Sahijram</w:t>
      </w:r>
      <w:r>
        <w:rPr>
          <w:color w:val="000000" w:themeColor="text1"/>
          <w:u w:color="000000" w:themeColor="text1"/>
        </w:rPr>
        <w:t xml:space="preserve"> </w:t>
      </w:r>
      <w:r w:rsidRPr="001B5777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enjoyed</w:t>
      </w:r>
      <w:r w:rsidRPr="001B5777">
        <w:rPr>
          <w:color w:val="000000" w:themeColor="text1"/>
          <w:u w:color="000000" w:themeColor="text1"/>
        </w:rPr>
        <w:t xml:space="preserve"> a special bond with </w:t>
      </w:r>
      <w:r>
        <w:rPr>
          <w:color w:val="000000" w:themeColor="text1"/>
          <w:u w:color="000000" w:themeColor="text1"/>
        </w:rPr>
        <w:t>all of their customers</w:t>
      </w:r>
      <w:r w:rsidRPr="001B5777">
        <w:rPr>
          <w:color w:val="000000" w:themeColor="text1"/>
          <w:u w:color="000000" w:themeColor="text1"/>
        </w:rPr>
        <w:t xml:space="preserve"> in Charleston</w:t>
      </w:r>
      <w:r w:rsidR="0099441A">
        <w:rPr>
          <w:color w:val="000000" w:themeColor="text1"/>
          <w:u w:color="000000" w:themeColor="text1"/>
        </w:rPr>
        <w:t xml:space="preserve">, and those customers are deeply sorry to see </w:t>
      </w:r>
      <w:r w:rsidR="00890872">
        <w:rPr>
          <w:color w:val="000000" w:themeColor="text1"/>
          <w:u w:color="000000" w:themeColor="text1"/>
        </w:rPr>
        <w:t>them</w:t>
      </w:r>
      <w:r w:rsidR="0099441A">
        <w:rPr>
          <w:color w:val="000000" w:themeColor="text1"/>
          <w:u w:color="000000" w:themeColor="text1"/>
        </w:rPr>
        <w:t xml:space="preserve"> close their store; and</w:t>
      </w:r>
      <w:r w:rsidRPr="001B5777">
        <w:rPr>
          <w:color w:val="000000" w:themeColor="text1"/>
          <w:u w:color="000000" w:themeColor="text1"/>
        </w:rPr>
        <w:t xml:space="preserve"> </w:t>
      </w:r>
    </w:p>
    <w:p w:rsidR="007F4A38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7F" w:rsidRPr="001B5777" w:rsidRDefault="00EB1764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0007">
        <w:t xml:space="preserve">together </w:t>
      </w:r>
      <w:r w:rsidR="00890872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</w:t>
      </w:r>
      <w:r w:rsidR="005F717F" w:rsidRPr="001B577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ear</w:t>
      </w:r>
      <w:r w:rsidR="005F717F" w:rsidRPr="001B5777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three fine</w:t>
      </w:r>
      <w:r w:rsidR="005F717F" w:rsidRPr="001B5777">
        <w:rPr>
          <w:color w:val="000000" w:themeColor="text1"/>
          <w:u w:color="000000" w:themeColor="text1"/>
        </w:rPr>
        <w:t xml:space="preserve"> children who</w:t>
      </w:r>
      <w:r w:rsidR="00A20007">
        <w:rPr>
          <w:color w:val="000000" w:themeColor="text1"/>
          <w:u w:color="000000" w:themeColor="text1"/>
        </w:rPr>
        <w:t>,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along with their families, have enjoyed personal and professional success as well</w:t>
      </w:r>
      <w:r w:rsidR="00890872">
        <w:rPr>
          <w:color w:val="000000" w:themeColor="text1"/>
          <w:u w:color="000000" w:themeColor="text1"/>
        </w:rPr>
        <w:t>.  Their children have blessed them with the affection of four adoring grandchildren</w:t>
      </w:r>
      <w:r>
        <w:rPr>
          <w:color w:val="000000" w:themeColor="text1"/>
          <w:u w:color="000000" w:themeColor="text1"/>
        </w:rPr>
        <w:t>; and</w:t>
      </w:r>
    </w:p>
    <w:p w:rsidR="00EB1764" w:rsidRDefault="00EB1764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7F" w:rsidRDefault="00EB1764" w:rsidP="00EB1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although </w:t>
      </w:r>
      <w:r w:rsidR="00890872">
        <w:rPr>
          <w:color w:val="000000" w:themeColor="text1"/>
          <w:u w:color="000000" w:themeColor="text1"/>
        </w:rPr>
        <w:t xml:space="preserve">Mr. and Mrs. </w:t>
      </w:r>
      <w:r w:rsidR="00890872" w:rsidRPr="001B5777">
        <w:rPr>
          <w:color w:val="000000" w:themeColor="text1"/>
          <w:u w:color="000000" w:themeColor="text1"/>
        </w:rPr>
        <w:t>Sahijram</w:t>
      </w:r>
      <w:r w:rsidRPr="001B5777">
        <w:rPr>
          <w:color w:val="000000" w:themeColor="text1"/>
          <w:u w:color="000000" w:themeColor="text1"/>
        </w:rPr>
        <w:t xml:space="preserve"> will miss </w:t>
      </w:r>
      <w:r>
        <w:rPr>
          <w:color w:val="000000" w:themeColor="text1"/>
          <w:u w:color="000000" w:themeColor="text1"/>
        </w:rPr>
        <w:t>thei</w:t>
      </w:r>
      <w:r w:rsidRPr="001B577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many and valued </w:t>
      </w:r>
      <w:r w:rsidRPr="001B5777">
        <w:rPr>
          <w:color w:val="000000" w:themeColor="text1"/>
          <w:u w:color="000000" w:themeColor="text1"/>
        </w:rPr>
        <w:t>customers</w:t>
      </w:r>
      <w:r>
        <w:rPr>
          <w:color w:val="000000" w:themeColor="text1"/>
          <w:u w:color="000000" w:themeColor="text1"/>
        </w:rPr>
        <w:t>,</w:t>
      </w:r>
      <w:r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are grateful that South Carolina has enabled them to </w:t>
      </w:r>
      <w:r w:rsidR="005F717F" w:rsidRPr="001B5777">
        <w:rPr>
          <w:color w:val="000000" w:themeColor="text1"/>
          <w:u w:color="000000" w:themeColor="text1"/>
        </w:rPr>
        <w:t>mak</w:t>
      </w:r>
      <w:r>
        <w:rPr>
          <w:color w:val="000000" w:themeColor="text1"/>
          <w:u w:color="000000" w:themeColor="text1"/>
        </w:rPr>
        <w:t>e their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F717F" w:rsidRPr="001B5777">
        <w:rPr>
          <w:color w:val="000000" w:themeColor="text1"/>
          <w:u w:color="000000" w:themeColor="text1"/>
        </w:rPr>
        <w:t>reams come true</w:t>
      </w:r>
      <w:r>
        <w:rPr>
          <w:color w:val="000000" w:themeColor="text1"/>
          <w:u w:color="000000" w:themeColor="text1"/>
        </w:rPr>
        <w:t xml:space="preserve">, and they feel very blessed and </w:t>
      </w:r>
      <w:r w:rsidR="005F717F" w:rsidRPr="001B5777">
        <w:rPr>
          <w:color w:val="000000" w:themeColor="text1"/>
          <w:u w:color="000000" w:themeColor="text1"/>
        </w:rPr>
        <w:t xml:space="preserve">proud to call Charleston </w:t>
      </w:r>
      <w:r>
        <w:rPr>
          <w:color w:val="000000" w:themeColor="text1"/>
          <w:u w:color="000000" w:themeColor="text1"/>
        </w:rPr>
        <w:t>their home</w:t>
      </w:r>
      <w:r w:rsidR="008908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they consider </w:t>
      </w:r>
      <w:r w:rsidR="005F717F" w:rsidRPr="001B5777">
        <w:rPr>
          <w:color w:val="000000" w:themeColor="text1"/>
          <w:u w:color="000000" w:themeColor="text1"/>
        </w:rPr>
        <w:t xml:space="preserve">the best place in the </w:t>
      </w:r>
      <w:r>
        <w:rPr>
          <w:color w:val="000000" w:themeColor="text1"/>
          <w:u w:color="000000" w:themeColor="text1"/>
        </w:rPr>
        <w:t>w</w:t>
      </w:r>
      <w:r w:rsidR="005F717F" w:rsidRPr="001B5777">
        <w:rPr>
          <w:color w:val="000000" w:themeColor="text1"/>
          <w:u w:color="000000" w:themeColor="text1"/>
        </w:rPr>
        <w:t>orld</w:t>
      </w:r>
      <w:r>
        <w:rPr>
          <w:color w:val="000000" w:themeColor="text1"/>
          <w:u w:color="000000" w:themeColor="text1"/>
        </w:rPr>
        <w:t>; and</w:t>
      </w:r>
    </w:p>
    <w:p w:rsidR="00EB1764" w:rsidRDefault="00EB1764" w:rsidP="00EB1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1764">
        <w:t>they</w:t>
      </w:r>
      <w:r>
        <w:t xml:space="preserve"> plan to spend many happy hours of retirement </w:t>
      </w:r>
      <w:r w:rsidR="00890872">
        <w:t xml:space="preserve">enjoying their family while they develop an online business, and </w:t>
      </w:r>
      <w:r w:rsidR="00890872">
        <w:rPr>
          <w:color w:val="000000" w:themeColor="text1"/>
          <w:u w:color="000000" w:themeColor="text1"/>
        </w:rPr>
        <w:t xml:space="preserve">Mrs. </w:t>
      </w:r>
      <w:r w:rsidR="00890872" w:rsidRPr="001B5777">
        <w:rPr>
          <w:color w:val="000000" w:themeColor="text1"/>
          <w:u w:color="000000" w:themeColor="text1"/>
        </w:rPr>
        <w:t>Sahijram</w:t>
      </w:r>
      <w:r w:rsidR="00890872">
        <w:rPr>
          <w:color w:val="000000" w:themeColor="text1"/>
          <w:u w:color="000000" w:themeColor="text1"/>
        </w:rPr>
        <w:t xml:space="preserve"> plans to continue making alterations for customers</w:t>
      </w:r>
      <w:r>
        <w:t>; and</w:t>
      </w: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410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7F4A38" w:rsidRPr="001B5777">
        <w:rPr>
          <w:color w:val="000000" w:themeColor="text1"/>
          <w:u w:color="000000" w:themeColor="text1"/>
        </w:rPr>
        <w:t xml:space="preserve">Rajan </w:t>
      </w:r>
      <w:r w:rsidR="007F4A38">
        <w:rPr>
          <w:color w:val="000000" w:themeColor="text1"/>
          <w:u w:color="000000" w:themeColor="text1"/>
        </w:rPr>
        <w:t xml:space="preserve">and Manu </w:t>
      </w:r>
      <w:r w:rsidR="007F4A38" w:rsidRPr="001B5777">
        <w:rPr>
          <w:color w:val="000000" w:themeColor="text1"/>
          <w:u w:color="000000" w:themeColor="text1"/>
        </w:rPr>
        <w:t>Sahijram</w:t>
      </w:r>
      <w:r w:rsidR="007F4A38">
        <w:t xml:space="preserve"> </w:t>
      </w:r>
      <w:r>
        <w:rPr>
          <w:color w:val="000000" w:themeColor="text1"/>
          <w:u w:color="000000" w:themeColor="text1"/>
        </w:rPr>
        <w:t>ha</w:t>
      </w:r>
      <w:r w:rsidR="007F4A38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 xml:space="preserve"> devoted to </w:t>
      </w:r>
      <w:r w:rsidR="007F4A38">
        <w:t xml:space="preserve">serving </w:t>
      </w:r>
      <w:r w:rsidR="00890872">
        <w:t xml:space="preserve">customers in </w:t>
      </w:r>
      <w:r w:rsidR="007F4A38">
        <w:t>the Charleston community</w:t>
      </w:r>
      <w:r>
        <w:rPr>
          <w:color w:val="000000" w:themeColor="text1"/>
          <w:u w:color="000000" w:themeColor="text1"/>
        </w:rPr>
        <w:t xml:space="preserve"> and wish </w:t>
      </w:r>
      <w:r w:rsidR="007F4A38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many years of enjoyment in </w:t>
      </w:r>
      <w:r w:rsidR="007F4A38">
        <w:rPr>
          <w:color w:val="000000" w:themeColor="text1"/>
          <w:u w:color="000000" w:themeColor="text1"/>
        </w:rPr>
        <w:t>thei</w:t>
      </w:r>
      <w:r>
        <w:rPr>
          <w:color w:val="000000" w:themeColor="text1"/>
          <w:u w:color="000000" w:themeColor="text1"/>
        </w:rPr>
        <w:t>r well</w:t>
      </w:r>
      <w:r w:rsidR="00A200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62410">
        <w:t>.  Now, therefore,</w:t>
      </w:r>
    </w:p>
    <w:p w:rsidR="00862410" w:rsidRDefault="00862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410" w:rsidRDefault="00862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410" w:rsidRDefault="00862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7F" w:rsidRDefault="00862410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717F">
        <w:t xml:space="preserve"> the members of the House of Representatives of the State of South Carolina, by this resolution, recognize and honor </w:t>
      </w:r>
      <w:r w:rsidR="007F4A38">
        <w:t xml:space="preserve">Mr. and Mrs. </w:t>
      </w:r>
      <w:r w:rsidR="007F4A38" w:rsidRPr="001B5777">
        <w:rPr>
          <w:color w:val="000000" w:themeColor="text1"/>
          <w:u w:color="000000" w:themeColor="text1"/>
        </w:rPr>
        <w:t>Rajan Sahijram</w:t>
      </w:r>
      <w:r w:rsidR="007F4A38">
        <w:t xml:space="preserve">, owners of Options menswear in Charleston, </w:t>
      </w:r>
      <w:r w:rsidR="005F717F">
        <w:t>upon the occasion of their retirement after thirty</w:t>
      </w:r>
      <w:r w:rsidR="00A20007">
        <w:noBreakHyphen/>
      </w:r>
      <w:r w:rsidR="005F717F">
        <w:t>seven years of outstanding service to the Charleston community, and wish them continued success and happiness in all their future endeavors.</w:t>
      </w: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410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F4A38">
        <w:t xml:space="preserve">Mr. and Mrs. </w:t>
      </w:r>
      <w:r w:rsidR="007F4A38" w:rsidRPr="001B5777">
        <w:rPr>
          <w:color w:val="000000" w:themeColor="text1"/>
          <w:u w:color="000000" w:themeColor="text1"/>
        </w:rPr>
        <w:t>Rajan Sahijram</w:t>
      </w:r>
      <w:r w:rsidR="007F4A38">
        <w:t>.</w:t>
      </w:r>
    </w:p>
    <w:p w:rsidR="006749A1" w:rsidRDefault="00A200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34A" w:rsidRDefault="00CC434A" w:rsidP="00CC434A">
      <w:pPr>
        <w:suppressAutoHyphens/>
      </w:pPr>
    </w:p>
    <w:sectPr w:rsidR="00CC434A" w:rsidSect="00CC43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872" w:rsidRDefault="00890872" w:rsidP="009F0C77">
      <w:r>
        <w:separator/>
      </w:r>
    </w:p>
  </w:endnote>
  <w:endnote w:type="continuationSeparator" w:id="0">
    <w:p w:rsidR="00890872" w:rsidRDefault="00890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BFBA0D-123D-489B-9AA7-639AC44ADEDB}"/>
    <w:embedBold r:id="rId2" w:fontKey="{BE208C6B-4DA9-4ACC-88FE-B246BCFD5E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CF7811-BF4C-49D9-B312-1DF1490BA9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8855D1-BF0F-458D-86BC-3412BEA3DD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E67B83-776B-4DD9-97CE-87C7667D5F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34A" w:rsidRPr="0066180C" w:rsidRDefault="00CC434A" w:rsidP="006618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71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872" w:rsidRDefault="00890872" w:rsidP="009F0C77">
      <w:r>
        <w:separator/>
      </w:r>
    </w:p>
  </w:footnote>
  <w:footnote w:type="continuationSeparator" w:id="0">
    <w:p w:rsidR="00890872" w:rsidRDefault="00890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2DG17"/>
    <w:docVar w:name="CoverBillType" w:val="r"/>
    <w:docVar w:name="DocPath" w:val="L:\Council\bills\GM\24962DG17.DOCX"/>
    <w:docVar w:name="dvBillNumber" w:val="4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24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933"/>
    <w:rsid w:val="002E5912"/>
    <w:rsid w:val="00301B21"/>
    <w:rsid w:val="00325348"/>
    <w:rsid w:val="0032732C"/>
    <w:rsid w:val="00336AD0"/>
    <w:rsid w:val="0037079A"/>
    <w:rsid w:val="003A63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D45"/>
    <w:rsid w:val="005273C6"/>
    <w:rsid w:val="00530A69"/>
    <w:rsid w:val="00545593"/>
    <w:rsid w:val="00556EBF"/>
    <w:rsid w:val="00577C6C"/>
    <w:rsid w:val="005A62FE"/>
    <w:rsid w:val="005C2FE2"/>
    <w:rsid w:val="005E2BC9"/>
    <w:rsid w:val="005F717F"/>
    <w:rsid w:val="00605102"/>
    <w:rsid w:val="006215AA"/>
    <w:rsid w:val="0066180C"/>
    <w:rsid w:val="006749A1"/>
    <w:rsid w:val="006913C9"/>
    <w:rsid w:val="0069470D"/>
    <w:rsid w:val="006D58AA"/>
    <w:rsid w:val="00734F00"/>
    <w:rsid w:val="0078397E"/>
    <w:rsid w:val="007A70AE"/>
    <w:rsid w:val="007F4A38"/>
    <w:rsid w:val="008362E8"/>
    <w:rsid w:val="0085786E"/>
    <w:rsid w:val="00862410"/>
    <w:rsid w:val="00890872"/>
    <w:rsid w:val="008A1768"/>
    <w:rsid w:val="008A489F"/>
    <w:rsid w:val="008F0F33"/>
    <w:rsid w:val="008F4429"/>
    <w:rsid w:val="00936D17"/>
    <w:rsid w:val="0094021A"/>
    <w:rsid w:val="0099441A"/>
    <w:rsid w:val="009B44AF"/>
    <w:rsid w:val="009C6A0B"/>
    <w:rsid w:val="009F0C77"/>
    <w:rsid w:val="009F4DD1"/>
    <w:rsid w:val="00A02543"/>
    <w:rsid w:val="00A20007"/>
    <w:rsid w:val="00A41684"/>
    <w:rsid w:val="00A64E80"/>
    <w:rsid w:val="00A72BCD"/>
    <w:rsid w:val="00A741D9"/>
    <w:rsid w:val="00A833AB"/>
    <w:rsid w:val="00A9741D"/>
    <w:rsid w:val="00AA7193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434A"/>
    <w:rsid w:val="00CC6B7B"/>
    <w:rsid w:val="00CD2089"/>
    <w:rsid w:val="00D73A67"/>
    <w:rsid w:val="00D970A9"/>
    <w:rsid w:val="00DF3845"/>
    <w:rsid w:val="00E41911"/>
    <w:rsid w:val="00E44B57"/>
    <w:rsid w:val="00E92EEF"/>
    <w:rsid w:val="00EB176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FD036-D7C5-4D5D-80CC-E19F7303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0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0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43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56_2017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5DBEC-C9AE-4AC5-8C33-FFB8C7AA2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637</Words>
  <Characters>3692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4056: Mr. and Mrs. Rajan Sahijram - South Carolina Legislature Online</dc:title>
  <dc:creator>Gail Pinckney Moore</dc:creator>
  <cp:lastModifiedBy>S Volk</cp:lastModifiedBy>
  <cp:revision>2</cp:revision>
  <cp:lastPrinted>2017-03-22T15:31:00Z</cp:lastPrinted>
  <dcterms:created xsi:type="dcterms:W3CDTF">2017-04-03T19:31:00Z</dcterms:created>
  <dcterms:modified xsi:type="dcterms:W3CDTF">2017-04-03T19:31:00Z</dcterms:modified>
</cp:coreProperties>
</file>