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527" w:rsidRDefault="001F1527" w:rsidP="001F1527">
      <w:pPr>
        <w:widowControl w:val="0"/>
        <w:jc w:val="center"/>
      </w:pPr>
      <w:r w:rsidRPr="001F1527">
        <w:rPr>
          <w:b/>
        </w:rPr>
        <w:t>South Carolina General Assembly</w:t>
      </w:r>
    </w:p>
    <w:p w:rsidR="001F1527" w:rsidRDefault="001F1527" w:rsidP="001F1527">
      <w:pPr>
        <w:widowControl w:val="0"/>
        <w:jc w:val="center"/>
      </w:pPr>
      <w:r>
        <w:t>122nd Session, 2017-2018</w:t>
      </w:r>
    </w:p>
    <w:p w:rsidR="001F1527" w:rsidRDefault="001F1527" w:rsidP="001F1527">
      <w:pPr>
        <w:widowControl w:val="0"/>
        <w:jc w:val="left"/>
      </w:pPr>
    </w:p>
    <w:p w:rsidR="001F1527" w:rsidRDefault="001F1527" w:rsidP="001F1527">
      <w:pPr>
        <w:widowControl w:val="0"/>
        <w:jc w:val="left"/>
        <w:rPr>
          <w:b/>
        </w:rPr>
      </w:pPr>
      <w:r w:rsidRPr="001F1527">
        <w:rPr>
          <w:b/>
        </w:rPr>
        <w:t>H. 4057</w:t>
      </w:r>
    </w:p>
    <w:p w:rsidR="001F1527" w:rsidRDefault="001F1527" w:rsidP="001F1527">
      <w:pPr>
        <w:widowControl w:val="0"/>
        <w:jc w:val="left"/>
        <w:rPr>
          <w:b/>
        </w:rPr>
      </w:pPr>
    </w:p>
    <w:p w:rsidR="001F1527" w:rsidRDefault="001F1527" w:rsidP="001F1527">
      <w:pPr>
        <w:widowControl w:val="0"/>
        <w:jc w:val="left"/>
      </w:pPr>
      <w:r w:rsidRPr="001F1527">
        <w:rPr>
          <w:b/>
        </w:rPr>
        <w:t>STATUS INFORMATION</w:t>
      </w:r>
    </w:p>
    <w:p w:rsidR="001F1527" w:rsidRDefault="001F1527" w:rsidP="001F1527">
      <w:pPr>
        <w:widowControl w:val="0"/>
        <w:jc w:val="left"/>
      </w:pPr>
    </w:p>
    <w:p w:rsidR="001F1527" w:rsidRDefault="001F1527" w:rsidP="001F1527">
      <w:pPr>
        <w:widowControl w:val="0"/>
        <w:jc w:val="left"/>
      </w:pPr>
      <w:r>
        <w:t>House Resolution</w:t>
      </w:r>
    </w:p>
    <w:p w:rsidR="001F1527" w:rsidRDefault="001F1527" w:rsidP="001F1527">
      <w:pPr>
        <w:widowControl w:val="0"/>
        <w:jc w:val="left"/>
      </w:pPr>
      <w:r>
        <w:t>Sponsors: Reps. G.M. Smith, Weeks,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G.R. Smith, J.E. Smith, Sottile, Spires, Stavrinakis, Stringer, Tallon, Taylor, Thayer, Thigpen, Toole, West, Wheeler, Whipper, White, Whitmire, Williams, Willis and Yow</w:t>
      </w:r>
    </w:p>
    <w:p w:rsidR="001F1527" w:rsidRDefault="001F1527" w:rsidP="001F1527">
      <w:pPr>
        <w:widowControl w:val="0"/>
        <w:jc w:val="left"/>
      </w:pPr>
      <w:r>
        <w:t>Document Path: l:\council\bills\rm\1146ahb17.docx</w:t>
      </w:r>
    </w:p>
    <w:p w:rsidR="001F1527" w:rsidRDefault="001F1527" w:rsidP="001F1527">
      <w:pPr>
        <w:widowControl w:val="0"/>
        <w:jc w:val="left"/>
      </w:pPr>
    </w:p>
    <w:p w:rsidR="001F1527" w:rsidRDefault="001F1527" w:rsidP="001F1527">
      <w:pPr>
        <w:widowControl w:val="0"/>
        <w:jc w:val="left"/>
      </w:pPr>
      <w:r>
        <w:t>Introduced in the House on March 28, 2017</w:t>
      </w:r>
    </w:p>
    <w:p w:rsidR="001F1527" w:rsidRDefault="001F1527" w:rsidP="001F1527">
      <w:pPr>
        <w:widowControl w:val="0"/>
        <w:jc w:val="left"/>
      </w:pPr>
      <w:r>
        <w:t>Adopted by the House on March 28, 2017</w:t>
      </w:r>
    </w:p>
    <w:p w:rsidR="001F1527" w:rsidRDefault="001F1527" w:rsidP="001F1527">
      <w:pPr>
        <w:widowControl w:val="0"/>
        <w:jc w:val="left"/>
      </w:pPr>
    </w:p>
    <w:p w:rsidR="001F1527" w:rsidRDefault="001F1527" w:rsidP="001F1527">
      <w:pPr>
        <w:widowControl w:val="0"/>
        <w:jc w:val="left"/>
      </w:pPr>
      <w:r>
        <w:t xml:space="preserve">Summary: </w:t>
      </w:r>
      <w:r w:rsidR="00617F0F">
        <w:t>Thomas Sumter Academy Girls Varsity Basketball Team</w:t>
      </w:r>
    </w:p>
    <w:p w:rsidR="001F1527" w:rsidRDefault="001F1527" w:rsidP="001F1527">
      <w:pPr>
        <w:widowControl w:val="0"/>
        <w:jc w:val="left"/>
      </w:pPr>
    </w:p>
    <w:p w:rsidR="001F1527" w:rsidRDefault="001F1527" w:rsidP="001F1527">
      <w:pPr>
        <w:widowControl w:val="0"/>
        <w:jc w:val="left"/>
      </w:pPr>
    </w:p>
    <w:p w:rsidR="001F1527" w:rsidRDefault="001F1527" w:rsidP="001F15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527">
        <w:rPr>
          <w:b/>
        </w:rPr>
        <w:t>HISTORY OF LEGISLATIVE ACTIONS</w:t>
      </w:r>
    </w:p>
    <w:p w:rsidR="001F1527" w:rsidRDefault="001F1527" w:rsidP="001F15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1527" w:rsidRPr="001F1527" w:rsidRDefault="001F1527" w:rsidP="001F15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1527">
        <w:rPr>
          <w:u w:val="single"/>
        </w:rPr>
        <w:tab/>
        <w:t>Date</w:t>
      </w:r>
      <w:r w:rsidRPr="001F1527">
        <w:rPr>
          <w:u w:val="single"/>
        </w:rPr>
        <w:tab/>
        <w:t>Body</w:t>
      </w:r>
      <w:r w:rsidRPr="001F1527">
        <w:rPr>
          <w:u w:val="single"/>
        </w:rPr>
        <w:tab/>
        <w:t>Action Description with journal page number</w:t>
      </w:r>
      <w:r w:rsidRPr="001F1527">
        <w:rPr>
          <w:u w:val="single"/>
        </w:rPr>
        <w:tab/>
      </w:r>
    </w:p>
    <w:p w:rsidR="00815893" w:rsidRDefault="00815893" w:rsidP="00815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545DEF">
        <w:t>Introduced and adopted (</w:t>
      </w:r>
      <w:hyperlink r:id="rId7" w:history="1">
        <w:r w:rsidRPr="00545DEF">
          <w:rPr>
            <w:rStyle w:val="Hyperlink"/>
          </w:rPr>
          <w:t>House Journal</w:t>
        </w:r>
        <w:r w:rsidRPr="00545DEF">
          <w:rPr>
            <w:rStyle w:val="Hyperlink"/>
          </w:rPr>
          <w:noBreakHyphen/>
          <w:t>page 63</w:t>
        </w:r>
      </w:hyperlink>
      <w:r w:rsidRPr="00545DEF">
        <w:t>)</w:t>
      </w:r>
    </w:p>
    <w:p w:rsidR="00815893" w:rsidRDefault="00815893" w:rsidP="00815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527" w:rsidRDefault="001F1527" w:rsidP="001F15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1527">
          <w:rPr>
            <w:rStyle w:val="Hyperlink"/>
          </w:rPr>
          <w:t>legislative information</w:t>
        </w:r>
      </w:hyperlink>
      <w:r>
        <w:t xml:space="preserve"> at the website</w:t>
      </w:r>
    </w:p>
    <w:p w:rsidR="001F1527" w:rsidRDefault="001F1527" w:rsidP="001F15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527" w:rsidRPr="001F1527" w:rsidRDefault="001F1527" w:rsidP="001F15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1527" w:rsidRDefault="001F1527" w:rsidP="001F1527">
      <w:r w:rsidRPr="001F1527">
        <w:rPr>
          <w:b/>
        </w:rPr>
        <w:t>VERSIONS OF THIS BILL</w:t>
      </w:r>
    </w:p>
    <w:p w:rsidR="001F1527" w:rsidRDefault="001F1527" w:rsidP="001F1527"/>
    <w:p w:rsidR="001F1527" w:rsidRDefault="00C23D8C" w:rsidP="001F1527">
      <w:hyperlink r:id="rId9" w:history="1">
        <w:r w:rsidR="001F1527">
          <w:rPr>
            <w:rStyle w:val="Hyperlink"/>
          </w:rPr>
          <w:t>3/28/2017</w:t>
        </w:r>
      </w:hyperlink>
    </w:p>
    <w:p w:rsidR="001F1527" w:rsidRDefault="001F1527" w:rsidP="001F1527"/>
    <w:p w:rsidR="001F1527" w:rsidRDefault="001F1527" w:rsidP="001F1527">
      <w:pPr>
        <w:sectPr w:rsidR="001F1527" w:rsidSect="001F15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3A60" w:rsidRDefault="00D93A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5D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04" w:rsidRPr="0076615F" w:rsidRDefault="001F7441" w:rsidP="00442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42C04">
        <w:t>CONGRATULATE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D7592">
        <w:rPr>
          <w:rFonts w:eastAsiaTheme="minorHAnsi"/>
          <w:color w:val="000000" w:themeColor="text1"/>
          <w:szCs w:val="22"/>
          <w:u w:color="000000" w:themeColor="text1"/>
        </w:rPr>
        <w:t>THOMAS SUMTER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 xml:space="preserve"> ACADEMY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7592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BASKETBALL TEAM 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90F27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 xml:space="preserve"> IMPRESSIVE WIN OF THE 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C90F27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42C04" w:rsidRPr="00DB2F0C">
        <w:rPr>
          <w:color w:val="000000" w:themeColor="text1"/>
          <w:u w:color="000000" w:themeColor="text1"/>
        </w:rPr>
        <w:t>SOUTH CAROLINA INDEPENDENT SCHOOL ASSOCIATION</w:t>
      </w:r>
      <w:r w:rsidR="00442C04">
        <w:rPr>
          <w:color w:val="000000" w:themeColor="text1"/>
          <w:u w:color="000000" w:themeColor="text1"/>
        </w:rPr>
        <w:t xml:space="preserve"> (SCISA) </w:t>
      </w:r>
      <w:r w:rsidR="00C90F27">
        <w:rPr>
          <w:color w:val="000000" w:themeColor="text1"/>
          <w:u w:color="000000" w:themeColor="text1"/>
        </w:rPr>
        <w:t>2</w:t>
      </w:r>
      <w:r w:rsidR="00442C04" w:rsidRPr="004628D5">
        <w:rPr>
          <w:color w:val="000000" w:themeColor="text1"/>
          <w:u w:color="000000" w:themeColor="text1"/>
        </w:rPr>
        <w:t>A STATE CHAMPIONSHIP TITLE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C23" w:rsidRDefault="00395DFC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2C23">
        <w:t xml:space="preserve">supremely ready for the challenge, the </w:t>
      </w:r>
      <w:r w:rsidR="00C262F3">
        <w:t>Thomas Sumter</w:t>
      </w:r>
      <w:r w:rsidR="006B2C23">
        <w:t xml:space="preserve"> Academy </w:t>
      </w:r>
      <w:r w:rsidR="00086E2F">
        <w:t xml:space="preserve">(TSA) </w:t>
      </w:r>
      <w:r w:rsidR="006B2C23">
        <w:t xml:space="preserve">girls </w:t>
      </w:r>
      <w:r w:rsidR="00C262F3">
        <w:t xml:space="preserve">varsity </w:t>
      </w:r>
      <w:r w:rsidR="006B2C23">
        <w:t xml:space="preserve">basketball team drove past </w:t>
      </w:r>
      <w:r w:rsidR="00C262F3">
        <w:t>Calhoun Academy</w:t>
      </w:r>
      <w:r w:rsidR="006B2C23">
        <w:t xml:space="preserve"> </w:t>
      </w:r>
      <w:r w:rsidR="00C262F3">
        <w:t>40</w:t>
      </w:r>
      <w:r w:rsidR="005A64F1">
        <w:noBreakHyphen/>
      </w:r>
      <w:r w:rsidR="00C262F3">
        <w:t>33</w:t>
      </w:r>
      <w:r w:rsidR="006B2C23">
        <w:t xml:space="preserve"> to net the 201</w:t>
      </w:r>
      <w:r w:rsidR="00C262F3">
        <w:t>7</w:t>
      </w:r>
      <w:r w:rsidR="006B2C23">
        <w:t xml:space="preserve"> SCISA </w:t>
      </w:r>
      <w:r w:rsidR="00C262F3">
        <w:t>2</w:t>
      </w:r>
      <w:r w:rsidR="006B2C23">
        <w:t xml:space="preserve">A State Championship, held on </w:t>
      </w:r>
      <w:r w:rsidR="007A24D3">
        <w:t xml:space="preserve">Saturday, </w:t>
      </w:r>
      <w:r w:rsidR="006B2C23">
        <w:t>February 2</w:t>
      </w:r>
      <w:r w:rsidR="00C262F3">
        <w:t>5</w:t>
      </w:r>
      <w:r w:rsidR="006B2C23">
        <w:t>, 201</w:t>
      </w:r>
      <w:r w:rsidR="00C262F3">
        <w:t>7</w:t>
      </w:r>
      <w:r w:rsidR="006B2C23">
        <w:t>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E11462">
        <w:t xml:space="preserve">Sumter </w:t>
      </w:r>
      <w:r w:rsidR="00E67A36">
        <w:t xml:space="preserve">County </w:t>
      </w:r>
      <w:r w:rsidR="00E11462">
        <w:t>Civic Center</w:t>
      </w:r>
      <w:r>
        <w:t xml:space="preserve"> echoed with the cheers of exuberant </w:t>
      </w:r>
      <w:r w:rsidR="00086E2F">
        <w:t>TSA</w:t>
      </w:r>
      <w:r>
        <w:t xml:space="preserve"> fans, pleased to see their confident predictions of victory realized as a satisfying end to a</w:t>
      </w:r>
      <w:r w:rsidR="00086E2F">
        <w:t xml:space="preserve"> fabulous</w:t>
      </w:r>
      <w:r>
        <w:t xml:space="preserve"> season;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0504">
        <w:t>b</w:t>
      </w:r>
      <w:r>
        <w:t>y the end of the title game, the</w:t>
      </w:r>
      <w:r w:rsidR="00FE0504">
        <w:t xml:space="preserve"> Lady Generals</w:t>
      </w:r>
      <w:r w:rsidR="005A64F1" w:rsidRPr="005A64F1">
        <w:t>’</w:t>
      </w:r>
      <w:r w:rsidR="00FE0504">
        <w:t xml:space="preserve"> </w:t>
      </w:r>
      <w:r>
        <w:t>many admirers were already looking with anticipation toward a repeat performance next year;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>B.</w:t>
      </w:r>
      <w:r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 xml:space="preserve">. Reed and Assistant Coach Sandi Dixon have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girls basketball program into championship caliber and trained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athletes not to settle for second best;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B2C23" w:rsidRDefault="006B2C23" w:rsidP="00A55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further glitter to </w:t>
      </w:r>
      <w:r w:rsidR="00D6502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D41D5A">
        <w:rPr>
          <w:color w:val="000000" w:themeColor="text1"/>
          <w:u w:color="000000" w:themeColor="text1"/>
        </w:rPr>
        <w:t xml:space="preserve">sparkling </w:t>
      </w:r>
      <w:r w:rsidR="00D65021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 xml:space="preserve">, </w:t>
      </w:r>
      <w:r w:rsidR="00331AAC">
        <w:rPr>
          <w:color w:val="000000" w:themeColor="text1"/>
          <w:u w:color="000000" w:themeColor="text1"/>
        </w:rPr>
        <w:t>Bree Stoddard was vo</w:t>
      </w:r>
      <w:r w:rsidR="007D69E2">
        <w:rPr>
          <w:color w:val="000000" w:themeColor="text1"/>
          <w:u w:color="000000" w:themeColor="text1"/>
        </w:rPr>
        <w:t>ted 2016</w:t>
      </w:r>
      <w:r w:rsidR="005A64F1">
        <w:rPr>
          <w:color w:val="000000" w:themeColor="text1"/>
          <w:u w:color="000000" w:themeColor="text1"/>
        </w:rPr>
        <w:noBreakHyphen/>
      </w:r>
      <w:r w:rsidR="007D69E2">
        <w:rPr>
          <w:color w:val="000000" w:themeColor="text1"/>
          <w:u w:color="000000" w:themeColor="text1"/>
        </w:rPr>
        <w:t>2017 Region II Player of the Year</w:t>
      </w:r>
      <w:r w:rsidR="00331AAC">
        <w:rPr>
          <w:color w:val="000000" w:themeColor="text1"/>
          <w:u w:color="000000" w:themeColor="text1"/>
        </w:rPr>
        <w:t xml:space="preserve">, and Bree and </w:t>
      </w:r>
      <w:r w:rsidR="007A2ABC">
        <w:rPr>
          <w:color w:val="000000" w:themeColor="text1"/>
          <w:u w:color="000000" w:themeColor="text1"/>
        </w:rPr>
        <w:t>her</w:t>
      </w:r>
      <w:r w:rsidR="00331AAC">
        <w:rPr>
          <w:color w:val="000000" w:themeColor="text1"/>
          <w:u w:color="000000" w:themeColor="text1"/>
        </w:rPr>
        <w:t xml:space="preserve"> sister</w:t>
      </w:r>
      <w:r w:rsidR="007A2ABC">
        <w:rPr>
          <w:color w:val="000000" w:themeColor="text1"/>
          <w:u w:color="000000" w:themeColor="text1"/>
        </w:rPr>
        <w:t>,</w:t>
      </w:r>
      <w:r w:rsidR="00331AAC">
        <w:rPr>
          <w:color w:val="000000" w:themeColor="text1"/>
          <w:u w:color="000000" w:themeColor="text1"/>
        </w:rPr>
        <w:t xml:space="preserve"> Au</w:t>
      </w:r>
      <w:r w:rsidR="007D69E2">
        <w:rPr>
          <w:color w:val="000000" w:themeColor="text1"/>
          <w:u w:color="000000" w:themeColor="text1"/>
        </w:rPr>
        <w:t>b</w:t>
      </w:r>
      <w:r w:rsidR="00331AAC">
        <w:rPr>
          <w:color w:val="000000" w:themeColor="text1"/>
          <w:u w:color="000000" w:themeColor="text1"/>
        </w:rPr>
        <w:t>rey</w:t>
      </w:r>
      <w:r w:rsidR="007A2ABC">
        <w:rPr>
          <w:color w:val="000000" w:themeColor="text1"/>
          <w:u w:color="000000" w:themeColor="text1"/>
        </w:rPr>
        <w:t xml:space="preserve"> Stoddard,</w:t>
      </w:r>
      <w:r w:rsidR="00331AAC">
        <w:rPr>
          <w:color w:val="000000" w:themeColor="text1"/>
          <w:u w:color="000000" w:themeColor="text1"/>
        </w:rPr>
        <w:t xml:space="preserve"> were </w:t>
      </w:r>
      <w:r w:rsidR="00331AAC" w:rsidRPr="00713DCB">
        <w:rPr>
          <w:color w:val="000000" w:themeColor="text1"/>
          <w:u w:color="000000" w:themeColor="text1"/>
        </w:rPr>
        <w:t xml:space="preserve">both named to the </w:t>
      </w:r>
      <w:r w:rsidR="00331AAC">
        <w:rPr>
          <w:color w:val="000000" w:themeColor="text1"/>
          <w:u w:color="000000" w:themeColor="text1"/>
        </w:rPr>
        <w:t>A</w:t>
      </w:r>
      <w:r w:rsidR="00331AAC" w:rsidRPr="00713DCB">
        <w:rPr>
          <w:color w:val="000000" w:themeColor="text1"/>
          <w:u w:color="000000" w:themeColor="text1"/>
        </w:rPr>
        <w:t>ll</w:t>
      </w:r>
      <w:r w:rsidR="005A64F1">
        <w:rPr>
          <w:color w:val="000000" w:themeColor="text1"/>
          <w:u w:color="000000" w:themeColor="text1"/>
        </w:rPr>
        <w:noBreakHyphen/>
      </w:r>
      <w:r w:rsidR="00331AAC">
        <w:rPr>
          <w:color w:val="000000" w:themeColor="text1"/>
          <w:u w:color="000000" w:themeColor="text1"/>
        </w:rPr>
        <w:t>T</w:t>
      </w:r>
      <w:r w:rsidR="00331AAC" w:rsidRPr="00713DCB">
        <w:rPr>
          <w:color w:val="000000" w:themeColor="text1"/>
          <w:u w:color="000000" w:themeColor="text1"/>
        </w:rPr>
        <w:t xml:space="preserve">ournament </w:t>
      </w:r>
      <w:r w:rsidR="00331AAC">
        <w:rPr>
          <w:color w:val="000000" w:themeColor="text1"/>
          <w:u w:color="000000" w:themeColor="text1"/>
        </w:rPr>
        <w:t>Team</w:t>
      </w:r>
      <w:r w:rsidR="004326A9">
        <w:rPr>
          <w:color w:val="000000" w:themeColor="text1"/>
          <w:u w:color="000000" w:themeColor="text1"/>
        </w:rPr>
        <w:t xml:space="preserve"> at the state championship</w:t>
      </w:r>
      <w:r w:rsidR="00A5551B">
        <w:rPr>
          <w:color w:val="000000" w:themeColor="text1"/>
          <w:u w:color="000000" w:themeColor="text1"/>
        </w:rPr>
        <w:t>; and</w:t>
      </w:r>
    </w:p>
    <w:p w:rsidR="008F0F45" w:rsidRDefault="008F0F45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</w:t>
      </w:r>
      <w:r w:rsidR="008F0F45">
        <w:t>Generals</w:t>
      </w:r>
      <w:r>
        <w:t xml:space="preserve"> have brought great pride and recognition to their school and community, and the House is pleased </w:t>
      </w:r>
      <w:r>
        <w:lastRenderedPageBreak/>
        <w:t>to have this opportunity to recognize such an outstanding group of young athletes. Now, therefore,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C80" w:rsidRPr="0076615F" w:rsidRDefault="006B2C23" w:rsidP="00B14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B14C80">
        <w:t>congratulate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Thomas Sumter Academy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basketball team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 xml:space="preserve">its impressive win of the 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14C80" w:rsidRPr="00DB2F0C">
        <w:rPr>
          <w:color w:val="000000" w:themeColor="text1"/>
          <w:u w:color="000000" w:themeColor="text1"/>
        </w:rPr>
        <w:t xml:space="preserve">outh </w:t>
      </w:r>
      <w:r w:rsidR="00B14C80">
        <w:rPr>
          <w:color w:val="000000" w:themeColor="text1"/>
          <w:u w:color="000000" w:themeColor="text1"/>
        </w:rPr>
        <w:t>C</w:t>
      </w:r>
      <w:r w:rsidR="00B14C80" w:rsidRPr="00DB2F0C">
        <w:rPr>
          <w:color w:val="000000" w:themeColor="text1"/>
          <w:u w:color="000000" w:themeColor="text1"/>
        </w:rPr>
        <w:t xml:space="preserve">arolina </w:t>
      </w:r>
      <w:r w:rsidR="00B14C80">
        <w:rPr>
          <w:color w:val="000000" w:themeColor="text1"/>
          <w:u w:color="000000" w:themeColor="text1"/>
        </w:rPr>
        <w:t>I</w:t>
      </w:r>
      <w:r w:rsidR="00B14C80" w:rsidRPr="00DB2F0C">
        <w:rPr>
          <w:color w:val="000000" w:themeColor="text1"/>
          <w:u w:color="000000" w:themeColor="text1"/>
        </w:rPr>
        <w:t xml:space="preserve">ndependent </w:t>
      </w:r>
      <w:r w:rsidR="00B14C80">
        <w:rPr>
          <w:color w:val="000000" w:themeColor="text1"/>
          <w:u w:color="000000" w:themeColor="text1"/>
        </w:rPr>
        <w:t>S</w:t>
      </w:r>
      <w:r w:rsidR="00B14C80" w:rsidRPr="00DB2F0C">
        <w:rPr>
          <w:color w:val="000000" w:themeColor="text1"/>
          <w:u w:color="000000" w:themeColor="text1"/>
        </w:rPr>
        <w:t xml:space="preserve">chool </w:t>
      </w:r>
      <w:r w:rsidR="00B14C80">
        <w:rPr>
          <w:color w:val="000000" w:themeColor="text1"/>
          <w:u w:color="000000" w:themeColor="text1"/>
        </w:rPr>
        <w:t>A</w:t>
      </w:r>
      <w:r w:rsidR="00B14C80" w:rsidRPr="00DB2F0C">
        <w:rPr>
          <w:color w:val="000000" w:themeColor="text1"/>
          <w:u w:color="000000" w:themeColor="text1"/>
        </w:rPr>
        <w:t>ssociation</w:t>
      </w:r>
      <w:r w:rsidR="00B14C80">
        <w:rPr>
          <w:color w:val="000000" w:themeColor="text1"/>
          <w:u w:color="000000" w:themeColor="text1"/>
        </w:rPr>
        <w:t xml:space="preserve"> (SCISA) 2A</w:t>
      </w:r>
      <w:r w:rsidR="00B14C80" w:rsidRPr="004628D5">
        <w:rPr>
          <w:color w:val="000000" w:themeColor="text1"/>
          <w:u w:color="000000" w:themeColor="text1"/>
        </w:rPr>
        <w:t xml:space="preserve"> </w:t>
      </w:r>
      <w:r w:rsidR="00B14C80">
        <w:rPr>
          <w:color w:val="000000" w:themeColor="text1"/>
          <w:u w:color="000000" w:themeColor="text1"/>
        </w:rPr>
        <w:t>S</w:t>
      </w:r>
      <w:r w:rsidR="00B14C80" w:rsidRPr="004628D5">
        <w:rPr>
          <w:color w:val="000000" w:themeColor="text1"/>
          <w:u w:color="000000" w:themeColor="text1"/>
        </w:rPr>
        <w:t xml:space="preserve">tate </w:t>
      </w:r>
      <w:r w:rsidR="00B14C80">
        <w:rPr>
          <w:color w:val="000000" w:themeColor="text1"/>
          <w:u w:color="000000" w:themeColor="text1"/>
        </w:rPr>
        <w:t>C</w:t>
      </w:r>
      <w:r w:rsidR="00B14C80" w:rsidRPr="004628D5">
        <w:rPr>
          <w:color w:val="000000" w:themeColor="text1"/>
          <w:u w:color="000000" w:themeColor="text1"/>
        </w:rPr>
        <w:t>hampionship title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14C80" w:rsidRDefault="00B14C80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 of School </w:t>
      </w:r>
      <w:r w:rsidR="00B14C80">
        <w:t>Debbie Nix</w:t>
      </w:r>
      <w:r>
        <w:t xml:space="preserve"> and </w:t>
      </w:r>
      <w:r w:rsidR="00B14C80">
        <w:t xml:space="preserve">Head </w:t>
      </w:r>
      <w:r>
        <w:t xml:space="preserve">Coach </w:t>
      </w:r>
      <w:r w:rsidR="00B14C80">
        <w:t>B.J. Reed</w:t>
      </w:r>
      <w:r>
        <w:t xml:space="preserve"> of </w:t>
      </w:r>
      <w:r w:rsidR="00B14C80">
        <w:t>Thomas Sumter</w:t>
      </w:r>
      <w:r>
        <w:t xml:space="preserve"> Academy.</w:t>
      </w:r>
    </w:p>
    <w:p w:rsidR="00CC4747" w:rsidRDefault="005A64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1527" w:rsidRDefault="001F1527" w:rsidP="001F1527">
      <w:pPr>
        <w:suppressAutoHyphens/>
      </w:pPr>
    </w:p>
    <w:sectPr w:rsidR="001F1527" w:rsidSect="001F15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DFC" w:rsidRDefault="00395DFC" w:rsidP="009F0C77">
      <w:r>
        <w:separator/>
      </w:r>
    </w:p>
  </w:endnote>
  <w:endnote w:type="continuationSeparator" w:id="0">
    <w:p w:rsidR="00395DFC" w:rsidRDefault="00395D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952A9-DB69-4441-9B7D-1C86FBABC119}"/>
    <w:embedBold r:id="rId2" w:fontKey="{3F18F81C-903D-47B3-A757-5BCE4D3EF3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1B9EBE-8694-47E9-8342-1E80F567B3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B02E83-4925-43E6-81E0-71C44594E2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5B4AF9-0FE3-4219-8F2E-7592FA987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27" w:rsidRPr="00D93A60" w:rsidRDefault="001F1527" w:rsidP="00D93A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7F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DFC" w:rsidRDefault="00395DFC" w:rsidP="009F0C77">
      <w:r>
        <w:separator/>
      </w:r>
    </w:p>
  </w:footnote>
  <w:footnote w:type="continuationSeparator" w:id="0">
    <w:p w:rsidR="00395DFC" w:rsidRDefault="00395D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AHB17"/>
    <w:docVar w:name="CoverBillType" w:val="r"/>
    <w:docVar w:name="DocPath" w:val="L:\Council\bills\RM\1146AHB17.DOCX"/>
    <w:docVar w:name="dvBillNumber" w:val="40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5DFC"/>
    <w:rsid w:val="00011869"/>
    <w:rsid w:val="00015CD6"/>
    <w:rsid w:val="00055B6E"/>
    <w:rsid w:val="00086E2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A92"/>
    <w:rsid w:val="001D08F2"/>
    <w:rsid w:val="001D3A58"/>
    <w:rsid w:val="001D525B"/>
    <w:rsid w:val="001D7F4F"/>
    <w:rsid w:val="001F1527"/>
    <w:rsid w:val="001F7441"/>
    <w:rsid w:val="00205238"/>
    <w:rsid w:val="00207F07"/>
    <w:rsid w:val="002321B6"/>
    <w:rsid w:val="00250967"/>
    <w:rsid w:val="002543C8"/>
    <w:rsid w:val="0025541D"/>
    <w:rsid w:val="00284AAE"/>
    <w:rsid w:val="002D1B93"/>
    <w:rsid w:val="002E5912"/>
    <w:rsid w:val="002F7245"/>
    <w:rsid w:val="00301B21"/>
    <w:rsid w:val="00325348"/>
    <w:rsid w:val="0032732C"/>
    <w:rsid w:val="00331AAC"/>
    <w:rsid w:val="00336AD0"/>
    <w:rsid w:val="0037079A"/>
    <w:rsid w:val="00395DFC"/>
    <w:rsid w:val="003C4DAB"/>
    <w:rsid w:val="003D01E8"/>
    <w:rsid w:val="003E5288"/>
    <w:rsid w:val="003F6D79"/>
    <w:rsid w:val="0041760A"/>
    <w:rsid w:val="00417C01"/>
    <w:rsid w:val="004326A9"/>
    <w:rsid w:val="004403BD"/>
    <w:rsid w:val="00442C04"/>
    <w:rsid w:val="00461441"/>
    <w:rsid w:val="004809EE"/>
    <w:rsid w:val="004E7D54"/>
    <w:rsid w:val="005273C6"/>
    <w:rsid w:val="00530A69"/>
    <w:rsid w:val="00534E47"/>
    <w:rsid w:val="00545593"/>
    <w:rsid w:val="00556EBF"/>
    <w:rsid w:val="00577C6C"/>
    <w:rsid w:val="005A62FE"/>
    <w:rsid w:val="005A64F1"/>
    <w:rsid w:val="005C2FE2"/>
    <w:rsid w:val="005D7592"/>
    <w:rsid w:val="005E2BC9"/>
    <w:rsid w:val="00605102"/>
    <w:rsid w:val="00617F0F"/>
    <w:rsid w:val="006215AA"/>
    <w:rsid w:val="006641C3"/>
    <w:rsid w:val="006913C9"/>
    <w:rsid w:val="0069470D"/>
    <w:rsid w:val="006B2C23"/>
    <w:rsid w:val="006D58AA"/>
    <w:rsid w:val="00720C3F"/>
    <w:rsid w:val="00734F00"/>
    <w:rsid w:val="00777D88"/>
    <w:rsid w:val="007A24D3"/>
    <w:rsid w:val="007A2ABC"/>
    <w:rsid w:val="007A70AE"/>
    <w:rsid w:val="007D69E2"/>
    <w:rsid w:val="00815893"/>
    <w:rsid w:val="008362E8"/>
    <w:rsid w:val="0085786E"/>
    <w:rsid w:val="008A1768"/>
    <w:rsid w:val="008A489F"/>
    <w:rsid w:val="008F0F33"/>
    <w:rsid w:val="008F0F45"/>
    <w:rsid w:val="008F4429"/>
    <w:rsid w:val="0094021A"/>
    <w:rsid w:val="0095236B"/>
    <w:rsid w:val="009B44AF"/>
    <w:rsid w:val="009C6A0B"/>
    <w:rsid w:val="009F0C77"/>
    <w:rsid w:val="009F4DD1"/>
    <w:rsid w:val="00A02543"/>
    <w:rsid w:val="00A41684"/>
    <w:rsid w:val="00A5551B"/>
    <w:rsid w:val="00A64E80"/>
    <w:rsid w:val="00A72BCD"/>
    <w:rsid w:val="00A741D9"/>
    <w:rsid w:val="00A833AB"/>
    <w:rsid w:val="00A9741D"/>
    <w:rsid w:val="00AC34A2"/>
    <w:rsid w:val="00AD1C9A"/>
    <w:rsid w:val="00AD4B17"/>
    <w:rsid w:val="00B14C80"/>
    <w:rsid w:val="00B412D4"/>
    <w:rsid w:val="00BE3C22"/>
    <w:rsid w:val="00C0345E"/>
    <w:rsid w:val="00C262F3"/>
    <w:rsid w:val="00C31C95"/>
    <w:rsid w:val="00C3483A"/>
    <w:rsid w:val="00C74E9D"/>
    <w:rsid w:val="00C826DD"/>
    <w:rsid w:val="00C82FD3"/>
    <w:rsid w:val="00C90F27"/>
    <w:rsid w:val="00C92819"/>
    <w:rsid w:val="00CC4747"/>
    <w:rsid w:val="00CC6B7B"/>
    <w:rsid w:val="00CD2089"/>
    <w:rsid w:val="00D41D5A"/>
    <w:rsid w:val="00D65021"/>
    <w:rsid w:val="00D73A67"/>
    <w:rsid w:val="00D93A60"/>
    <w:rsid w:val="00D970A9"/>
    <w:rsid w:val="00DF3845"/>
    <w:rsid w:val="00E11462"/>
    <w:rsid w:val="00E41911"/>
    <w:rsid w:val="00E44B57"/>
    <w:rsid w:val="00E67A36"/>
    <w:rsid w:val="00E92EEF"/>
    <w:rsid w:val="00EC120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50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C09FA7-1678-4D49-BA9E-D07429D5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4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15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57_2017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E6DC1-88F4-436A-A385-C77B43EB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523</Words>
  <Characters>3115</Characters>
  <Application>Microsoft Office Word</Application>
  <DocSecurity>0</DocSecurity>
  <Lines>98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4057: Thomas Sumter Academy Girls Varsity Basketball Team - South Carolina Legislature Online</dc:title>
  <dc:creator>Rosanne McDowell</dc:creator>
  <cp:lastModifiedBy>S Volk</cp:lastModifiedBy>
  <cp:revision>2</cp:revision>
  <cp:lastPrinted>2017-03-23T20:26:00Z</cp:lastPrinted>
  <dcterms:created xsi:type="dcterms:W3CDTF">2017-04-03T19:31:00Z</dcterms:created>
  <dcterms:modified xsi:type="dcterms:W3CDTF">2017-04-03T19:31:00Z</dcterms:modified>
</cp:coreProperties>
</file>