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3AA" w:rsidRDefault="007413AA" w:rsidP="007413AA">
      <w:pPr>
        <w:widowControl w:val="0"/>
        <w:jc w:val="center"/>
      </w:pPr>
      <w:r w:rsidRPr="007413AA">
        <w:rPr>
          <w:b/>
        </w:rPr>
        <w:t>South Carolina General Assembly</w:t>
      </w:r>
    </w:p>
    <w:p w:rsidR="007413AA" w:rsidRDefault="007413AA" w:rsidP="007413AA">
      <w:pPr>
        <w:widowControl w:val="0"/>
        <w:jc w:val="center"/>
      </w:pPr>
      <w:r>
        <w:t>122nd Session, 2017-2018</w:t>
      </w:r>
    </w:p>
    <w:p w:rsidR="007413AA" w:rsidRDefault="007413AA" w:rsidP="007413AA">
      <w:pPr>
        <w:widowControl w:val="0"/>
        <w:jc w:val="left"/>
      </w:pPr>
    </w:p>
    <w:p w:rsidR="007413AA" w:rsidRDefault="007413AA" w:rsidP="007413AA">
      <w:pPr>
        <w:widowControl w:val="0"/>
        <w:jc w:val="left"/>
        <w:rPr>
          <w:b/>
        </w:rPr>
      </w:pPr>
      <w:r w:rsidRPr="007413AA">
        <w:rPr>
          <w:b/>
        </w:rPr>
        <w:t>H. 4146</w:t>
      </w:r>
    </w:p>
    <w:p w:rsidR="007413AA" w:rsidRDefault="007413AA" w:rsidP="007413AA">
      <w:pPr>
        <w:widowControl w:val="0"/>
        <w:jc w:val="left"/>
        <w:rPr>
          <w:b/>
        </w:rPr>
      </w:pPr>
    </w:p>
    <w:p w:rsidR="007413AA" w:rsidRDefault="007413AA" w:rsidP="007413AA">
      <w:pPr>
        <w:widowControl w:val="0"/>
        <w:jc w:val="left"/>
      </w:pPr>
      <w:r w:rsidRPr="007413AA">
        <w:rPr>
          <w:b/>
        </w:rPr>
        <w:t>STATUS INFORMATION</w:t>
      </w:r>
    </w:p>
    <w:p w:rsidR="007413AA" w:rsidRDefault="007413AA" w:rsidP="007413AA">
      <w:pPr>
        <w:widowControl w:val="0"/>
        <w:jc w:val="left"/>
      </w:pPr>
    </w:p>
    <w:p w:rsidR="007413AA" w:rsidRDefault="007413AA" w:rsidP="007413AA">
      <w:pPr>
        <w:widowControl w:val="0"/>
        <w:jc w:val="left"/>
      </w:pPr>
      <w:r>
        <w:t>House Resolution</w:t>
      </w:r>
    </w:p>
    <w:p w:rsidR="007413AA" w:rsidRDefault="007413AA" w:rsidP="007413AA">
      <w:pPr>
        <w:widowControl w:val="0"/>
        <w:jc w:val="left"/>
      </w:pPr>
      <w:r>
        <w:t>Sponsors: Reps. Lucas, Rutherford, Herbkersman, J.E. Smith, Stavrinakis,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Hewitt, Hill, Hiott, Hixon, Hosey, Howard, Huggins, Jefferson, Johnson, Jordan, King, Kirby, Knight, Loftis, Long, Lowe,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Ryhal, Sandifer, Simrill, G.M. Smith, G.R. Smith, Sottile, Spires, Stringer, Tallon, Taylor, Thayer, Thigpen, Toole, Weeks, West, Wheeler, Whipper, White, Whitmire, Williams, Willis and Yow</w:t>
      </w:r>
    </w:p>
    <w:p w:rsidR="007413AA" w:rsidRDefault="007413AA" w:rsidP="007413AA">
      <w:pPr>
        <w:widowControl w:val="0"/>
        <w:jc w:val="left"/>
      </w:pPr>
      <w:r>
        <w:t>Document Path: l:\council\bills\rt\17145sa17.docx</w:t>
      </w:r>
    </w:p>
    <w:p w:rsidR="007413AA" w:rsidRDefault="007413AA" w:rsidP="007413AA">
      <w:pPr>
        <w:widowControl w:val="0"/>
        <w:jc w:val="left"/>
      </w:pPr>
    </w:p>
    <w:p w:rsidR="007413AA" w:rsidRDefault="007413AA" w:rsidP="007413AA">
      <w:pPr>
        <w:widowControl w:val="0"/>
        <w:jc w:val="left"/>
      </w:pPr>
      <w:r>
        <w:t>Introduced in the House on April 19, 2017</w:t>
      </w:r>
    </w:p>
    <w:p w:rsidR="007413AA" w:rsidRDefault="007413AA" w:rsidP="007413AA">
      <w:pPr>
        <w:widowControl w:val="0"/>
        <w:jc w:val="left"/>
      </w:pPr>
      <w:r>
        <w:t>Adopted by the House on April 19, 2017</w:t>
      </w:r>
    </w:p>
    <w:p w:rsidR="007413AA" w:rsidRDefault="007413AA" w:rsidP="007413AA">
      <w:pPr>
        <w:widowControl w:val="0"/>
        <w:jc w:val="left"/>
      </w:pPr>
    </w:p>
    <w:p w:rsidR="007413AA" w:rsidRDefault="007413AA" w:rsidP="007413AA">
      <w:pPr>
        <w:widowControl w:val="0"/>
        <w:jc w:val="left"/>
      </w:pPr>
      <w:r>
        <w:t xml:space="preserve">Summary: </w:t>
      </w:r>
      <w:r w:rsidR="005F305E">
        <w:t>James James "JL" Leventis</w:t>
      </w:r>
    </w:p>
    <w:p w:rsidR="007413AA" w:rsidRDefault="007413AA" w:rsidP="007413AA">
      <w:pPr>
        <w:widowControl w:val="0"/>
        <w:jc w:val="left"/>
      </w:pPr>
    </w:p>
    <w:p w:rsidR="007413AA" w:rsidRDefault="007413AA" w:rsidP="007413AA">
      <w:pPr>
        <w:widowControl w:val="0"/>
        <w:jc w:val="left"/>
      </w:pPr>
    </w:p>
    <w:p w:rsidR="007413AA" w:rsidRDefault="007413AA" w:rsidP="00741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13AA">
        <w:rPr>
          <w:b/>
        </w:rPr>
        <w:t>HISTORY OF LEGISLATIVE ACTIONS</w:t>
      </w:r>
    </w:p>
    <w:p w:rsidR="007413AA" w:rsidRDefault="007413AA" w:rsidP="00741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13AA" w:rsidRPr="007413AA" w:rsidRDefault="007413AA" w:rsidP="00741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13AA">
        <w:rPr>
          <w:u w:val="single"/>
        </w:rPr>
        <w:tab/>
        <w:t>Date</w:t>
      </w:r>
      <w:r w:rsidRPr="007413AA">
        <w:rPr>
          <w:u w:val="single"/>
        </w:rPr>
        <w:tab/>
        <w:t>Body</w:t>
      </w:r>
      <w:r w:rsidRPr="007413AA">
        <w:rPr>
          <w:u w:val="single"/>
        </w:rPr>
        <w:tab/>
        <w:t>Action Description with journal page number</w:t>
      </w:r>
      <w:r w:rsidRPr="007413AA">
        <w:rPr>
          <w:u w:val="single"/>
        </w:rPr>
        <w:tab/>
      </w:r>
    </w:p>
    <w:p w:rsidR="004766BE" w:rsidRDefault="004766BE" w:rsidP="0047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House</w:t>
      </w:r>
      <w:r>
        <w:tab/>
      </w:r>
      <w:r w:rsidRPr="00296154">
        <w:t>Introduced and adopted (</w:t>
      </w:r>
      <w:hyperlink r:id="rId7" w:history="1">
        <w:r w:rsidRPr="00296154">
          <w:rPr>
            <w:rStyle w:val="Hyperlink"/>
          </w:rPr>
          <w:t>House Journal</w:t>
        </w:r>
        <w:r w:rsidRPr="00296154">
          <w:rPr>
            <w:rStyle w:val="Hyperlink"/>
          </w:rPr>
          <w:noBreakHyphen/>
          <w:t>page 51</w:t>
        </w:r>
      </w:hyperlink>
      <w:r w:rsidRPr="00296154">
        <w:t>)</w:t>
      </w:r>
    </w:p>
    <w:p w:rsidR="004766BE" w:rsidRDefault="004766BE" w:rsidP="00476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13AA" w:rsidRDefault="007413AA" w:rsidP="00741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413AA">
          <w:rPr>
            <w:rStyle w:val="Hyperlink"/>
          </w:rPr>
          <w:t>legislative information</w:t>
        </w:r>
      </w:hyperlink>
      <w:r>
        <w:t xml:space="preserve"> at the website</w:t>
      </w:r>
    </w:p>
    <w:p w:rsidR="007413AA" w:rsidRDefault="007413AA" w:rsidP="00741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13AA" w:rsidRPr="007413AA" w:rsidRDefault="007413AA" w:rsidP="00741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13AA" w:rsidRDefault="007413AA" w:rsidP="007413AA">
      <w:r w:rsidRPr="007413AA">
        <w:rPr>
          <w:b/>
        </w:rPr>
        <w:t>VERSIONS OF THIS BILL</w:t>
      </w:r>
    </w:p>
    <w:p w:rsidR="007413AA" w:rsidRDefault="007413AA" w:rsidP="007413AA"/>
    <w:p w:rsidR="007413AA" w:rsidRDefault="000A7FDA" w:rsidP="007413AA">
      <w:hyperlink r:id="rId9" w:history="1">
        <w:r w:rsidR="007413AA">
          <w:rPr>
            <w:rStyle w:val="Hyperlink"/>
          </w:rPr>
          <w:t>4/19/2017</w:t>
        </w:r>
      </w:hyperlink>
    </w:p>
    <w:p w:rsidR="007413AA" w:rsidRDefault="007413AA" w:rsidP="007413AA"/>
    <w:p w:rsidR="007413AA" w:rsidRDefault="007413AA" w:rsidP="007413AA">
      <w:pPr>
        <w:sectPr w:rsidR="007413AA" w:rsidSect="007413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7902" w:rsidRDefault="004979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6C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REMEMBER AND CELEBRATE THE LIFE OF</w:t>
      </w:r>
      <w:r w:rsidR="00865D77">
        <w:t xml:space="preserve"> </w:t>
      </w:r>
      <w:r>
        <w:t>JAMES JAMES “</w:t>
      </w:r>
      <w:r w:rsidR="00C973AC">
        <w:t>JL</w:t>
      </w:r>
      <w:r>
        <w:t>” LEVENTIS OF RICHLAND COUNTY</w:t>
      </w:r>
      <w:r>
        <w:rPr>
          <w:color w:val="000000" w:themeColor="text1"/>
          <w:u w:color="000000" w:themeColor="text1"/>
        </w:rPr>
        <w:t xml:space="preserve">, </w:t>
      </w:r>
      <w:r>
        <w:t>AND TO EXTEND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were saddened to learn of the death of James James “</w:t>
      </w:r>
      <w:r w:rsidR="00C973AC">
        <w:t>JL</w:t>
      </w:r>
      <w:r>
        <w:t>” Leventis at the age of fifty</w:t>
      </w:r>
      <w:r w:rsidR="00865D77">
        <w:noBreakHyphen/>
      </w:r>
      <w:r>
        <w:t>five on April 13, 2017; and</w:t>
      </w: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Columbia on February 10, 1962, </w:t>
      </w:r>
      <w:r w:rsidR="00C973AC">
        <w:t>JL</w:t>
      </w:r>
      <w:r>
        <w:t xml:space="preserve"> was the son of Toula Prekezes Leventis and the late James Pete Leventis; and</w:t>
      </w: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3AC">
        <w:t>JL</w:t>
      </w:r>
      <w:r>
        <w:t xml:space="preserve"> was a 1980 graduate of Brookland</w:t>
      </w:r>
      <w:r w:rsidR="00865D77">
        <w:noBreakHyphen/>
        <w:t xml:space="preserve">Cayce High School </w:t>
      </w:r>
      <w:r>
        <w:t>and a 1984 graduate of the University of South Carolina. In 1988, he finished his education with a degree from the University of South Carolina School of Law; and</w:t>
      </w: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D77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5D77">
        <w:t xml:space="preserve">a loving father, son, brother, uncle, cousin, and friend, </w:t>
      </w:r>
      <w:r w:rsidR="00C973AC">
        <w:t>JL</w:t>
      </w:r>
      <w:r w:rsidR="00865D77">
        <w:t xml:space="preserve"> practiced law for over thirty years in Columbia, and he was a partner in the Leventis and Ransom Law Firm. Prior to opening his own law firm in Columbia, </w:t>
      </w:r>
      <w:r w:rsidR="00C973AC">
        <w:t>JL</w:t>
      </w:r>
      <w:r w:rsidR="00865D77">
        <w:t xml:space="preserve"> was a law clerk for the late Honorable Sidney Floyd in Conway; and</w:t>
      </w: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3AC">
        <w:t>JL</w:t>
      </w:r>
      <w:r>
        <w:t xml:space="preserve"> was a member of the Holy Trinity Greek Orthodox Cathedral. Additionally, he was an avid Gamecock fan and loved riding his bike in Fort Jackson and visiting with his mom; and</w:t>
      </w: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devoted father, </w:t>
      </w:r>
      <w:r w:rsidR="00C973AC">
        <w:t>JL</w:t>
      </w:r>
      <w:r>
        <w:t xml:space="preserve"> was extremely proud of his three children, Sarah Glenn Leventis, James Pete Leventis, and Katie Hollis Leventis. The only thing more important to </w:t>
      </w:r>
      <w:r w:rsidR="00C973AC">
        <w:t>JL</w:t>
      </w:r>
      <w:r>
        <w:t xml:space="preserve"> than enjoying his children</w:t>
      </w:r>
      <w:r w:rsidRPr="00865D77">
        <w:t>’</w:t>
      </w:r>
      <w:r>
        <w:t>s participation in soccer, lacrosse, and Boy Scouts were his week</w:t>
      </w:r>
      <w:r>
        <w:noBreakHyphen/>
        <w:t>long vacations with his children to places far away; and</w:t>
      </w: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3AC">
        <w:t>JL</w:t>
      </w:r>
      <w:r>
        <w:t xml:space="preserve"> lived life to the fullest. With his hearty laughter, </w:t>
      </w:r>
      <w:r w:rsidR="00C973AC">
        <w:t>JL</w:t>
      </w:r>
      <w:r>
        <w:t xml:space="preserve"> lit up every room he entered. He was always quick with a kind word or a compliment to anyone </w:t>
      </w:r>
      <w:r w:rsidR="00C973AC">
        <w:t>who</w:t>
      </w:r>
      <w:r>
        <w:t xml:space="preserve"> was fortunate to have him in their life; and</w:t>
      </w: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D77" w:rsidRDefault="00865D77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73AC">
        <w:t>JL</w:t>
      </w:r>
      <w:r w:rsidRPr="00865D77">
        <w:t>’</w:t>
      </w:r>
      <w:r>
        <w:t>s bellowing happy voice will be missed by all those who loved him; and</w:t>
      </w:r>
    </w:p>
    <w:p w:rsidR="00701321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6CB5" w:rsidRDefault="00701321" w:rsidP="00497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C973AC">
        <w:t>JL</w:t>
      </w:r>
      <w:r w:rsidR="00865D77">
        <w:t xml:space="preserve"> Leventis</w:t>
      </w:r>
      <w:r>
        <w:t xml:space="preserve"> and for the example of sacrifice and kindnes</w:t>
      </w:r>
      <w:r w:rsidR="00865D77">
        <w:t>s he set for all who knew him.</w:t>
      </w:r>
      <w:bookmarkStart w:id="4" w:name="titleend"/>
      <w:bookmarkEnd w:id="4"/>
      <w:r w:rsidR="002A6CB5">
        <w:t xml:space="preserve">  Now, therefore,</w:t>
      </w: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5D77">
        <w:t xml:space="preserve"> the members of the South Carolina House of Representatives, by this resolution, remember and celebrate the life of James James “</w:t>
      </w:r>
      <w:r w:rsidR="00C973AC">
        <w:t>JL</w:t>
      </w:r>
      <w:r w:rsidR="00865D77">
        <w:t>” Leventis of Richland County, and extend their deepest sympathy to his large and loving family and his many friends.</w:t>
      </w: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CB5" w:rsidRDefault="002A6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65D77">
        <w:t xml:space="preserve"> the family of James James “</w:t>
      </w:r>
      <w:r w:rsidR="00C973AC">
        <w:t>JL</w:t>
      </w:r>
      <w:r w:rsidR="00865D77">
        <w:t>” Leventis.</w:t>
      </w:r>
    </w:p>
    <w:p w:rsidR="00DF1223" w:rsidRDefault="00865D77" w:rsidP="00842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13AA" w:rsidRDefault="007413AA" w:rsidP="007413AA">
      <w:pPr>
        <w:suppressAutoHyphens/>
      </w:pPr>
    </w:p>
    <w:sectPr w:rsidR="007413AA" w:rsidSect="007413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3AC" w:rsidRDefault="00C973AC" w:rsidP="009F0C77">
      <w:r>
        <w:separator/>
      </w:r>
    </w:p>
  </w:endnote>
  <w:endnote w:type="continuationSeparator" w:id="0">
    <w:p w:rsidR="00C973AC" w:rsidRDefault="00C973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95B29A-A883-4A44-9CE7-9098B988C6D0}"/>
    <w:embedBold r:id="rId2" w:fontKey="{82A82902-F908-4C50-9F6F-44A5E56453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852885-26D9-4E06-9C8C-B8450772BE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239B10-00F1-412A-860D-C72B019466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B4C550-B1F2-41B0-B3F0-80116131C9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3AA" w:rsidRPr="00497902" w:rsidRDefault="007413AA" w:rsidP="004979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30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3AC" w:rsidRDefault="00C973AC" w:rsidP="009F0C77">
      <w:r>
        <w:separator/>
      </w:r>
    </w:p>
  </w:footnote>
  <w:footnote w:type="continuationSeparator" w:id="0">
    <w:p w:rsidR="00C973AC" w:rsidRDefault="00C973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45SA17"/>
    <w:docVar w:name="CoverBillType" w:val="r"/>
    <w:docVar w:name="DocPath" w:val="L:\Council\bills\RT\17145SA17.DOCX"/>
    <w:docVar w:name="dvBillNumber" w:val="414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A6CB5"/>
    <w:rsid w:val="0001068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6CB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6BE"/>
    <w:rsid w:val="004809EE"/>
    <w:rsid w:val="0049790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305E"/>
    <w:rsid w:val="00605102"/>
    <w:rsid w:val="006215AA"/>
    <w:rsid w:val="006913C9"/>
    <w:rsid w:val="0069470D"/>
    <w:rsid w:val="006D58AA"/>
    <w:rsid w:val="00701321"/>
    <w:rsid w:val="00734F00"/>
    <w:rsid w:val="0073549C"/>
    <w:rsid w:val="007413AA"/>
    <w:rsid w:val="0077484E"/>
    <w:rsid w:val="007A70AE"/>
    <w:rsid w:val="008362E8"/>
    <w:rsid w:val="00842868"/>
    <w:rsid w:val="0085786E"/>
    <w:rsid w:val="00865D7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570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73AC"/>
    <w:rsid w:val="00CC6B7B"/>
    <w:rsid w:val="00CD2089"/>
    <w:rsid w:val="00D73A67"/>
    <w:rsid w:val="00D970A9"/>
    <w:rsid w:val="00DC58E7"/>
    <w:rsid w:val="00DF1223"/>
    <w:rsid w:val="00DF3845"/>
    <w:rsid w:val="00E41911"/>
    <w:rsid w:val="00E44B57"/>
    <w:rsid w:val="00E8042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F57F0-9437-413D-873D-278B54AB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73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3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13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4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46_2017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39630-9DC8-4B0C-82C5-84453D0CC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631</Words>
  <Characters>3420</Characters>
  <Application>Microsoft Office Word</Application>
  <DocSecurity>0</DocSecurity>
  <Lines>108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4146: James James "JL" Leventis - South Carolina Legislature Online</dc:title>
  <dc:creator>Rebecca Turner</dc:creator>
  <cp:lastModifiedBy>S Volk</cp:lastModifiedBy>
  <cp:revision>2</cp:revision>
  <cp:lastPrinted>2017-04-18T20:16:00Z</cp:lastPrinted>
  <dcterms:created xsi:type="dcterms:W3CDTF">2017-04-21T19:17:00Z</dcterms:created>
  <dcterms:modified xsi:type="dcterms:W3CDTF">2017-04-21T19:17:00Z</dcterms:modified>
</cp:coreProperties>
</file>