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567" w:rsidRDefault="00C72567" w:rsidP="00C72567">
      <w:pPr>
        <w:widowControl w:val="0"/>
        <w:jc w:val="center"/>
      </w:pPr>
      <w:r w:rsidRPr="00C72567">
        <w:rPr>
          <w:b/>
        </w:rPr>
        <w:t>South Carolina General Assembly</w:t>
      </w:r>
    </w:p>
    <w:p w:rsidR="00C72567" w:rsidRDefault="00C72567" w:rsidP="00C72567">
      <w:pPr>
        <w:widowControl w:val="0"/>
        <w:jc w:val="center"/>
      </w:pPr>
      <w:r>
        <w:t>122nd Session, 2017-2018</w:t>
      </w:r>
    </w:p>
    <w:p w:rsidR="00C72567" w:rsidRDefault="00C72567" w:rsidP="00C72567">
      <w:pPr>
        <w:widowControl w:val="0"/>
        <w:jc w:val="left"/>
      </w:pPr>
    </w:p>
    <w:p w:rsidR="00C72567" w:rsidRDefault="00C72567" w:rsidP="00C72567">
      <w:pPr>
        <w:widowControl w:val="0"/>
        <w:jc w:val="left"/>
        <w:rPr>
          <w:b/>
        </w:rPr>
      </w:pPr>
      <w:r w:rsidRPr="00C72567">
        <w:rPr>
          <w:b/>
        </w:rPr>
        <w:t>H. 4191</w:t>
      </w:r>
    </w:p>
    <w:p w:rsidR="00C72567" w:rsidRDefault="00C72567" w:rsidP="00C72567">
      <w:pPr>
        <w:widowControl w:val="0"/>
        <w:jc w:val="left"/>
        <w:rPr>
          <w:b/>
        </w:rPr>
      </w:pPr>
    </w:p>
    <w:p w:rsidR="00C72567" w:rsidRDefault="00C72567" w:rsidP="00C72567">
      <w:pPr>
        <w:widowControl w:val="0"/>
        <w:jc w:val="left"/>
      </w:pPr>
      <w:r w:rsidRPr="00C72567">
        <w:rPr>
          <w:b/>
        </w:rPr>
        <w:t>STATUS INFORMATION</w:t>
      </w:r>
    </w:p>
    <w:p w:rsidR="00C72567" w:rsidRDefault="00C72567" w:rsidP="00C72567">
      <w:pPr>
        <w:widowControl w:val="0"/>
        <w:jc w:val="left"/>
      </w:pPr>
    </w:p>
    <w:p w:rsidR="00C72567" w:rsidRDefault="00C72567" w:rsidP="00C72567">
      <w:pPr>
        <w:widowControl w:val="0"/>
        <w:jc w:val="left"/>
      </w:pPr>
      <w:r>
        <w:t>House Resolution</w:t>
      </w:r>
    </w:p>
    <w:p w:rsidR="00C72567" w:rsidRDefault="00C72567" w:rsidP="00C72567">
      <w:pPr>
        <w:widowControl w:val="0"/>
        <w:jc w:val="left"/>
      </w:pPr>
      <w:r>
        <w:t>Sponsors: Reps. G.R. Smith, Willis,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J.E. Smith, Sottile, Spires, Stavrinakis, Stringer, Tallon, Taylor, Thayer, Thigpen, Toole, Weeks, West, Wheeler, Whipper, White, Whitmire, Williams and Yow</w:t>
      </w:r>
    </w:p>
    <w:p w:rsidR="00C72567" w:rsidRDefault="00C72567" w:rsidP="00C72567">
      <w:pPr>
        <w:widowControl w:val="0"/>
        <w:jc w:val="left"/>
      </w:pPr>
      <w:r>
        <w:t>Document Path: l:\council\bills\rt\17154zw17.docx</w:t>
      </w:r>
    </w:p>
    <w:p w:rsidR="00C72567" w:rsidRDefault="00C72567" w:rsidP="00C72567">
      <w:pPr>
        <w:widowControl w:val="0"/>
        <w:jc w:val="left"/>
      </w:pPr>
    </w:p>
    <w:p w:rsidR="00C72567" w:rsidRDefault="00C72567" w:rsidP="00C72567">
      <w:pPr>
        <w:widowControl w:val="0"/>
        <w:jc w:val="left"/>
      </w:pPr>
      <w:r>
        <w:t>Introduced in the House on April 26, 2017</w:t>
      </w:r>
    </w:p>
    <w:p w:rsidR="00C72567" w:rsidRDefault="00C72567" w:rsidP="00C72567">
      <w:pPr>
        <w:widowControl w:val="0"/>
        <w:jc w:val="left"/>
      </w:pPr>
      <w:r>
        <w:t>Adopted by the House on April 26, 2017</w:t>
      </w:r>
    </w:p>
    <w:p w:rsidR="00C72567" w:rsidRDefault="00C72567" w:rsidP="00C72567">
      <w:pPr>
        <w:widowControl w:val="0"/>
        <w:jc w:val="left"/>
      </w:pPr>
    </w:p>
    <w:p w:rsidR="00C72567" w:rsidRDefault="00C72567" w:rsidP="00C72567">
      <w:pPr>
        <w:widowControl w:val="0"/>
        <w:jc w:val="left"/>
      </w:pPr>
      <w:r>
        <w:t xml:space="preserve">Summary: </w:t>
      </w:r>
      <w:r w:rsidR="00441035">
        <w:t>Thomas Chambers</w:t>
      </w:r>
    </w:p>
    <w:p w:rsidR="00C72567" w:rsidRDefault="00C72567" w:rsidP="00C72567">
      <w:pPr>
        <w:widowControl w:val="0"/>
        <w:jc w:val="left"/>
      </w:pPr>
    </w:p>
    <w:p w:rsidR="00C72567" w:rsidRDefault="00C72567" w:rsidP="00C72567">
      <w:pPr>
        <w:widowControl w:val="0"/>
        <w:jc w:val="left"/>
      </w:pPr>
    </w:p>
    <w:p w:rsidR="00C72567" w:rsidRDefault="00C72567" w:rsidP="00C72567">
      <w:pPr>
        <w:widowControl w:val="0"/>
        <w:tabs>
          <w:tab w:val="center" w:pos="590"/>
          <w:tab w:val="center" w:pos="1440"/>
          <w:tab w:val="left" w:pos="1872"/>
          <w:tab w:val="left" w:pos="9187"/>
        </w:tabs>
        <w:jc w:val="left"/>
      </w:pPr>
      <w:r w:rsidRPr="00C72567">
        <w:rPr>
          <w:b/>
        </w:rPr>
        <w:t>HISTORY OF LEGISLATIVE ACTIONS</w:t>
      </w:r>
    </w:p>
    <w:p w:rsidR="00C72567" w:rsidRDefault="00C72567" w:rsidP="00C72567">
      <w:pPr>
        <w:widowControl w:val="0"/>
        <w:tabs>
          <w:tab w:val="center" w:pos="590"/>
          <w:tab w:val="center" w:pos="1440"/>
          <w:tab w:val="left" w:pos="1872"/>
          <w:tab w:val="left" w:pos="9187"/>
        </w:tabs>
        <w:jc w:val="left"/>
      </w:pPr>
    </w:p>
    <w:p w:rsidR="00C72567" w:rsidRPr="00C72567" w:rsidRDefault="00C72567" w:rsidP="00C72567">
      <w:pPr>
        <w:widowControl w:val="0"/>
        <w:tabs>
          <w:tab w:val="center" w:pos="590"/>
          <w:tab w:val="center" w:pos="1440"/>
          <w:tab w:val="left" w:pos="1872"/>
          <w:tab w:val="left" w:pos="9187"/>
        </w:tabs>
        <w:jc w:val="left"/>
      </w:pPr>
      <w:r w:rsidRPr="00C72567">
        <w:rPr>
          <w:u w:val="single"/>
        </w:rPr>
        <w:tab/>
        <w:t>Date</w:t>
      </w:r>
      <w:r w:rsidRPr="00C72567">
        <w:rPr>
          <w:u w:val="single"/>
        </w:rPr>
        <w:tab/>
        <w:t>Body</w:t>
      </w:r>
      <w:r w:rsidRPr="00C72567">
        <w:rPr>
          <w:u w:val="single"/>
        </w:rPr>
        <w:tab/>
        <w:t>Action Description with journal page number</w:t>
      </w:r>
      <w:r w:rsidRPr="00C72567">
        <w:rPr>
          <w:u w:val="single"/>
        </w:rPr>
        <w:tab/>
      </w:r>
    </w:p>
    <w:p w:rsidR="00E667A5" w:rsidRDefault="00E667A5" w:rsidP="00E667A5">
      <w:pPr>
        <w:widowControl w:val="0"/>
        <w:tabs>
          <w:tab w:val="right" w:pos="1008"/>
          <w:tab w:val="left" w:pos="1152"/>
          <w:tab w:val="left" w:pos="1872"/>
          <w:tab w:val="left" w:pos="9187"/>
        </w:tabs>
        <w:ind w:left="2088" w:hanging="2088"/>
        <w:jc w:val="left"/>
      </w:pPr>
      <w:r>
        <w:tab/>
        <w:t>4/26/2017</w:t>
      </w:r>
      <w:r>
        <w:tab/>
        <w:t>House</w:t>
      </w:r>
      <w:r>
        <w:tab/>
      </w:r>
      <w:r w:rsidRPr="00C12FA2">
        <w:t>Introduced and adopted (</w:t>
      </w:r>
      <w:hyperlink r:id="rId7" w:history="1">
        <w:r w:rsidRPr="00C12FA2">
          <w:rPr>
            <w:rStyle w:val="Hyperlink"/>
          </w:rPr>
          <w:t>House Journal</w:t>
        </w:r>
        <w:r w:rsidRPr="00C12FA2">
          <w:rPr>
            <w:rStyle w:val="Hyperlink"/>
          </w:rPr>
          <w:noBreakHyphen/>
          <w:t>page 122</w:t>
        </w:r>
      </w:hyperlink>
      <w:r w:rsidRPr="00C12FA2">
        <w:t>)</w:t>
      </w:r>
    </w:p>
    <w:p w:rsidR="00E667A5" w:rsidRDefault="00E667A5" w:rsidP="00E667A5">
      <w:pPr>
        <w:widowControl w:val="0"/>
        <w:tabs>
          <w:tab w:val="right" w:pos="1008"/>
          <w:tab w:val="left" w:pos="1152"/>
          <w:tab w:val="left" w:pos="1872"/>
          <w:tab w:val="left" w:pos="9187"/>
        </w:tabs>
        <w:ind w:left="2088" w:hanging="2088"/>
        <w:jc w:val="left"/>
      </w:pPr>
    </w:p>
    <w:p w:rsidR="00C72567" w:rsidRDefault="00C72567" w:rsidP="00C725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72567">
          <w:rPr>
            <w:rStyle w:val="Hyperlink"/>
          </w:rPr>
          <w:t>legislative information</w:t>
        </w:r>
      </w:hyperlink>
      <w:r>
        <w:t xml:space="preserve"> at the website</w:t>
      </w:r>
    </w:p>
    <w:p w:rsidR="00C72567" w:rsidRDefault="00C72567" w:rsidP="00C72567">
      <w:pPr>
        <w:widowControl w:val="0"/>
        <w:tabs>
          <w:tab w:val="right" w:pos="1008"/>
          <w:tab w:val="left" w:pos="1152"/>
          <w:tab w:val="left" w:pos="1872"/>
          <w:tab w:val="left" w:pos="9187"/>
        </w:tabs>
        <w:ind w:left="2088" w:hanging="2088"/>
        <w:jc w:val="left"/>
      </w:pPr>
    </w:p>
    <w:p w:rsidR="00C72567" w:rsidRPr="00C72567" w:rsidRDefault="00C72567" w:rsidP="00C72567">
      <w:pPr>
        <w:widowControl w:val="0"/>
        <w:tabs>
          <w:tab w:val="right" w:pos="1008"/>
          <w:tab w:val="left" w:pos="1152"/>
          <w:tab w:val="left" w:pos="1872"/>
          <w:tab w:val="left" w:pos="9187"/>
        </w:tabs>
        <w:ind w:left="2088" w:hanging="2088"/>
        <w:jc w:val="left"/>
      </w:pPr>
    </w:p>
    <w:p w:rsidR="00C72567" w:rsidRDefault="00C72567" w:rsidP="00C72567">
      <w:r w:rsidRPr="00C72567">
        <w:rPr>
          <w:b/>
        </w:rPr>
        <w:t>VERSIONS OF THIS BILL</w:t>
      </w:r>
    </w:p>
    <w:p w:rsidR="00C72567" w:rsidRDefault="00C72567" w:rsidP="00C72567"/>
    <w:p w:rsidR="00C72567" w:rsidRDefault="0041409A" w:rsidP="00C72567">
      <w:hyperlink r:id="rId9" w:history="1">
        <w:r w:rsidR="00C72567">
          <w:rPr>
            <w:rStyle w:val="Hyperlink"/>
          </w:rPr>
          <w:t>4/26/2017</w:t>
        </w:r>
      </w:hyperlink>
    </w:p>
    <w:p w:rsidR="00C72567" w:rsidRDefault="00C72567" w:rsidP="00C72567"/>
    <w:p w:rsidR="00C72567" w:rsidRDefault="00C72567" w:rsidP="00C72567">
      <w:pPr>
        <w:sectPr w:rsidR="00C72567" w:rsidSect="00C72567">
          <w:pgSz w:w="12240" w:h="15840" w:code="1"/>
          <w:pgMar w:top="1080" w:right="1440" w:bottom="1080" w:left="1440" w:header="720" w:footer="720" w:gutter="0"/>
          <w:cols w:space="720"/>
          <w:noEndnote/>
          <w:docGrid w:linePitch="360"/>
        </w:sectPr>
      </w:pPr>
    </w:p>
    <w:p w:rsidR="00FD226D" w:rsidRDefault="00FD22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4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3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THOMAS CHAMBERS OF GREENVILLE COUNTY UPON THE OCCASION OF HIS RETIREMENT </w:t>
      </w:r>
      <w:r w:rsidR="00EF15E9">
        <w:t xml:space="preserve">FROM BRYSON ELEMENTARY SCHOOL </w:t>
      </w:r>
      <w:r>
        <w:t>AFTER</w:t>
      </w:r>
      <w:r w:rsidR="00EF15E9">
        <w:t xml:space="preserve"> </w:t>
      </w:r>
      <w:r>
        <w:t>YEARS OF OUTSTANDING SERVICE TO THE EDUCATION OF YOUNG MINDS AND TO WISH HIM CONTINUED SUCCESS AND HAPPINESS IN ALL HIS FUTURE ENDEAVORS.</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Thomas Chambers</w:t>
      </w:r>
      <w:r w:rsidRPr="00E11DA4">
        <w:t xml:space="preserve"> will begin a well</w:t>
      </w:r>
      <w:r w:rsidR="004A39EE">
        <w:noBreakHyphen/>
      </w:r>
      <w:r w:rsidRPr="00E11DA4">
        <w:t xml:space="preserve">deserved retirement after </w:t>
      </w:r>
      <w:r>
        <w:t>thirty</w:t>
      </w:r>
      <w:r w:rsidR="004A39EE">
        <w:noBreakHyphen/>
      </w:r>
      <w:r>
        <w:t>nine</w:t>
      </w:r>
      <w:r w:rsidRPr="00E11DA4">
        <w:t xml:space="preserve"> years as a premier </w:t>
      </w:r>
      <w:r>
        <w:t>educator and administrator</w:t>
      </w:r>
      <w:r w:rsidRPr="00E11DA4">
        <w:t>;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raised in Pelzer, Thomas is the son of Annie Mae and Edward Chambers. He graduated from Woodmont High School in Greenville County and went on to earn his undergraduate degree from Lander University;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Thomas furthered his education with two masters degrees earned from Clemson University;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 the thirty</w:t>
      </w:r>
      <w:r w:rsidR="004A39EE">
        <w:noBreakHyphen/>
      </w:r>
      <w:r>
        <w:t>nine years Thomas has spent in education, twenty</w:t>
      </w:r>
      <w:r w:rsidR="004A39EE">
        <w:noBreakHyphen/>
      </w:r>
      <w:r>
        <w:t xml:space="preserve">nine of those years have been with Greenville County Schools. </w:t>
      </w:r>
      <w:r w:rsidR="007C29B1">
        <w:t xml:space="preserve">Thomas </w:t>
      </w:r>
      <w:r w:rsidR="00BC6FFB">
        <w:t>served as assistant principal at Hillcrest Middle School and Fountain Inn Elementary School. For the past twenty</w:t>
      </w:r>
      <w:r w:rsidR="004A39EE">
        <w:noBreakHyphen/>
      </w:r>
      <w:r w:rsidR="00BC6FFB">
        <w:t>one years, he has been the principal of Bryson Elementary School; and</w:t>
      </w:r>
    </w:p>
    <w:p w:rsidR="00BC6FFB"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FB"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years of his career, Thomas also coached basketball and football. Additionally, he has played the piano and served as Minister of Music at Augusta Road United Methodist Church for over thirty years; and</w:t>
      </w:r>
    </w:p>
    <w:p w:rsidR="00BC6FFB"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FB"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Thomas is married to his cherished wife Karen Chambers, who is also retiring from the position of principal within Greenville County Schools. They have a son Russ Chambers, who is a pastor and a Christian radio host in California, and a daughter Lindsey C. Esposito, who is a teacher and coach with Greenville County Schools. Furthermore, they have three beloved grandchildren, Macie, Lucas, and Norah;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C6FFB"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B1631A">
        <w:t xml:space="preserve"> plans to spend many happy hours of </w:t>
      </w:r>
      <w:r>
        <w:t>a well</w:t>
      </w:r>
      <w:r w:rsidR="004A39EE">
        <w:noBreakHyphen/>
      </w:r>
      <w:r>
        <w:t xml:space="preserve">deserved </w:t>
      </w:r>
      <w:r w:rsidR="00B1631A">
        <w:t xml:space="preserve">retirement </w:t>
      </w:r>
      <w:r>
        <w:t>playing golf and enjoying Clemson football;</w:t>
      </w:r>
      <w:r w:rsidR="00B1631A">
        <w:t xml:space="preserve"> and</w:t>
      </w:r>
    </w:p>
    <w:p w:rsidR="00B1631A" w:rsidRDefault="00B1631A" w:rsidP="00B1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1A" w:rsidRDefault="00B1631A" w:rsidP="00FD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BC6FFB">
        <w:t xml:space="preserve"> </w:t>
      </w:r>
      <w:r w:rsidR="00BC6FFB">
        <w:rPr>
          <w:color w:val="000000" w:themeColor="text1"/>
          <w:u w:color="000000" w:themeColor="text1"/>
        </w:rPr>
        <w:t xml:space="preserve">are grateful for the years of </w:t>
      </w:r>
      <w:r>
        <w:rPr>
          <w:color w:val="000000" w:themeColor="text1"/>
          <w:u w:color="000000" w:themeColor="text1"/>
        </w:rPr>
        <w:t xml:space="preserve">unparalleled dedication that </w:t>
      </w:r>
      <w:r w:rsidR="00BC6FFB">
        <w:rPr>
          <w:color w:val="000000" w:themeColor="text1"/>
          <w:u w:color="000000" w:themeColor="text1"/>
        </w:rPr>
        <w:t>Thomas</w:t>
      </w:r>
      <w:r>
        <w:rPr>
          <w:color w:val="000000" w:themeColor="text1"/>
          <w:u w:color="000000" w:themeColor="text1"/>
        </w:rPr>
        <w:t xml:space="preserve"> has devoted to </w:t>
      </w:r>
      <w:r w:rsidR="00BC6FFB">
        <w:t>the children of Greenville</w:t>
      </w:r>
      <w:r w:rsidR="00BC6FFB">
        <w:rPr>
          <w:color w:val="000000" w:themeColor="text1"/>
          <w:u w:color="000000" w:themeColor="text1"/>
        </w:rPr>
        <w:t xml:space="preserve"> and wish him</w:t>
      </w:r>
      <w:r>
        <w:rPr>
          <w:color w:val="000000" w:themeColor="text1"/>
          <w:u w:color="000000" w:themeColor="text1"/>
        </w:rPr>
        <w:t xml:space="preserve"> man</w:t>
      </w:r>
      <w:r w:rsidR="00BC6FFB">
        <w:rPr>
          <w:color w:val="000000" w:themeColor="text1"/>
          <w:u w:color="000000" w:themeColor="text1"/>
        </w:rPr>
        <w:t xml:space="preserve">y years of enjoyment in his </w:t>
      </w:r>
      <w:r>
        <w:rPr>
          <w:color w:val="000000" w:themeColor="text1"/>
          <w:u w:color="000000" w:themeColor="text1"/>
        </w:rPr>
        <w:t>well</w:t>
      </w:r>
      <w:r w:rsidR="004A39EE">
        <w:rPr>
          <w:color w:val="000000" w:themeColor="text1"/>
          <w:u w:color="000000" w:themeColor="text1"/>
        </w:rPr>
        <w:noBreakHyphen/>
      </w:r>
      <w:r>
        <w:rPr>
          <w:color w:val="000000" w:themeColor="text1"/>
          <w:u w:color="000000" w:themeColor="text1"/>
        </w:rPr>
        <w:t>earned retirement</w:t>
      </w:r>
      <w:r w:rsidR="00BC6FFB">
        <w:rPr>
          <w:color w:val="000000" w:themeColor="text1"/>
          <w:u w:color="000000" w:themeColor="text1"/>
        </w:rPr>
        <w:t>. Now, therefore,</w:t>
      </w: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6FFB">
        <w:t xml:space="preserve"> the members of the South Carolina House of Representatives, by this resolution, recognize and honor Thomas Chambers of Greenville County upon the occasion of his retirement </w:t>
      </w:r>
      <w:r w:rsidR="004A39EE">
        <w:t xml:space="preserve">from Bryson Elementary School </w:t>
      </w:r>
      <w:r w:rsidR="00BC6FFB">
        <w:t>after years of outstanding service to the</w:t>
      </w:r>
      <w:r w:rsidR="004A39EE">
        <w:t xml:space="preserve"> education of young minds and</w:t>
      </w:r>
      <w:r w:rsidR="00BC6FFB">
        <w:t xml:space="preserve"> wish him continued success and happiness in all his future endeavors.</w:t>
      </w: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430" w:rsidRDefault="003C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C6FFB">
        <w:t xml:space="preserve"> Mr. Thomas Chambers.</w:t>
      </w:r>
    </w:p>
    <w:p w:rsidR="00222E86" w:rsidRDefault="004A39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567" w:rsidRDefault="00C72567" w:rsidP="00C72567">
      <w:pPr>
        <w:suppressAutoHyphens/>
      </w:pPr>
    </w:p>
    <w:sectPr w:rsidR="00C72567" w:rsidSect="00C725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FFB" w:rsidRDefault="00BC6FFB" w:rsidP="009F0C77">
      <w:r>
        <w:separator/>
      </w:r>
    </w:p>
  </w:endnote>
  <w:endnote w:type="continuationSeparator" w:id="0">
    <w:p w:rsidR="00BC6FFB" w:rsidRDefault="00BC6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B40910-AD0F-4835-B76B-C91E1EA8238E}"/>
    <w:embedBold r:id="rId2" w:fontKey="{1D38B774-4573-47D1-917D-A51BAFCB6546}"/>
  </w:font>
  <w:font w:name="Calibri">
    <w:panose1 w:val="020F0502020204030204"/>
    <w:charset w:val="00"/>
    <w:family w:val="swiss"/>
    <w:pitch w:val="variable"/>
    <w:sig w:usb0="E00002FF" w:usb1="4000ACFF" w:usb2="00000001" w:usb3="00000000" w:csb0="0000019F" w:csb1="00000000"/>
    <w:embedRegular r:id="rId3" w:fontKey="{7C09875E-2388-4247-8D0D-4DD73D1D8014}"/>
  </w:font>
  <w:font w:name="Segoe UI">
    <w:panose1 w:val="020B0502040204020203"/>
    <w:charset w:val="00"/>
    <w:family w:val="swiss"/>
    <w:pitch w:val="variable"/>
    <w:sig w:usb0="E10022FF" w:usb1="C000E47F" w:usb2="00000029" w:usb3="00000000" w:csb0="000001DF" w:csb1="00000000"/>
    <w:embedRegular r:id="rId4" w:fontKey="{C576DCD7-8E36-44E5-B270-0C087CF57BB5}"/>
  </w:font>
  <w:font w:name="Cambria">
    <w:panose1 w:val="02040503050406030204"/>
    <w:charset w:val="00"/>
    <w:family w:val="roman"/>
    <w:pitch w:val="variable"/>
    <w:sig w:usb0="E00002FF" w:usb1="400004FF" w:usb2="00000000" w:usb3="00000000" w:csb0="0000019F" w:csb1="00000000"/>
    <w:embedRegular r:id="rId5" w:fontKey="{D3A64E3D-4BEA-4D45-8DFA-704EFC7987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567" w:rsidRPr="00FD226D" w:rsidRDefault="00C72567" w:rsidP="00FD226D">
    <w:pPr>
      <w:pStyle w:val="Footer"/>
      <w:tabs>
        <w:tab w:val="clear" w:pos="4680"/>
        <w:tab w:val="clear" w:pos="9360"/>
        <w:tab w:val="center" w:pos="2995"/>
      </w:tabs>
      <w:spacing w:before="120"/>
    </w:pPr>
    <w:r>
      <w:t>[4191]</w:t>
    </w:r>
    <w:r>
      <w:tab/>
    </w:r>
    <w:r>
      <w:fldChar w:fldCharType="begin"/>
    </w:r>
    <w:r>
      <w:instrText xml:space="preserve"> PAGE  \* MERGEFORMAT </w:instrText>
    </w:r>
    <w:r>
      <w:fldChar w:fldCharType="separate"/>
    </w:r>
    <w:r w:rsidR="004410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FFB" w:rsidRDefault="00BC6FFB" w:rsidP="009F0C77">
      <w:r>
        <w:separator/>
      </w:r>
    </w:p>
  </w:footnote>
  <w:footnote w:type="continuationSeparator" w:id="0">
    <w:p w:rsidR="00BC6FFB" w:rsidRDefault="00BC6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4ZW17"/>
    <w:docVar w:name="CoverBillType" w:val="r"/>
    <w:docVar w:name="DocPath" w:val="L:\Council\bills\RT\17154ZW17.DOCX"/>
    <w:docVar w:name="dvBillNumber" w:val="4191"/>
    <w:docVar w:name="dvBillNumberPrefix" w:val="H. "/>
    <w:docVar w:name="dvOriginalBody" w:val="House"/>
    <w:docVar w:name="dvSteno" w:val="RT"/>
    <w:docVar w:name="NameofBody" w:val="h"/>
    <w:docVar w:name="vGroup2" w:val="Council"/>
  </w:docVars>
  <w:rsids>
    <w:rsidRoot w:val="003C1430"/>
    <w:rsid w:val="00011869"/>
    <w:rsid w:val="00015CD6"/>
    <w:rsid w:val="000E0100"/>
    <w:rsid w:val="000E1785"/>
    <w:rsid w:val="000F40FA"/>
    <w:rsid w:val="001035F1"/>
    <w:rsid w:val="0010776B"/>
    <w:rsid w:val="00133E66"/>
    <w:rsid w:val="00137EAA"/>
    <w:rsid w:val="001435A3"/>
    <w:rsid w:val="00146ED3"/>
    <w:rsid w:val="00151044"/>
    <w:rsid w:val="001D08F2"/>
    <w:rsid w:val="001D3A58"/>
    <w:rsid w:val="001D525B"/>
    <w:rsid w:val="001D7F4F"/>
    <w:rsid w:val="00205238"/>
    <w:rsid w:val="00222E86"/>
    <w:rsid w:val="002321B6"/>
    <w:rsid w:val="00250967"/>
    <w:rsid w:val="002543C8"/>
    <w:rsid w:val="0025541D"/>
    <w:rsid w:val="00275D4A"/>
    <w:rsid w:val="00284AAE"/>
    <w:rsid w:val="002E5912"/>
    <w:rsid w:val="00301B21"/>
    <w:rsid w:val="00325348"/>
    <w:rsid w:val="0032732C"/>
    <w:rsid w:val="00336AD0"/>
    <w:rsid w:val="0037079A"/>
    <w:rsid w:val="003C1430"/>
    <w:rsid w:val="003C4DAB"/>
    <w:rsid w:val="003D01E8"/>
    <w:rsid w:val="003E5288"/>
    <w:rsid w:val="003F6D79"/>
    <w:rsid w:val="0041760A"/>
    <w:rsid w:val="00417C01"/>
    <w:rsid w:val="004403BD"/>
    <w:rsid w:val="00441035"/>
    <w:rsid w:val="00461441"/>
    <w:rsid w:val="004809EE"/>
    <w:rsid w:val="004A3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29B1"/>
    <w:rsid w:val="008362E8"/>
    <w:rsid w:val="0085786E"/>
    <w:rsid w:val="008A1768"/>
    <w:rsid w:val="008A489F"/>
    <w:rsid w:val="008F0F33"/>
    <w:rsid w:val="008F4429"/>
    <w:rsid w:val="009102B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31A"/>
    <w:rsid w:val="00B412D4"/>
    <w:rsid w:val="00BC6FFB"/>
    <w:rsid w:val="00BE3C22"/>
    <w:rsid w:val="00C0345E"/>
    <w:rsid w:val="00C31C95"/>
    <w:rsid w:val="00C3483A"/>
    <w:rsid w:val="00C72567"/>
    <w:rsid w:val="00C74E9D"/>
    <w:rsid w:val="00C826DD"/>
    <w:rsid w:val="00C82FD3"/>
    <w:rsid w:val="00C92819"/>
    <w:rsid w:val="00CC6B7B"/>
    <w:rsid w:val="00CD2089"/>
    <w:rsid w:val="00D73A67"/>
    <w:rsid w:val="00D970A9"/>
    <w:rsid w:val="00DF3845"/>
    <w:rsid w:val="00E41911"/>
    <w:rsid w:val="00E44B57"/>
    <w:rsid w:val="00E667A5"/>
    <w:rsid w:val="00E92EEF"/>
    <w:rsid w:val="00EF15E9"/>
    <w:rsid w:val="00EF2368"/>
    <w:rsid w:val="00F24442"/>
    <w:rsid w:val="00F50AE3"/>
    <w:rsid w:val="00F655B7"/>
    <w:rsid w:val="00F656BA"/>
    <w:rsid w:val="00F67CF1"/>
    <w:rsid w:val="00F728AA"/>
    <w:rsid w:val="00F840F0"/>
    <w:rsid w:val="00FB0D0D"/>
    <w:rsid w:val="00FB43B4"/>
    <w:rsid w:val="00FB6B0B"/>
    <w:rsid w:val="00FD22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BBB73-5E71-496A-938D-4D0BF938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B1"/>
    <w:rPr>
      <w:rFonts w:ascii="Segoe UI" w:eastAsia="Times New Roman" w:hAnsi="Segoe UI" w:cs="Segoe UI"/>
      <w:sz w:val="18"/>
      <w:szCs w:val="18"/>
    </w:rPr>
  </w:style>
  <w:style w:type="character" w:styleId="Hyperlink">
    <w:name w:val="Hyperlink"/>
    <w:basedOn w:val="DefaultParagraphFont"/>
    <w:uiPriority w:val="99"/>
    <w:unhideWhenUsed/>
    <w:rsid w:val="00C725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1&amp;session=122&amp;summary=B" TargetMode="Externa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91_2017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C3235-7896-43C8-B18E-4C9DA3259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617</Words>
  <Characters>3624</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4191: Thomas Chambers - South Carolina Legislature Online</dc:title>
  <dc:creator>Rebecca Turner</dc:creator>
  <cp:lastModifiedBy>S Volk</cp:lastModifiedBy>
  <cp:revision>2</cp:revision>
  <cp:lastPrinted>2017-04-26T13:45:00Z</cp:lastPrinted>
  <dcterms:created xsi:type="dcterms:W3CDTF">2017-04-28T20:43:00Z</dcterms:created>
  <dcterms:modified xsi:type="dcterms:W3CDTF">2017-04-28T20:43:00Z</dcterms:modified>
</cp:coreProperties>
</file>