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229E" w:rsidRDefault="00A2229E" w:rsidP="00A2229E">
      <w:pPr>
        <w:widowControl w:val="0"/>
        <w:jc w:val="center"/>
      </w:pPr>
      <w:r w:rsidRPr="00A2229E">
        <w:rPr>
          <w:b/>
        </w:rPr>
        <w:t>South Carolina General Assembly</w:t>
      </w:r>
    </w:p>
    <w:p w:rsidR="00A2229E" w:rsidRDefault="00A2229E" w:rsidP="00A2229E">
      <w:pPr>
        <w:widowControl w:val="0"/>
        <w:jc w:val="center"/>
      </w:pPr>
      <w:r>
        <w:t>122nd Session, 2017-2018</w:t>
      </w:r>
    </w:p>
    <w:p w:rsidR="00A2229E" w:rsidRDefault="00A2229E" w:rsidP="00A2229E">
      <w:pPr>
        <w:widowControl w:val="0"/>
        <w:jc w:val="left"/>
      </w:pPr>
    </w:p>
    <w:p w:rsidR="00A2229E" w:rsidRDefault="00A2229E" w:rsidP="00A2229E">
      <w:pPr>
        <w:widowControl w:val="0"/>
        <w:jc w:val="left"/>
        <w:rPr>
          <w:b/>
        </w:rPr>
      </w:pPr>
      <w:r w:rsidRPr="00A2229E">
        <w:rPr>
          <w:b/>
        </w:rPr>
        <w:t>H. 4273</w:t>
      </w:r>
    </w:p>
    <w:p w:rsidR="00A2229E" w:rsidRDefault="00A2229E" w:rsidP="00A2229E">
      <w:pPr>
        <w:widowControl w:val="0"/>
        <w:jc w:val="left"/>
        <w:rPr>
          <w:b/>
        </w:rPr>
      </w:pPr>
    </w:p>
    <w:p w:rsidR="00A2229E" w:rsidRDefault="00A2229E" w:rsidP="00A2229E">
      <w:pPr>
        <w:widowControl w:val="0"/>
        <w:jc w:val="left"/>
      </w:pPr>
      <w:r w:rsidRPr="00A2229E">
        <w:rPr>
          <w:b/>
        </w:rPr>
        <w:t>STATUS INFORMATION</w:t>
      </w:r>
    </w:p>
    <w:p w:rsidR="00A2229E" w:rsidRDefault="00A2229E" w:rsidP="00A2229E">
      <w:pPr>
        <w:widowControl w:val="0"/>
        <w:jc w:val="left"/>
      </w:pPr>
    </w:p>
    <w:p w:rsidR="00A2229E" w:rsidRDefault="00A2229E" w:rsidP="00A2229E">
      <w:pPr>
        <w:widowControl w:val="0"/>
        <w:jc w:val="left"/>
      </w:pPr>
      <w:r>
        <w:t>House Resolution</w:t>
      </w:r>
    </w:p>
    <w:p w:rsidR="00A2229E" w:rsidRDefault="00A2229E" w:rsidP="00A2229E">
      <w:pPr>
        <w:widowControl w:val="0"/>
        <w:jc w:val="left"/>
      </w:pPr>
      <w:r>
        <w:t>Sponsors: Reps. Clyburn, Alexander, Allison, Anderson, Anthony, Arrington, Atkinson, Atwater, Bales, Ballentine, Bamberg, Bannister, Bedingfield, Bennett, Bernstein, Blackwell, Bowers, Bradley, Brown, Burns, Caskey, Chumley, Clary, Clemmons,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A2229E" w:rsidRDefault="00A2229E" w:rsidP="00A2229E">
      <w:pPr>
        <w:widowControl w:val="0"/>
        <w:jc w:val="left"/>
      </w:pPr>
      <w:r>
        <w:t>Document Path: l:\council\bills\gm\25030sa17.docx</w:t>
      </w:r>
    </w:p>
    <w:p w:rsidR="00A2229E" w:rsidRDefault="00A2229E" w:rsidP="00A2229E">
      <w:pPr>
        <w:widowControl w:val="0"/>
        <w:jc w:val="left"/>
      </w:pPr>
    </w:p>
    <w:p w:rsidR="00A2229E" w:rsidRDefault="00A2229E" w:rsidP="00A2229E">
      <w:pPr>
        <w:widowControl w:val="0"/>
        <w:jc w:val="left"/>
      </w:pPr>
      <w:r>
        <w:t>Introduced in the House on May 4, 2017</w:t>
      </w:r>
    </w:p>
    <w:p w:rsidR="00A2229E" w:rsidRDefault="00A2229E" w:rsidP="00A2229E">
      <w:pPr>
        <w:widowControl w:val="0"/>
        <w:jc w:val="left"/>
      </w:pPr>
      <w:r>
        <w:t>Adopted by the House on May 4, 2017</w:t>
      </w:r>
    </w:p>
    <w:p w:rsidR="00A2229E" w:rsidRDefault="00A2229E" w:rsidP="00A2229E">
      <w:pPr>
        <w:widowControl w:val="0"/>
        <w:jc w:val="left"/>
      </w:pPr>
    </w:p>
    <w:p w:rsidR="00A2229E" w:rsidRDefault="00A2229E" w:rsidP="00A2229E">
      <w:pPr>
        <w:widowControl w:val="0"/>
        <w:jc w:val="left"/>
      </w:pPr>
      <w:r>
        <w:t xml:space="preserve">Summary: </w:t>
      </w:r>
      <w:r w:rsidR="0084704A">
        <w:t>Mack "Henry" Holland</w:t>
      </w:r>
    </w:p>
    <w:p w:rsidR="00A2229E" w:rsidRDefault="00A2229E" w:rsidP="00A2229E">
      <w:pPr>
        <w:widowControl w:val="0"/>
        <w:jc w:val="left"/>
      </w:pPr>
    </w:p>
    <w:p w:rsidR="00A2229E" w:rsidRDefault="00A2229E" w:rsidP="00A2229E">
      <w:pPr>
        <w:widowControl w:val="0"/>
        <w:jc w:val="left"/>
      </w:pPr>
    </w:p>
    <w:p w:rsidR="00A2229E" w:rsidRDefault="00A2229E" w:rsidP="00A222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229E">
        <w:rPr>
          <w:b/>
        </w:rPr>
        <w:t>HISTORY OF LEGISLATIVE ACTIONS</w:t>
      </w:r>
    </w:p>
    <w:p w:rsidR="00A2229E" w:rsidRDefault="00A2229E" w:rsidP="00A222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2229E" w:rsidRPr="00A2229E" w:rsidRDefault="00A2229E" w:rsidP="00A222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229E">
        <w:rPr>
          <w:u w:val="single"/>
        </w:rPr>
        <w:tab/>
        <w:t>Date</w:t>
      </w:r>
      <w:r w:rsidRPr="00A2229E">
        <w:rPr>
          <w:u w:val="single"/>
        </w:rPr>
        <w:tab/>
        <w:t>Body</w:t>
      </w:r>
      <w:r w:rsidRPr="00A2229E">
        <w:rPr>
          <w:u w:val="single"/>
        </w:rPr>
        <w:tab/>
        <w:t>Action Description with journal page number</w:t>
      </w:r>
      <w:r w:rsidRPr="00A2229E">
        <w:rPr>
          <w:u w:val="single"/>
        </w:rPr>
        <w:tab/>
      </w:r>
    </w:p>
    <w:p w:rsidR="004E1610" w:rsidRDefault="004E1610" w:rsidP="004E16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5/4/2017</w:t>
      </w:r>
      <w:r>
        <w:tab/>
        <w:t>House</w:t>
      </w:r>
      <w:r>
        <w:tab/>
      </w:r>
      <w:r w:rsidRPr="001B29BD">
        <w:t>Introduced and adopted (</w:t>
      </w:r>
      <w:hyperlink r:id="rId7" w:history="1">
        <w:r w:rsidRPr="001B29BD">
          <w:rPr>
            <w:rStyle w:val="Hyperlink"/>
          </w:rPr>
          <w:t>House Journal</w:t>
        </w:r>
        <w:r w:rsidRPr="001B29BD">
          <w:rPr>
            <w:rStyle w:val="Hyperlink"/>
          </w:rPr>
          <w:noBreakHyphen/>
          <w:t>page 24</w:t>
        </w:r>
      </w:hyperlink>
      <w:r w:rsidRPr="001B29BD">
        <w:t>)</w:t>
      </w:r>
    </w:p>
    <w:p w:rsidR="004E1610" w:rsidRDefault="004E1610" w:rsidP="004E16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229E" w:rsidRDefault="00A2229E" w:rsidP="00A222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2229E">
          <w:rPr>
            <w:rStyle w:val="Hyperlink"/>
          </w:rPr>
          <w:t>legislative information</w:t>
        </w:r>
      </w:hyperlink>
      <w:r>
        <w:t xml:space="preserve"> at the website</w:t>
      </w:r>
    </w:p>
    <w:p w:rsidR="00A2229E" w:rsidRDefault="00A2229E" w:rsidP="00A222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229E" w:rsidRPr="00A2229E" w:rsidRDefault="00A2229E" w:rsidP="00A222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229E" w:rsidRDefault="00A2229E" w:rsidP="00A2229E">
      <w:r w:rsidRPr="00A2229E">
        <w:rPr>
          <w:b/>
        </w:rPr>
        <w:t>VERSIONS OF THIS BILL</w:t>
      </w:r>
    </w:p>
    <w:p w:rsidR="00A2229E" w:rsidRDefault="00A2229E" w:rsidP="00A2229E"/>
    <w:p w:rsidR="00A2229E" w:rsidRDefault="00475F02" w:rsidP="00A2229E">
      <w:hyperlink r:id="rId9" w:history="1">
        <w:r w:rsidR="00A2229E">
          <w:rPr>
            <w:rStyle w:val="Hyperlink"/>
          </w:rPr>
          <w:t>5/4/2017</w:t>
        </w:r>
      </w:hyperlink>
    </w:p>
    <w:p w:rsidR="00A2229E" w:rsidRDefault="00A2229E" w:rsidP="00A2229E"/>
    <w:p w:rsidR="00A2229E" w:rsidRDefault="00A2229E" w:rsidP="00A2229E">
      <w:pPr>
        <w:sectPr w:rsidR="00A2229E" w:rsidSect="00A2229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A7674" w:rsidRDefault="007A767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7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930C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A00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MACK “HENRY” HOLLAND FOR HIS DEDICATED SERVICE TO HIS NATION, HIS STATE, AND HIS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7DA8" w:rsidRDefault="000930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57DA8">
        <w:t xml:space="preserve">the members of the South Carolina House of </w:t>
      </w:r>
      <w:r w:rsidR="007A0066">
        <w:t>R</w:t>
      </w:r>
      <w:r w:rsidR="00057DA8">
        <w:t xml:space="preserve">epresentatives are pleased to honor citizens like Henry Holland who devote countless hours </w:t>
      </w:r>
      <w:r w:rsidR="007A0066">
        <w:t xml:space="preserve">of service </w:t>
      </w:r>
      <w:r w:rsidR="00057DA8">
        <w:t>for the betterment of their neighbors and their community; and</w:t>
      </w:r>
    </w:p>
    <w:p w:rsidR="00057DA8" w:rsidRDefault="00057D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DA8" w:rsidRDefault="00057D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in Olar in Bamberg County on June 11, 1942, he is a son and one of five children of Leroy Holland and Dessie Mae Miller Holland; and</w:t>
      </w:r>
    </w:p>
    <w:p w:rsidR="00057DA8" w:rsidRDefault="00057D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DA8" w:rsidRDefault="00057D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Holland attended Aiken Graded Elementary School and graduated from Martha Schofield High School in 1961; and</w:t>
      </w:r>
    </w:p>
    <w:p w:rsidR="00057DA8" w:rsidRDefault="00057D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DA8" w:rsidRDefault="00057D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the patriotic tradition of sons of the Palmetto State, he served with distinction in the United State Army</w:t>
      </w:r>
      <w:r w:rsidR="007A0066">
        <w:t>,</w:t>
      </w:r>
      <w:r w:rsidR="00B51752">
        <w:t xml:space="preserve"> in</w:t>
      </w:r>
      <w:r w:rsidR="007A0066">
        <w:t xml:space="preserve">cluding a tour in </w:t>
      </w:r>
      <w:r w:rsidR="00B51752">
        <w:t xml:space="preserve">Vietnam, and after his tour of </w:t>
      </w:r>
      <w:r w:rsidR="007A0066">
        <w:t>service</w:t>
      </w:r>
      <w:r w:rsidR="00B51752">
        <w:t>, he joined the United States Army Reserves, serving for twenty</w:t>
      </w:r>
      <w:r w:rsidR="00023C27">
        <w:noBreakHyphen/>
      </w:r>
      <w:r w:rsidR="00B51752">
        <w:t>seven years</w:t>
      </w:r>
      <w:r w:rsidR="005E46BD">
        <w:t xml:space="preserve"> before retiring</w:t>
      </w:r>
      <w:r w:rsidR="0098027F">
        <w:t>.  He is also a veteran of</w:t>
      </w:r>
      <w:r w:rsidR="00B51752">
        <w:t xml:space="preserve"> the Persian Gulf War; and</w:t>
      </w:r>
    </w:p>
    <w:p w:rsidR="00B51752" w:rsidRDefault="00B517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1752" w:rsidRDefault="00B517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forty</w:t>
      </w:r>
      <w:r w:rsidR="00023C27">
        <w:noBreakHyphen/>
      </w:r>
      <w:r>
        <w:t>two years, Mr. Holland has been a member of American Legion Post 212, where he served as post commander for twenty</w:t>
      </w:r>
      <w:r w:rsidR="00023C27">
        <w:noBreakHyphen/>
      </w:r>
      <w:r>
        <w:t>seven years; and</w:t>
      </w:r>
    </w:p>
    <w:p w:rsidR="00B51752" w:rsidRDefault="00B517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1752" w:rsidRDefault="00B517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now serves his community with the same commitment with which he served his country, in such duties as serving on the Planning Commission and as a poll watcher, campaigning in elections, assisting veterans in their needs, and volunteering at Pinelawn Cemetery and the VA Hospital; and</w:t>
      </w:r>
    </w:p>
    <w:p w:rsidR="00B51752" w:rsidRDefault="00B517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1752" w:rsidRDefault="00B517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7A0066">
        <w:t xml:space="preserve">a </w:t>
      </w:r>
      <w:r>
        <w:t xml:space="preserve">faithful member of Second Baptist Church, Mr. Holland serves the </w:t>
      </w:r>
      <w:r w:rsidR="007A0066">
        <w:t>congregation on the trustee board, in transportation, and in the men</w:t>
      </w:r>
      <w:r w:rsidR="00023C27" w:rsidRPr="00023C27">
        <w:t>’</w:t>
      </w:r>
      <w:r w:rsidR="007A0066">
        <w:t>s ministries; and</w:t>
      </w:r>
    </w:p>
    <w:p w:rsidR="007A0066" w:rsidRDefault="007A00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0066" w:rsidRDefault="007A00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is a member of the NAACP, the Ambassador Club of Aiken, and the New Borns of </w:t>
      </w:r>
      <w:r w:rsidR="00023C27" w:rsidRPr="00023C27">
        <w:t>‘</w:t>
      </w:r>
      <w:r>
        <w:t>42; and</w:t>
      </w:r>
    </w:p>
    <w:p w:rsidR="007A0066" w:rsidRDefault="007A00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0066" w:rsidRDefault="007A00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13EE6">
        <w:t xml:space="preserve">Mr. Holland </w:t>
      </w:r>
      <w:r>
        <w:t>enjoys traveling, playing bid whist, and all types of sports, especially football when the Pittsburgh Steelers are playing; and</w:t>
      </w:r>
    </w:p>
    <w:p w:rsidR="00057DA8" w:rsidRDefault="00057D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0C8" w:rsidRDefault="00057D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13EE6">
        <w:rPr>
          <w:color w:val="000000" w:themeColor="text1"/>
          <w:u w:color="000000" w:themeColor="text1"/>
        </w:rPr>
        <w:t xml:space="preserve">the members of the South Carolina House of Representatives are grateful for the years of significant service that Henry Holland has devoted to </w:t>
      </w:r>
      <w:r w:rsidR="00813EE6">
        <w:t>his community</w:t>
      </w:r>
      <w:r w:rsidR="00813EE6">
        <w:rPr>
          <w:color w:val="000000" w:themeColor="text1"/>
          <w:u w:color="000000" w:themeColor="text1"/>
        </w:rPr>
        <w:t xml:space="preserve"> and wish him continued success and fulfillment in the years ahead</w:t>
      </w:r>
      <w:r w:rsidR="000930C8">
        <w:t>.  Now, therefore,</w:t>
      </w:r>
    </w:p>
    <w:p w:rsidR="000930C8" w:rsidRDefault="000930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0C8" w:rsidRDefault="000930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930C8" w:rsidRDefault="000930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0C8" w:rsidRDefault="000930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A0066">
        <w:t xml:space="preserve"> the members of the South Carolina House of Representatives, by this resolution, recognize and honor Mack “Henry” Holland for his dedicated service to his nation, his State, and his community. </w:t>
      </w:r>
    </w:p>
    <w:p w:rsidR="000930C8" w:rsidRDefault="000930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0C8" w:rsidRDefault="000930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A0066">
        <w:t xml:space="preserve"> Mack </w:t>
      </w:r>
      <w:r w:rsidR="00566622">
        <w:t>“</w:t>
      </w:r>
      <w:r w:rsidR="007A0066">
        <w:t>Henry</w:t>
      </w:r>
      <w:r w:rsidR="00566622">
        <w:t>”</w:t>
      </w:r>
      <w:r w:rsidR="007A0066">
        <w:t xml:space="preserve"> Holland.</w:t>
      </w:r>
    </w:p>
    <w:p w:rsidR="00CA56EF" w:rsidRDefault="00023C27" w:rsidP="00C54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2229E" w:rsidRDefault="00A2229E" w:rsidP="00A2229E">
      <w:pPr>
        <w:suppressAutoHyphens/>
      </w:pPr>
    </w:p>
    <w:sectPr w:rsidR="00A2229E" w:rsidSect="00A2229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0066" w:rsidRDefault="007A0066" w:rsidP="009F0C77">
      <w:r>
        <w:separator/>
      </w:r>
    </w:p>
  </w:endnote>
  <w:endnote w:type="continuationSeparator" w:id="0">
    <w:p w:rsidR="007A0066" w:rsidRDefault="007A006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63B0BF-33EE-4DEC-9394-E24344928215}"/>
    <w:embedBold r:id="rId2" w:fontKey="{71C459BC-C00B-42D3-83F7-FBBEDD0A080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EF0C974-2AB9-4A4D-8794-6892AA6FB8A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F6C5BD2-D15A-4762-8A60-AAE2F82D1F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69A97E1-318F-42A8-AF87-9CEE65E29E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229E" w:rsidRPr="007A7674" w:rsidRDefault="00A2229E" w:rsidP="007A76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4704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0066" w:rsidRDefault="007A0066" w:rsidP="009F0C77">
      <w:r>
        <w:separator/>
      </w:r>
    </w:p>
  </w:footnote>
  <w:footnote w:type="continuationSeparator" w:id="0">
    <w:p w:rsidR="007A0066" w:rsidRDefault="007A006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30SA17"/>
    <w:docVar w:name="CoverBillType" w:val="r"/>
    <w:docVar w:name="DocPath" w:val="L:\Council\bills\GM\25030SA17.DOCX"/>
    <w:docVar w:name="dvBillNumber" w:val="427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930C8"/>
    <w:rsid w:val="00011869"/>
    <w:rsid w:val="00015CD6"/>
    <w:rsid w:val="00023C27"/>
    <w:rsid w:val="00057DA8"/>
    <w:rsid w:val="000930C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1610"/>
    <w:rsid w:val="004E7D54"/>
    <w:rsid w:val="005273C6"/>
    <w:rsid w:val="00530A69"/>
    <w:rsid w:val="00545593"/>
    <w:rsid w:val="00556EBF"/>
    <w:rsid w:val="00566622"/>
    <w:rsid w:val="00577C6C"/>
    <w:rsid w:val="00591110"/>
    <w:rsid w:val="005A62FE"/>
    <w:rsid w:val="005B0E93"/>
    <w:rsid w:val="005C2FE2"/>
    <w:rsid w:val="005E2BC9"/>
    <w:rsid w:val="005E46BD"/>
    <w:rsid w:val="00605102"/>
    <w:rsid w:val="006215AA"/>
    <w:rsid w:val="006913C9"/>
    <w:rsid w:val="0069470D"/>
    <w:rsid w:val="006D58AA"/>
    <w:rsid w:val="00734F00"/>
    <w:rsid w:val="007A0066"/>
    <w:rsid w:val="007A70AE"/>
    <w:rsid w:val="007A7674"/>
    <w:rsid w:val="00813EE6"/>
    <w:rsid w:val="008362E8"/>
    <w:rsid w:val="0084704A"/>
    <w:rsid w:val="0085786E"/>
    <w:rsid w:val="008A1768"/>
    <w:rsid w:val="008A489F"/>
    <w:rsid w:val="008F0F33"/>
    <w:rsid w:val="008F4429"/>
    <w:rsid w:val="0094021A"/>
    <w:rsid w:val="0098027F"/>
    <w:rsid w:val="009B44AF"/>
    <w:rsid w:val="009C6A0B"/>
    <w:rsid w:val="009F0C77"/>
    <w:rsid w:val="009F4DD1"/>
    <w:rsid w:val="00A02543"/>
    <w:rsid w:val="00A2229E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136B"/>
    <w:rsid w:val="00B412D4"/>
    <w:rsid w:val="00B51752"/>
    <w:rsid w:val="00BE3C22"/>
    <w:rsid w:val="00C0345E"/>
    <w:rsid w:val="00C31C95"/>
    <w:rsid w:val="00C3483A"/>
    <w:rsid w:val="00C54890"/>
    <w:rsid w:val="00C74E9D"/>
    <w:rsid w:val="00C826DD"/>
    <w:rsid w:val="00C82FD3"/>
    <w:rsid w:val="00C92819"/>
    <w:rsid w:val="00CA56EF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2D9CD6-E707-4159-B056-2130AF68A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3E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EE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222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7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0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273_201705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E82F7-E9E4-4CD4-A139-810912C96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DC02CE45.dotm</Template>
  <TotalTime>0</TotalTime>
  <Pages>3</Pages>
  <Words>595</Words>
  <Characters>3381</Characters>
  <Application>Microsoft Office Word</Application>
  <DocSecurity>0</DocSecurity>
  <Lines>109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4273: Mack "Henry" Holland - South Carolina Legislature Online</dc:title>
  <dc:creator>Gail Pinckney Moore</dc:creator>
  <cp:lastModifiedBy>S Volk</cp:lastModifiedBy>
  <cp:revision>2</cp:revision>
  <cp:lastPrinted>2017-05-04T13:44:00Z</cp:lastPrinted>
  <dcterms:created xsi:type="dcterms:W3CDTF">2017-05-05T19:14:00Z</dcterms:created>
  <dcterms:modified xsi:type="dcterms:W3CDTF">2017-05-05T19:14:00Z</dcterms:modified>
</cp:coreProperties>
</file>