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E547E" w:rsidRDefault="001E547E" w:rsidP="001E547E">
      <w:pPr>
        <w:widowControl w:val="0"/>
        <w:jc w:val="center"/>
      </w:pPr>
      <w:r w:rsidRPr="001E547E">
        <w:rPr>
          <w:b/>
        </w:rPr>
        <w:t>South Carolina General Assembly</w:t>
      </w:r>
    </w:p>
    <w:p w:rsidR="001E547E" w:rsidRDefault="001E547E" w:rsidP="001E547E">
      <w:pPr>
        <w:widowControl w:val="0"/>
        <w:jc w:val="center"/>
      </w:pPr>
      <w:r>
        <w:t>122nd Session, 2017-2018</w:t>
      </w:r>
    </w:p>
    <w:p w:rsidR="001E547E" w:rsidRDefault="001E547E" w:rsidP="001E547E">
      <w:pPr>
        <w:widowControl w:val="0"/>
        <w:jc w:val="left"/>
      </w:pPr>
    </w:p>
    <w:p w:rsidR="001E547E" w:rsidRDefault="001E547E" w:rsidP="001E547E">
      <w:pPr>
        <w:widowControl w:val="0"/>
        <w:jc w:val="left"/>
        <w:rPr>
          <w:b/>
        </w:rPr>
      </w:pPr>
      <w:r w:rsidRPr="001E547E">
        <w:rPr>
          <w:b/>
        </w:rPr>
        <w:t>H. 4292</w:t>
      </w:r>
    </w:p>
    <w:p w:rsidR="001E547E" w:rsidRDefault="001E547E" w:rsidP="001E547E">
      <w:pPr>
        <w:widowControl w:val="0"/>
        <w:jc w:val="left"/>
        <w:rPr>
          <w:b/>
        </w:rPr>
      </w:pPr>
    </w:p>
    <w:p w:rsidR="001E547E" w:rsidRDefault="001E547E" w:rsidP="001E547E">
      <w:pPr>
        <w:widowControl w:val="0"/>
        <w:jc w:val="left"/>
      </w:pPr>
      <w:r w:rsidRPr="001E547E">
        <w:rPr>
          <w:b/>
        </w:rPr>
        <w:t>STATUS INFORMATION</w:t>
      </w:r>
    </w:p>
    <w:p w:rsidR="001E547E" w:rsidRDefault="001E547E" w:rsidP="001E547E">
      <w:pPr>
        <w:widowControl w:val="0"/>
        <w:jc w:val="left"/>
      </w:pPr>
    </w:p>
    <w:p w:rsidR="001E547E" w:rsidRDefault="001E547E" w:rsidP="001E547E">
      <w:pPr>
        <w:widowControl w:val="0"/>
        <w:jc w:val="left"/>
      </w:pPr>
      <w:r>
        <w:t>House Resolution</w:t>
      </w:r>
    </w:p>
    <w:p w:rsidR="001E547E" w:rsidRDefault="001E547E" w:rsidP="001E547E">
      <w:pPr>
        <w:widowControl w:val="0"/>
        <w:jc w:val="left"/>
      </w:pPr>
      <w:r>
        <w:t>Sponsors: Reps. McKnight, Alexander, Allison, Anderson, Anthony, Arrington, Atkinson, Atwater, Bales, Ballentine, Bamberg, Bannister, Bedingfield, Bennett, Bernstein, Blackwell, Bowers, Bradley, Brown, Burns, Caskey, Chumley, Clary, Clemmons, Clyburn, Cobb</w:t>
      </w:r>
      <w:r>
        <w:noBreakHyphen/>
        <w:t>Hunter, Cogswell, Cole, Collins, Crawford, Crosby, Daning, Davis, Delleney, Dillard, Douglas, Duckworth, Elliott, Erickson, Felder, Finlay, Forrest, Forrester, Fry, Funderburk, Gagnon, Gilliard, Govan, Hamilton, Hardee, Hart, Hayes, Henderson, Henegan, Herbkersman, Hewitt, Hill, Hiott, Hixon, Hosey, Howard, Huggins, Jefferson, Johnson, Jordan, King, Kirby, Knight, Loftis, Long, Lowe, Lucas, Mack, Magnuson, Martin, McCoy, McCravy, McEachern, Mitchell, D.C. Moss, V.S. Moss, Murphy, B. Newton, W. Newton, Norrell, Ott, Parks, Pitts, Pope, Putnam, Quinn, Ridgeway, M. Rivers, S. Rivers, Robinson</w:t>
      </w:r>
      <w:r>
        <w:noBreakHyphen/>
        <w:t>Simpson, Rutherford, Ryhal, Sandifer, Simrill, G.M. Smith, G.R. Smith, J.E. Smith, Sottile, Spires, Stavrinakis, Stringer, Tallon, Taylor, Thayer, Thigpen, Toole, Weeks, West, Wheeler, Whipper, White, Whitmire, Williams, Willis and Yow</w:t>
      </w:r>
    </w:p>
    <w:p w:rsidR="001E547E" w:rsidRDefault="001E547E" w:rsidP="001E547E">
      <w:pPr>
        <w:widowControl w:val="0"/>
        <w:jc w:val="left"/>
      </w:pPr>
      <w:r>
        <w:t>Document Path: l:\council\bills\gm\25034cm17.docx</w:t>
      </w:r>
    </w:p>
    <w:p w:rsidR="001E547E" w:rsidRDefault="001E547E" w:rsidP="001E547E">
      <w:pPr>
        <w:widowControl w:val="0"/>
        <w:jc w:val="left"/>
      </w:pPr>
    </w:p>
    <w:p w:rsidR="001E547E" w:rsidRDefault="001E547E" w:rsidP="001E547E">
      <w:pPr>
        <w:widowControl w:val="0"/>
        <w:jc w:val="left"/>
      </w:pPr>
      <w:r>
        <w:t>Introduced in the House on May 9, 2017</w:t>
      </w:r>
    </w:p>
    <w:p w:rsidR="001E547E" w:rsidRDefault="001E547E" w:rsidP="001E547E">
      <w:pPr>
        <w:widowControl w:val="0"/>
        <w:jc w:val="left"/>
      </w:pPr>
      <w:r>
        <w:t>Adopted by the House on May 9, 2017</w:t>
      </w:r>
    </w:p>
    <w:p w:rsidR="001E547E" w:rsidRDefault="001E547E" w:rsidP="001E547E">
      <w:pPr>
        <w:widowControl w:val="0"/>
        <w:jc w:val="left"/>
      </w:pPr>
    </w:p>
    <w:p w:rsidR="001E547E" w:rsidRDefault="001E547E" w:rsidP="001E547E">
      <w:pPr>
        <w:widowControl w:val="0"/>
        <w:jc w:val="left"/>
      </w:pPr>
      <w:r>
        <w:t xml:space="preserve">Summary: </w:t>
      </w:r>
      <w:r w:rsidR="00C5430C">
        <w:t>Senior Chief Michael T. Laurie</w:t>
      </w:r>
    </w:p>
    <w:p w:rsidR="001E547E" w:rsidRDefault="001E547E" w:rsidP="001E547E">
      <w:pPr>
        <w:widowControl w:val="0"/>
        <w:jc w:val="left"/>
      </w:pPr>
    </w:p>
    <w:p w:rsidR="001E547E" w:rsidRDefault="001E547E" w:rsidP="001E547E">
      <w:pPr>
        <w:widowControl w:val="0"/>
        <w:jc w:val="left"/>
      </w:pPr>
    </w:p>
    <w:p w:rsidR="001E547E" w:rsidRDefault="001E547E" w:rsidP="001E547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E547E">
        <w:rPr>
          <w:b/>
        </w:rPr>
        <w:t>HISTORY OF LEGISLATIVE ACTIONS</w:t>
      </w:r>
    </w:p>
    <w:p w:rsidR="001E547E" w:rsidRDefault="001E547E" w:rsidP="001E547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1E547E" w:rsidRPr="001E547E" w:rsidRDefault="001E547E" w:rsidP="001E547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E547E">
        <w:rPr>
          <w:u w:val="single"/>
        </w:rPr>
        <w:tab/>
        <w:t>Date</w:t>
      </w:r>
      <w:r w:rsidRPr="001E547E">
        <w:rPr>
          <w:u w:val="single"/>
        </w:rPr>
        <w:tab/>
        <w:t>Body</w:t>
      </w:r>
      <w:r w:rsidRPr="001E547E">
        <w:rPr>
          <w:u w:val="single"/>
        </w:rPr>
        <w:tab/>
        <w:t>Action Description with journal page number</w:t>
      </w:r>
      <w:r w:rsidRPr="001E547E">
        <w:rPr>
          <w:u w:val="single"/>
        </w:rPr>
        <w:tab/>
      </w:r>
    </w:p>
    <w:p w:rsidR="00B54AA9" w:rsidRDefault="00B54AA9" w:rsidP="00B54AA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5/9/2017</w:t>
      </w:r>
      <w:r>
        <w:tab/>
        <w:t>House</w:t>
      </w:r>
      <w:r>
        <w:tab/>
      </w:r>
      <w:r w:rsidRPr="00C717E2">
        <w:t>Introduced and adopted (</w:t>
      </w:r>
      <w:hyperlink r:id="rId7" w:history="1">
        <w:r w:rsidRPr="00C717E2">
          <w:rPr>
            <w:rStyle w:val="Hyperlink"/>
          </w:rPr>
          <w:t>House Journal</w:t>
        </w:r>
        <w:r w:rsidRPr="00C717E2">
          <w:rPr>
            <w:rStyle w:val="Hyperlink"/>
          </w:rPr>
          <w:noBreakHyphen/>
          <w:t>page 182</w:t>
        </w:r>
      </w:hyperlink>
      <w:r w:rsidRPr="00C717E2">
        <w:t>)</w:t>
      </w:r>
    </w:p>
    <w:p w:rsidR="00B54AA9" w:rsidRDefault="00B54AA9" w:rsidP="00B54AA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E547E" w:rsidRDefault="001E547E" w:rsidP="001E547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1E547E">
          <w:rPr>
            <w:rStyle w:val="Hyperlink"/>
          </w:rPr>
          <w:t>legislative information</w:t>
        </w:r>
      </w:hyperlink>
      <w:r>
        <w:t xml:space="preserve"> at the website</w:t>
      </w:r>
    </w:p>
    <w:p w:rsidR="001E547E" w:rsidRDefault="001E547E" w:rsidP="001E547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E547E" w:rsidRPr="001E547E" w:rsidRDefault="001E547E" w:rsidP="001E547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E547E" w:rsidRDefault="001E547E" w:rsidP="001E547E">
      <w:r w:rsidRPr="001E547E">
        <w:rPr>
          <w:b/>
        </w:rPr>
        <w:t>VERSIONS OF THIS BILL</w:t>
      </w:r>
    </w:p>
    <w:p w:rsidR="001E547E" w:rsidRDefault="001E547E" w:rsidP="001E547E"/>
    <w:p w:rsidR="001E547E" w:rsidRDefault="000E01F9" w:rsidP="001E547E">
      <w:hyperlink r:id="rId9" w:history="1">
        <w:r w:rsidR="001E547E">
          <w:rPr>
            <w:rStyle w:val="Hyperlink"/>
          </w:rPr>
          <w:t>5/9/2017</w:t>
        </w:r>
      </w:hyperlink>
    </w:p>
    <w:p w:rsidR="001E547E" w:rsidRDefault="001E547E" w:rsidP="001E547E"/>
    <w:p w:rsidR="001E547E" w:rsidRDefault="001E547E" w:rsidP="001E547E">
      <w:pPr>
        <w:sectPr w:rsidR="001E547E" w:rsidSect="001E547E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A12CF2" w:rsidRDefault="00A12CF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12C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B2A9B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54A2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HONOR </w:t>
      </w:r>
      <w:r w:rsidR="002018A8" w:rsidRPr="009B47B9">
        <w:rPr>
          <w:color w:val="000000" w:themeColor="text1"/>
          <w:u w:color="000000" w:themeColor="text1"/>
        </w:rPr>
        <w:t>SENIOR CHIEF</w:t>
      </w:r>
      <w:r w:rsidR="002018A8">
        <w:rPr>
          <w:color w:val="000000" w:themeColor="text1"/>
          <w:u w:color="000000" w:themeColor="text1"/>
        </w:rPr>
        <w:t xml:space="preserve"> </w:t>
      </w:r>
      <w:r w:rsidRPr="009B47B9">
        <w:rPr>
          <w:color w:val="000000" w:themeColor="text1"/>
          <w:u w:color="000000" w:themeColor="text1"/>
        </w:rPr>
        <w:t>MICHAEL T. LAURIE</w:t>
      </w:r>
      <w:r>
        <w:t xml:space="preserve">, UPON THE OCCASION OF HIS RETIREMENT AFTER </w:t>
      </w:r>
      <w:r w:rsidR="00DA13C6">
        <w:t>TWENTY</w:t>
      </w:r>
      <w:r w:rsidR="00005D65">
        <w:noBreakHyphen/>
      </w:r>
      <w:r w:rsidR="00DA13C6">
        <w:t>SIX</w:t>
      </w:r>
      <w:r>
        <w:t xml:space="preserve"> YEARS OF OUTSTANDING SERVICE IN </w:t>
      </w:r>
      <w:r w:rsidR="00D2502B">
        <w:t xml:space="preserve">THE </w:t>
      </w:r>
      <w:r w:rsidRPr="009B47B9">
        <w:rPr>
          <w:color w:val="000000" w:themeColor="text1"/>
          <w:u w:color="000000" w:themeColor="text1"/>
        </w:rPr>
        <w:t>UNITED STATES NAVY</w:t>
      </w:r>
      <w:r>
        <w:t>, AND TO WISH HIM CONTINUED SUCCESS AND HAPPINESS IN ALL HIS FUTURE ENDEAVORS.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54A25" w:rsidRDefault="006B2A9B" w:rsidP="00654A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654A25">
        <w:t xml:space="preserve">it is altogether fitting and proper that the </w:t>
      </w:r>
      <w:r w:rsidR="00D2502B">
        <w:t xml:space="preserve">South Carolina </w:t>
      </w:r>
      <w:r w:rsidR="00654A25">
        <w:t xml:space="preserve">House of Representatives should pause in </w:t>
      </w:r>
      <w:r w:rsidR="00DA13C6">
        <w:t>its</w:t>
      </w:r>
      <w:r w:rsidR="00654A25">
        <w:t xml:space="preserve"> deliberations to express gratitude to </w:t>
      </w:r>
      <w:r w:rsidR="002018A8">
        <w:t xml:space="preserve">Senior Chief Michael T. Laurie </w:t>
      </w:r>
      <w:r w:rsidR="00654A25">
        <w:t xml:space="preserve">for his significant contributions to </w:t>
      </w:r>
      <w:r w:rsidR="002018A8">
        <w:t>the United State</w:t>
      </w:r>
      <w:r w:rsidR="00E11232">
        <w:t>s</w:t>
      </w:r>
      <w:r w:rsidR="002018A8">
        <w:t xml:space="preserve"> Navy</w:t>
      </w:r>
      <w:r w:rsidR="00654A25">
        <w:t>; and</w:t>
      </w:r>
    </w:p>
    <w:p w:rsidR="00654A25" w:rsidRPr="009B47B9" w:rsidRDefault="00543ABA" w:rsidP="00654A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B47B9">
        <w:rPr>
          <w:color w:val="000000" w:themeColor="text1"/>
          <w:u w:color="000000" w:themeColor="text1"/>
        </w:rPr>
        <w:t xml:space="preserve">                                                                 </w:t>
      </w:r>
    </w:p>
    <w:p w:rsidR="00543ABA" w:rsidRDefault="002018A8" w:rsidP="00543A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b</w:t>
      </w:r>
      <w:r w:rsidR="00543ABA" w:rsidRPr="009B47B9">
        <w:rPr>
          <w:color w:val="000000" w:themeColor="text1"/>
          <w:u w:color="000000" w:themeColor="text1"/>
        </w:rPr>
        <w:t>orn and r</w:t>
      </w:r>
      <w:r>
        <w:rPr>
          <w:color w:val="000000" w:themeColor="text1"/>
          <w:u w:color="000000" w:themeColor="text1"/>
        </w:rPr>
        <w:t>ear</w:t>
      </w:r>
      <w:r w:rsidR="00543ABA" w:rsidRPr="009B47B9">
        <w:rPr>
          <w:color w:val="000000" w:themeColor="text1"/>
          <w:u w:color="000000" w:themeColor="text1"/>
        </w:rPr>
        <w:t>ed in Kingstree, Senior Chief Laurie enlisted in the United States Navy in July 1991</w:t>
      </w:r>
      <w:r w:rsidR="00DA13C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in the proud tradition of the Sons of the Palmetto State</w:t>
      </w:r>
      <w:r w:rsidR="00543ABA" w:rsidRPr="009B47B9">
        <w:rPr>
          <w:color w:val="000000" w:themeColor="text1"/>
          <w:u w:color="000000" w:themeColor="text1"/>
        </w:rPr>
        <w:t>.  After completing Recruit Training and Radioman “A” school at Service School Command</w:t>
      </w:r>
      <w:r w:rsidR="00DA13C6">
        <w:rPr>
          <w:color w:val="000000" w:themeColor="text1"/>
          <w:u w:color="000000" w:themeColor="text1"/>
        </w:rPr>
        <w:t xml:space="preserve"> in</w:t>
      </w:r>
      <w:r w:rsidR="00543ABA" w:rsidRPr="009B47B9">
        <w:rPr>
          <w:color w:val="000000" w:themeColor="text1"/>
          <w:u w:color="000000" w:themeColor="text1"/>
        </w:rPr>
        <w:t xml:space="preserve"> San Diego, California, he reported to </w:t>
      </w:r>
      <w:r>
        <w:rPr>
          <w:color w:val="000000" w:themeColor="text1"/>
          <w:u w:color="000000" w:themeColor="text1"/>
        </w:rPr>
        <w:t>his first ship in November 1991; and</w:t>
      </w:r>
    </w:p>
    <w:p w:rsidR="002018A8" w:rsidRPr="009B47B9" w:rsidRDefault="002018A8" w:rsidP="00543A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76AD7" w:rsidRDefault="002018A8" w:rsidP="00543A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DA13C6">
        <w:rPr>
          <w:color w:val="000000" w:themeColor="text1"/>
          <w:u w:color="000000" w:themeColor="text1"/>
        </w:rPr>
        <w:t>hi</w:t>
      </w:r>
      <w:r w:rsidR="00543ABA" w:rsidRPr="009B47B9">
        <w:rPr>
          <w:color w:val="000000" w:themeColor="text1"/>
          <w:u w:color="000000" w:themeColor="text1"/>
        </w:rPr>
        <w:t>s sea duty assignments include</w:t>
      </w:r>
      <w:r w:rsidR="00D2502B">
        <w:rPr>
          <w:color w:val="000000" w:themeColor="text1"/>
          <w:u w:color="000000" w:themeColor="text1"/>
        </w:rPr>
        <w:t>d</w:t>
      </w:r>
      <w:r w:rsidR="00543ABA" w:rsidRPr="009B47B9">
        <w:rPr>
          <w:color w:val="000000" w:themeColor="text1"/>
          <w:u w:color="000000" w:themeColor="text1"/>
        </w:rPr>
        <w:t xml:space="preserve"> tours in USS CONSTELLATION (CV</w:t>
      </w:r>
      <w:r w:rsidR="00005D65">
        <w:rPr>
          <w:color w:val="000000" w:themeColor="text1"/>
          <w:u w:color="000000" w:themeColor="text1"/>
        </w:rPr>
        <w:noBreakHyphen/>
      </w:r>
      <w:r w:rsidR="00543ABA" w:rsidRPr="009B47B9">
        <w:rPr>
          <w:color w:val="000000" w:themeColor="text1"/>
          <w:u w:color="000000" w:themeColor="text1"/>
        </w:rPr>
        <w:t>64), USS MOUNT BAKER (AE</w:t>
      </w:r>
      <w:r w:rsidR="00005D65">
        <w:rPr>
          <w:color w:val="000000" w:themeColor="text1"/>
          <w:u w:color="000000" w:themeColor="text1"/>
        </w:rPr>
        <w:noBreakHyphen/>
      </w:r>
      <w:r w:rsidR="00543ABA" w:rsidRPr="009B47B9">
        <w:rPr>
          <w:color w:val="000000" w:themeColor="text1"/>
          <w:u w:color="000000" w:themeColor="text1"/>
        </w:rPr>
        <w:t>34), USS CARNEY (DDG</w:t>
      </w:r>
      <w:r w:rsidR="00005D65">
        <w:rPr>
          <w:color w:val="000000" w:themeColor="text1"/>
          <w:u w:color="000000" w:themeColor="text1"/>
        </w:rPr>
        <w:noBreakHyphen/>
      </w:r>
      <w:r w:rsidR="00543ABA" w:rsidRPr="009B47B9">
        <w:rPr>
          <w:color w:val="000000" w:themeColor="text1"/>
          <w:u w:color="000000" w:themeColor="text1"/>
        </w:rPr>
        <w:t>64), USS PHILIPPINE SEA (C</w:t>
      </w:r>
      <w:r w:rsidR="00776AD7">
        <w:rPr>
          <w:color w:val="000000" w:themeColor="text1"/>
          <w:u w:color="000000" w:themeColor="text1"/>
        </w:rPr>
        <w:t>G</w:t>
      </w:r>
      <w:r w:rsidR="00005D65">
        <w:rPr>
          <w:color w:val="000000" w:themeColor="text1"/>
          <w:u w:color="000000" w:themeColor="text1"/>
        </w:rPr>
        <w:noBreakHyphen/>
      </w:r>
      <w:r w:rsidR="00776AD7">
        <w:rPr>
          <w:color w:val="000000" w:themeColor="text1"/>
          <w:u w:color="000000" w:themeColor="text1"/>
        </w:rPr>
        <w:t>58), and USS HUE CITY (CG</w:t>
      </w:r>
      <w:r w:rsidR="00005D65">
        <w:rPr>
          <w:color w:val="000000" w:themeColor="text1"/>
          <w:u w:color="000000" w:themeColor="text1"/>
        </w:rPr>
        <w:noBreakHyphen/>
      </w:r>
      <w:r w:rsidR="00776AD7">
        <w:rPr>
          <w:color w:val="000000" w:themeColor="text1"/>
          <w:u w:color="000000" w:themeColor="text1"/>
        </w:rPr>
        <w:t>66); and</w:t>
      </w:r>
    </w:p>
    <w:p w:rsidR="00776AD7" w:rsidRDefault="00776AD7" w:rsidP="00543A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76AD7" w:rsidRDefault="00776AD7" w:rsidP="00543A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d</w:t>
      </w:r>
      <w:r w:rsidR="00543ABA" w:rsidRPr="009B47B9">
        <w:rPr>
          <w:color w:val="000000" w:themeColor="text1"/>
          <w:u w:color="000000" w:themeColor="text1"/>
        </w:rPr>
        <w:t xml:space="preserve">uring his career, </w:t>
      </w:r>
      <w:r w:rsidR="00DA13C6" w:rsidRPr="009B47B9">
        <w:rPr>
          <w:color w:val="000000" w:themeColor="text1"/>
          <w:u w:color="000000" w:themeColor="text1"/>
        </w:rPr>
        <w:t>Senior Chi</w:t>
      </w:r>
      <w:r w:rsidR="00DA13C6">
        <w:rPr>
          <w:color w:val="000000" w:themeColor="text1"/>
          <w:u w:color="000000" w:themeColor="text1"/>
        </w:rPr>
        <w:t>ef Laurie</w:t>
      </w:r>
      <w:r w:rsidR="00543ABA" w:rsidRPr="009B47B9">
        <w:rPr>
          <w:color w:val="000000" w:themeColor="text1"/>
          <w:u w:color="000000" w:themeColor="text1"/>
        </w:rPr>
        <w:t xml:space="preserve"> completed an Individual Augment with Criminal Investigative Task Force</w:t>
      </w:r>
      <w:r>
        <w:rPr>
          <w:color w:val="000000" w:themeColor="text1"/>
          <w:u w:color="000000" w:themeColor="text1"/>
        </w:rPr>
        <w:t>,</w:t>
      </w:r>
      <w:r w:rsidR="00543ABA" w:rsidRPr="009B47B9">
        <w:rPr>
          <w:color w:val="000000" w:themeColor="text1"/>
          <w:u w:color="000000" w:themeColor="text1"/>
        </w:rPr>
        <w:t xml:space="preserve"> a </w:t>
      </w:r>
      <w:r w:rsidR="00005D65">
        <w:rPr>
          <w:color w:val="000000" w:themeColor="text1"/>
          <w:u w:color="000000" w:themeColor="text1"/>
        </w:rPr>
        <w:t>joint c</w:t>
      </w:r>
      <w:r w:rsidR="00543ABA" w:rsidRPr="009B47B9">
        <w:rPr>
          <w:color w:val="000000" w:themeColor="text1"/>
          <w:u w:color="000000" w:themeColor="text1"/>
        </w:rPr>
        <w:t>ommand responsible for conducting worldwide criminal investigations to substantiate or refute terrorist acts committed against the United States, its people, and its interest</w:t>
      </w:r>
      <w:r>
        <w:rPr>
          <w:color w:val="000000" w:themeColor="text1"/>
          <w:u w:color="000000" w:themeColor="text1"/>
        </w:rPr>
        <w:t>; and</w:t>
      </w:r>
    </w:p>
    <w:p w:rsidR="00776AD7" w:rsidRDefault="00776AD7" w:rsidP="00543A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76AD7" w:rsidRDefault="00776AD7" w:rsidP="00543A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</w:t>
      </w:r>
      <w:r w:rsidR="00543ABA" w:rsidRPr="009B47B9">
        <w:rPr>
          <w:color w:val="000000" w:themeColor="text1"/>
          <w:u w:color="000000" w:themeColor="text1"/>
        </w:rPr>
        <w:t xml:space="preserve">e also completed deployments to the Indian Ocean, Persian Gulf, Mediterranean Sea, Red Sea, and numerous operations and port visits in both the Northern and Southern </w:t>
      </w:r>
      <w:r w:rsidR="00CC2A0D">
        <w:rPr>
          <w:color w:val="000000" w:themeColor="text1"/>
          <w:u w:color="000000" w:themeColor="text1"/>
        </w:rPr>
        <w:t>h</w:t>
      </w:r>
      <w:r w:rsidR="00543ABA" w:rsidRPr="009B47B9">
        <w:rPr>
          <w:color w:val="000000" w:themeColor="text1"/>
          <w:u w:color="000000" w:themeColor="text1"/>
        </w:rPr>
        <w:t>emispheres</w:t>
      </w:r>
      <w:r>
        <w:rPr>
          <w:color w:val="000000" w:themeColor="text1"/>
          <w:u w:color="000000" w:themeColor="text1"/>
        </w:rPr>
        <w:t>; and</w:t>
      </w:r>
    </w:p>
    <w:p w:rsidR="00776AD7" w:rsidRDefault="00776AD7" w:rsidP="00543A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76AD7" w:rsidRDefault="00776AD7" w:rsidP="00543A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="00543ABA" w:rsidRPr="009B47B9">
        <w:rPr>
          <w:color w:val="000000" w:themeColor="text1"/>
          <w:u w:color="000000" w:themeColor="text1"/>
        </w:rPr>
        <w:t xml:space="preserve">shore, Senior Chief Laurie was stationed at </w:t>
      </w:r>
      <w:r w:rsidR="00D2502B">
        <w:rPr>
          <w:color w:val="000000" w:themeColor="text1"/>
          <w:u w:color="000000" w:themeColor="text1"/>
        </w:rPr>
        <w:t xml:space="preserve">the </w:t>
      </w:r>
      <w:r w:rsidR="00543ABA" w:rsidRPr="009B47B9">
        <w:rPr>
          <w:color w:val="000000" w:themeColor="text1"/>
          <w:u w:color="000000" w:themeColor="text1"/>
        </w:rPr>
        <w:t xml:space="preserve">NAVAL COMPUTER AND TELECOMMUNICATION STATION </w:t>
      </w:r>
      <w:r>
        <w:rPr>
          <w:color w:val="000000" w:themeColor="text1"/>
          <w:u w:color="000000" w:themeColor="text1"/>
        </w:rPr>
        <w:t>in Jacksonville, Florida;</w:t>
      </w:r>
      <w:r w:rsidR="00543ABA" w:rsidRPr="009B47B9">
        <w:rPr>
          <w:color w:val="000000" w:themeColor="text1"/>
          <w:u w:color="000000" w:themeColor="text1"/>
        </w:rPr>
        <w:t xml:space="preserve"> NAVAL COMPUTER AND TELECOMMUNICATION STATION </w:t>
      </w:r>
      <w:r>
        <w:rPr>
          <w:color w:val="000000" w:themeColor="text1"/>
          <w:u w:color="000000" w:themeColor="text1"/>
        </w:rPr>
        <w:t>in Bahrain;</w:t>
      </w:r>
      <w:r w:rsidR="00543ABA" w:rsidRPr="009B47B9">
        <w:rPr>
          <w:color w:val="000000" w:themeColor="text1"/>
          <w:u w:color="000000" w:themeColor="text1"/>
        </w:rPr>
        <w:t xml:space="preserve"> HELICOPTER ANTI</w:t>
      </w:r>
      <w:r w:rsidR="00005D65">
        <w:rPr>
          <w:color w:val="000000" w:themeColor="text1"/>
          <w:u w:color="000000" w:themeColor="text1"/>
        </w:rPr>
        <w:noBreakHyphen/>
      </w:r>
      <w:r w:rsidR="00543ABA" w:rsidRPr="009B47B9">
        <w:rPr>
          <w:color w:val="000000" w:themeColor="text1"/>
          <w:u w:color="000000" w:themeColor="text1"/>
        </w:rPr>
        <w:t xml:space="preserve">SUBMARINE SQUADRON LIGHT FOUR TWO </w:t>
      </w:r>
      <w:r>
        <w:rPr>
          <w:color w:val="000000" w:themeColor="text1"/>
          <w:u w:color="000000" w:themeColor="text1"/>
        </w:rPr>
        <w:t xml:space="preserve">in </w:t>
      </w:r>
      <w:r w:rsidR="00543ABA" w:rsidRPr="009B47B9">
        <w:rPr>
          <w:color w:val="000000" w:themeColor="text1"/>
          <w:u w:color="000000" w:themeColor="text1"/>
        </w:rPr>
        <w:t>Mayport, Florida</w:t>
      </w:r>
      <w:r>
        <w:rPr>
          <w:color w:val="000000" w:themeColor="text1"/>
          <w:u w:color="000000" w:themeColor="text1"/>
        </w:rPr>
        <w:t>;</w:t>
      </w:r>
      <w:r w:rsidR="00543ABA" w:rsidRPr="009B47B9">
        <w:rPr>
          <w:color w:val="000000" w:themeColor="text1"/>
          <w:u w:color="000000" w:themeColor="text1"/>
        </w:rPr>
        <w:t xml:space="preserve"> and UNMANNED PATROL SQUADRON ONE NINE </w:t>
      </w:r>
      <w:r>
        <w:rPr>
          <w:color w:val="000000" w:themeColor="text1"/>
          <w:u w:color="000000" w:themeColor="text1"/>
        </w:rPr>
        <w:t>in Jacksonville, Florida; and</w:t>
      </w:r>
    </w:p>
    <w:p w:rsidR="00543ABA" w:rsidRPr="009B47B9" w:rsidRDefault="00543ABA" w:rsidP="00543A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B47B9">
        <w:rPr>
          <w:color w:val="000000" w:themeColor="text1"/>
          <w:u w:color="000000" w:themeColor="text1"/>
        </w:rPr>
        <w:t xml:space="preserve">  </w:t>
      </w:r>
    </w:p>
    <w:p w:rsidR="00776AD7" w:rsidRDefault="00776AD7" w:rsidP="00543A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</w:t>
      </w:r>
      <w:r w:rsidRPr="009B47B9">
        <w:rPr>
          <w:color w:val="000000" w:themeColor="text1"/>
          <w:u w:color="000000" w:themeColor="text1"/>
        </w:rPr>
        <w:t xml:space="preserve">e has earned Apprentice Certification in </w:t>
      </w:r>
      <w:r>
        <w:rPr>
          <w:color w:val="000000" w:themeColor="text1"/>
          <w:u w:color="000000" w:themeColor="text1"/>
        </w:rPr>
        <w:t>computer n</w:t>
      </w:r>
      <w:r w:rsidRPr="009B47B9">
        <w:rPr>
          <w:color w:val="000000" w:themeColor="text1"/>
          <w:u w:color="000000" w:themeColor="text1"/>
        </w:rPr>
        <w:t>etworking and Security Plus Certification</w:t>
      </w:r>
      <w:r>
        <w:rPr>
          <w:color w:val="000000" w:themeColor="text1"/>
          <w:u w:color="000000" w:themeColor="text1"/>
        </w:rPr>
        <w:t>, and h</w:t>
      </w:r>
      <w:r w:rsidR="00543ABA" w:rsidRPr="009B47B9">
        <w:rPr>
          <w:color w:val="000000" w:themeColor="text1"/>
          <w:u w:color="000000" w:themeColor="text1"/>
        </w:rPr>
        <w:t>e</w:t>
      </w:r>
      <w:r>
        <w:rPr>
          <w:color w:val="000000" w:themeColor="text1"/>
          <w:u w:color="000000" w:themeColor="text1"/>
        </w:rPr>
        <w:t xml:space="preserve"> is currently working towards an</w:t>
      </w:r>
      <w:r w:rsidR="00543ABA" w:rsidRPr="009B47B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</w:t>
      </w:r>
      <w:r w:rsidR="00543ABA" w:rsidRPr="009B47B9">
        <w:rPr>
          <w:color w:val="000000" w:themeColor="text1"/>
          <w:u w:color="000000" w:themeColor="text1"/>
        </w:rPr>
        <w:t>ssociate</w:t>
      </w:r>
      <w:r w:rsidR="00005D65" w:rsidRPr="00005D65">
        <w:rPr>
          <w:color w:val="000000" w:themeColor="text1"/>
          <w:u w:color="000000" w:themeColor="text1"/>
        </w:rPr>
        <w:t>’</w:t>
      </w:r>
      <w:r w:rsidR="00543ABA" w:rsidRPr="009B47B9">
        <w:rPr>
          <w:color w:val="000000" w:themeColor="text1"/>
          <w:u w:color="000000" w:themeColor="text1"/>
        </w:rPr>
        <w:t xml:space="preserve">s </w:t>
      </w:r>
      <w:r>
        <w:rPr>
          <w:color w:val="000000" w:themeColor="text1"/>
          <w:u w:color="000000" w:themeColor="text1"/>
        </w:rPr>
        <w:t>d</w:t>
      </w:r>
      <w:r w:rsidR="00543ABA" w:rsidRPr="009B47B9">
        <w:rPr>
          <w:color w:val="000000" w:themeColor="text1"/>
          <w:u w:color="000000" w:themeColor="text1"/>
        </w:rPr>
        <w:t xml:space="preserve">egree in </w:t>
      </w:r>
      <w:r>
        <w:rPr>
          <w:color w:val="000000" w:themeColor="text1"/>
          <w:u w:color="000000" w:themeColor="text1"/>
        </w:rPr>
        <w:t>supervisor m</w:t>
      </w:r>
      <w:r w:rsidR="00543ABA" w:rsidRPr="009B47B9">
        <w:rPr>
          <w:color w:val="000000" w:themeColor="text1"/>
          <w:u w:color="000000" w:themeColor="text1"/>
        </w:rPr>
        <w:t>anagement with Coastline Community College</w:t>
      </w:r>
      <w:r>
        <w:rPr>
          <w:color w:val="000000" w:themeColor="text1"/>
          <w:u w:color="000000" w:themeColor="text1"/>
        </w:rPr>
        <w:t xml:space="preserve"> in</w:t>
      </w:r>
      <w:r w:rsidR="00543ABA" w:rsidRPr="009B47B9">
        <w:rPr>
          <w:color w:val="000000" w:themeColor="text1"/>
          <w:u w:color="000000" w:themeColor="text1"/>
        </w:rPr>
        <w:t xml:space="preserve"> California</w:t>
      </w:r>
      <w:r>
        <w:rPr>
          <w:color w:val="000000" w:themeColor="text1"/>
          <w:u w:color="000000" w:themeColor="text1"/>
        </w:rPr>
        <w:t>; and</w:t>
      </w:r>
    </w:p>
    <w:p w:rsidR="00776AD7" w:rsidRDefault="00776AD7" w:rsidP="00543A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43ABA" w:rsidRDefault="00776AD7" w:rsidP="00543A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="00543ABA" w:rsidRPr="009B47B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committed to improving his military service, </w:t>
      </w:r>
      <w:r w:rsidRPr="009B47B9">
        <w:rPr>
          <w:color w:val="000000" w:themeColor="text1"/>
          <w:u w:color="000000" w:themeColor="text1"/>
        </w:rPr>
        <w:t>Senior Chief Laurie</w:t>
      </w:r>
      <w:r w:rsidR="00DA13C6">
        <w:rPr>
          <w:color w:val="000000" w:themeColor="text1"/>
          <w:u w:color="000000" w:themeColor="text1"/>
        </w:rPr>
        <w:t xml:space="preserve">, an </w:t>
      </w:r>
      <w:r w:rsidR="00DA13C6" w:rsidRPr="009B47B9">
        <w:rPr>
          <w:color w:val="000000" w:themeColor="text1"/>
          <w:u w:color="000000" w:themeColor="text1"/>
        </w:rPr>
        <w:t>Information Systems Technician Senior Chief (IW/SW)</w:t>
      </w:r>
      <w:r w:rsidR="00DA13C6">
        <w:rPr>
          <w:color w:val="000000" w:themeColor="text1"/>
          <w:u w:color="000000" w:themeColor="text1"/>
        </w:rPr>
        <w:t>,</w:t>
      </w:r>
      <w:r w:rsidR="00543ABA" w:rsidRPr="009B47B9">
        <w:rPr>
          <w:color w:val="000000" w:themeColor="text1"/>
          <w:u w:color="000000" w:themeColor="text1"/>
        </w:rPr>
        <w:t xml:space="preserve"> has completed numerous advance</w:t>
      </w:r>
      <w:r w:rsidR="00005D65">
        <w:rPr>
          <w:color w:val="000000" w:themeColor="text1"/>
          <w:u w:color="000000" w:themeColor="text1"/>
        </w:rPr>
        <w:noBreakHyphen/>
      </w:r>
      <w:r w:rsidR="00543ABA" w:rsidRPr="009B47B9">
        <w:rPr>
          <w:color w:val="000000" w:themeColor="text1"/>
          <w:u w:color="000000" w:themeColor="text1"/>
        </w:rPr>
        <w:t>rating schools</w:t>
      </w:r>
      <w:r w:rsidR="00DA13C6">
        <w:rPr>
          <w:color w:val="000000" w:themeColor="text1"/>
          <w:u w:color="000000" w:themeColor="text1"/>
        </w:rPr>
        <w:t>,</w:t>
      </w:r>
      <w:r w:rsidR="00543ABA" w:rsidRPr="009B47B9">
        <w:rPr>
          <w:color w:val="000000" w:themeColor="text1"/>
          <w:u w:color="000000" w:themeColor="text1"/>
        </w:rPr>
        <w:t xml:space="preserve"> such as Advance Network Analyst, Transmissions Systems Technician, System Administrator, and Infor</w:t>
      </w:r>
      <w:r w:rsidR="00DA13C6">
        <w:rPr>
          <w:color w:val="000000" w:themeColor="text1"/>
          <w:u w:color="000000" w:themeColor="text1"/>
        </w:rPr>
        <w:t xml:space="preserve">mation Systems Security Manager; and </w:t>
      </w:r>
    </w:p>
    <w:p w:rsidR="00DA13C6" w:rsidRPr="009B47B9" w:rsidRDefault="00DA13C6" w:rsidP="00543A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43ABA" w:rsidRDefault="00DA13C6" w:rsidP="00543A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543ABA" w:rsidRPr="009B47B9">
        <w:rPr>
          <w:color w:val="000000" w:themeColor="text1"/>
          <w:u w:color="000000" w:themeColor="text1"/>
        </w:rPr>
        <w:t>designated as an Information Warfare and Enli</w:t>
      </w:r>
      <w:r>
        <w:rPr>
          <w:color w:val="000000" w:themeColor="text1"/>
          <w:u w:color="000000" w:themeColor="text1"/>
        </w:rPr>
        <w:t>sted Surface Warfare Specialist</w:t>
      </w:r>
      <w:r w:rsidR="00005D65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he has been awarded</w:t>
      </w:r>
      <w:r w:rsidR="00543ABA" w:rsidRPr="009B47B9">
        <w:rPr>
          <w:color w:val="000000" w:themeColor="text1"/>
          <w:u w:color="000000" w:themeColor="text1"/>
        </w:rPr>
        <w:t xml:space="preserve"> the Joint Commendation Service Medal, Navy and Marine Corps Commendation Medal (</w:t>
      </w:r>
      <w:r w:rsidR="004C0AAF">
        <w:rPr>
          <w:color w:val="000000" w:themeColor="text1"/>
          <w:u w:color="000000" w:themeColor="text1"/>
        </w:rPr>
        <w:t xml:space="preserve">three </w:t>
      </w:r>
      <w:r w:rsidR="00543ABA" w:rsidRPr="009B47B9">
        <w:rPr>
          <w:color w:val="000000" w:themeColor="text1"/>
          <w:u w:color="000000" w:themeColor="text1"/>
        </w:rPr>
        <w:t>awards), Navy and Marine Corps Achievement Medal (</w:t>
      </w:r>
      <w:r w:rsidR="004C0AAF">
        <w:rPr>
          <w:color w:val="000000" w:themeColor="text1"/>
          <w:u w:color="000000" w:themeColor="text1"/>
        </w:rPr>
        <w:t>six</w:t>
      </w:r>
      <w:r w:rsidR="00543ABA" w:rsidRPr="009B47B9">
        <w:rPr>
          <w:color w:val="000000" w:themeColor="text1"/>
          <w:u w:color="000000" w:themeColor="text1"/>
        </w:rPr>
        <w:t xml:space="preserve"> awards), Navy Good Conduct Medal (</w:t>
      </w:r>
      <w:r w:rsidR="004C0AAF">
        <w:rPr>
          <w:color w:val="000000" w:themeColor="text1"/>
          <w:u w:color="000000" w:themeColor="text1"/>
        </w:rPr>
        <w:t xml:space="preserve">eight </w:t>
      </w:r>
      <w:r w:rsidR="00543ABA" w:rsidRPr="009B47B9">
        <w:rPr>
          <w:color w:val="000000" w:themeColor="text1"/>
          <w:u w:color="000000" w:themeColor="text1"/>
        </w:rPr>
        <w:t xml:space="preserve"> awards)</w:t>
      </w:r>
      <w:r>
        <w:rPr>
          <w:color w:val="000000" w:themeColor="text1"/>
          <w:u w:color="000000" w:themeColor="text1"/>
        </w:rPr>
        <w:t>,</w:t>
      </w:r>
      <w:r w:rsidR="00543ABA" w:rsidRPr="009B47B9">
        <w:rPr>
          <w:color w:val="000000" w:themeColor="text1"/>
          <w:u w:color="000000" w:themeColor="text1"/>
        </w:rPr>
        <w:t xml:space="preserve"> and va</w:t>
      </w:r>
      <w:r>
        <w:rPr>
          <w:color w:val="000000" w:themeColor="text1"/>
          <w:u w:color="000000" w:themeColor="text1"/>
        </w:rPr>
        <w:t>rious unit and campaign awards; and</w:t>
      </w:r>
    </w:p>
    <w:p w:rsidR="00543ABA" w:rsidRDefault="00543ABA" w:rsidP="00543A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6B2A9B" w:rsidRDefault="002018A8" w:rsidP="00A12C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House of Representatives are grateful for the years of unparalleled dedication that </w:t>
      </w:r>
      <w:r>
        <w:t xml:space="preserve">Senior Chief Michael T. Laurie </w:t>
      </w:r>
      <w:r>
        <w:rPr>
          <w:color w:val="000000" w:themeColor="text1"/>
          <w:u w:color="000000" w:themeColor="text1"/>
        </w:rPr>
        <w:t xml:space="preserve">has devoted to </w:t>
      </w:r>
      <w:r w:rsidR="00DA13C6">
        <w:rPr>
          <w:color w:val="000000" w:themeColor="text1"/>
          <w:u w:color="000000" w:themeColor="text1"/>
        </w:rPr>
        <w:t xml:space="preserve">his nation and to </w:t>
      </w:r>
      <w:r w:rsidR="00DA13C6">
        <w:t>the United States Navy</w:t>
      </w:r>
      <w:r>
        <w:rPr>
          <w:color w:val="000000" w:themeColor="text1"/>
          <w:u w:color="000000" w:themeColor="text1"/>
        </w:rPr>
        <w:t xml:space="preserve"> and wish him many years of enjoyment in his well</w:t>
      </w:r>
      <w:r w:rsidR="00005D65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earned retirement</w:t>
      </w:r>
      <w:r w:rsidR="006B2A9B">
        <w:t>.  Now, therefore,</w:t>
      </w:r>
    </w:p>
    <w:p w:rsidR="006B2A9B" w:rsidRDefault="006B2A9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B2A9B" w:rsidRDefault="006B2A9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6B2A9B" w:rsidRDefault="006B2A9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54A25" w:rsidRDefault="006B2A9B" w:rsidP="00654A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654A25">
        <w:t xml:space="preserve"> the members of the House of Representatives of the State of South Carolina, by this resolution, recognize and honor</w:t>
      </w:r>
      <w:r w:rsidR="002018A8">
        <w:t xml:space="preserve"> Senior Chief</w:t>
      </w:r>
      <w:r w:rsidR="00654A25">
        <w:t xml:space="preserve"> Michael T. Laurie, upon the occasion of his retirement after </w:t>
      </w:r>
      <w:r w:rsidR="00DA13C6">
        <w:t>twenty</w:t>
      </w:r>
      <w:r w:rsidR="00005D65">
        <w:noBreakHyphen/>
      </w:r>
      <w:r w:rsidR="00DA13C6">
        <w:t xml:space="preserve">six </w:t>
      </w:r>
      <w:r w:rsidR="00654A25">
        <w:t>years of outstanding service</w:t>
      </w:r>
      <w:r w:rsidR="00D2502B">
        <w:t xml:space="preserve"> in the United States Navy</w:t>
      </w:r>
      <w:r w:rsidR="00654A25">
        <w:t>, and wish him continued success and happiness in all his future endeavors.</w:t>
      </w:r>
    </w:p>
    <w:p w:rsidR="00654A25" w:rsidRDefault="00654A25" w:rsidP="00654A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B2A9B" w:rsidRDefault="00654A25" w:rsidP="00654A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D2502B">
        <w:t xml:space="preserve">Senior Chief </w:t>
      </w:r>
      <w:r>
        <w:t>Michael T. Laurie.</w:t>
      </w:r>
    </w:p>
    <w:p w:rsidR="00B8336B" w:rsidRDefault="00005D6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E547E" w:rsidRDefault="001E547E" w:rsidP="001E547E">
      <w:pPr>
        <w:suppressAutoHyphens/>
      </w:pPr>
    </w:p>
    <w:sectPr w:rsidR="001E547E" w:rsidSect="001E547E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2502B" w:rsidRDefault="00D2502B" w:rsidP="009F0C77">
      <w:r>
        <w:separator/>
      </w:r>
    </w:p>
  </w:endnote>
  <w:endnote w:type="continuationSeparator" w:id="0">
    <w:p w:rsidR="00D2502B" w:rsidRDefault="00D2502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B58C31C-895A-41BE-B0DB-AC738663AF5E}"/>
    <w:embedBold r:id="rId2" w:fontKey="{463AB23D-0574-40CA-A135-7E7BD16BDF9E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65562B69-017D-4019-AC22-8E14861EFACB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0B9ABB39-538A-44EA-BDDC-1D3CBEBF77E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D002FFC-FAB0-424B-B44F-E63AF3908C8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E547E" w:rsidRPr="00A12CF2" w:rsidRDefault="001E547E" w:rsidP="00A12CF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[4292]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C5430C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2502B" w:rsidRDefault="00D2502B" w:rsidP="009F0C77">
      <w:r>
        <w:separator/>
      </w:r>
    </w:p>
  </w:footnote>
  <w:footnote w:type="continuationSeparator" w:id="0">
    <w:p w:rsidR="00D2502B" w:rsidRDefault="00D2502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5034CM17"/>
    <w:docVar w:name="CoverBillType" w:val="r"/>
    <w:docVar w:name="DocPath" w:val="L:\Council\bills\GM\25034CM17.DOCX"/>
    <w:docVar w:name="dvBillNumber" w:val="4292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6B2A9B"/>
    <w:rsid w:val="00005D65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1E547E"/>
    <w:rsid w:val="002018A8"/>
    <w:rsid w:val="00205238"/>
    <w:rsid w:val="002321B6"/>
    <w:rsid w:val="00250967"/>
    <w:rsid w:val="002543C8"/>
    <w:rsid w:val="0025541D"/>
    <w:rsid w:val="00283869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C0AAF"/>
    <w:rsid w:val="004E7D54"/>
    <w:rsid w:val="005273C6"/>
    <w:rsid w:val="00530A69"/>
    <w:rsid w:val="00543ABA"/>
    <w:rsid w:val="00545593"/>
    <w:rsid w:val="00556EBF"/>
    <w:rsid w:val="00577C6C"/>
    <w:rsid w:val="005A62FE"/>
    <w:rsid w:val="005C2FE2"/>
    <w:rsid w:val="005E2BC9"/>
    <w:rsid w:val="00605102"/>
    <w:rsid w:val="006215AA"/>
    <w:rsid w:val="00654A25"/>
    <w:rsid w:val="006913C9"/>
    <w:rsid w:val="0069470D"/>
    <w:rsid w:val="006B2A9B"/>
    <w:rsid w:val="006D58AA"/>
    <w:rsid w:val="00734F00"/>
    <w:rsid w:val="00776AD7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12CF2"/>
    <w:rsid w:val="00A41684"/>
    <w:rsid w:val="00A5213D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54AA9"/>
    <w:rsid w:val="00B8336B"/>
    <w:rsid w:val="00BE3C22"/>
    <w:rsid w:val="00C0345E"/>
    <w:rsid w:val="00C31C95"/>
    <w:rsid w:val="00C3483A"/>
    <w:rsid w:val="00C5430C"/>
    <w:rsid w:val="00C74E9D"/>
    <w:rsid w:val="00C826DD"/>
    <w:rsid w:val="00C82FD3"/>
    <w:rsid w:val="00C92819"/>
    <w:rsid w:val="00CC2A0D"/>
    <w:rsid w:val="00CC6B7B"/>
    <w:rsid w:val="00CD2089"/>
    <w:rsid w:val="00D2502B"/>
    <w:rsid w:val="00D73A67"/>
    <w:rsid w:val="00D970A9"/>
    <w:rsid w:val="00DA13C6"/>
    <w:rsid w:val="00DF3845"/>
    <w:rsid w:val="00E11232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04C8BBA-E6A0-4A33-AC1E-AD41E27042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05D6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5D65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1E547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292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70509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4292_20170509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816C26-5A49-494D-8EA1-725A15E22D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CD82B3BA.dotm</Template>
  <TotalTime>0</TotalTime>
  <Pages>3</Pages>
  <Words>729</Words>
  <Characters>4392</Characters>
  <Application>Microsoft Office Word</Application>
  <DocSecurity>0</DocSecurity>
  <Lines>131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5161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4292: Senior Chief Michael T. Laurie - South Carolina Legislature Online</dc:title>
  <dc:creator>Gail Pinckney Moore</dc:creator>
  <cp:lastModifiedBy>S Volk</cp:lastModifiedBy>
  <cp:revision>2</cp:revision>
  <cp:lastPrinted>2017-05-08T16:31:00Z</cp:lastPrinted>
  <dcterms:created xsi:type="dcterms:W3CDTF">2017-05-16T15:49:00Z</dcterms:created>
  <dcterms:modified xsi:type="dcterms:W3CDTF">2017-05-16T15:49:00Z</dcterms:modified>
</cp:coreProperties>
</file>