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D04" w:rsidRDefault="00336D04" w:rsidP="00336D04">
      <w:pPr>
        <w:widowControl w:val="0"/>
        <w:jc w:val="center"/>
      </w:pPr>
      <w:r w:rsidRPr="00336D04">
        <w:rPr>
          <w:b/>
        </w:rPr>
        <w:t>South Carolina General Assembly</w:t>
      </w:r>
    </w:p>
    <w:p w:rsidR="00336D04" w:rsidRDefault="00336D04" w:rsidP="00336D04">
      <w:pPr>
        <w:widowControl w:val="0"/>
        <w:jc w:val="center"/>
      </w:pPr>
      <w:r>
        <w:t>122nd Session, 2017-2018</w:t>
      </w:r>
    </w:p>
    <w:p w:rsidR="00336D04" w:rsidRDefault="00336D04" w:rsidP="00336D04">
      <w:pPr>
        <w:widowControl w:val="0"/>
        <w:jc w:val="left"/>
      </w:pPr>
    </w:p>
    <w:p w:rsidR="00336D04" w:rsidRDefault="00336D04" w:rsidP="00336D04">
      <w:pPr>
        <w:widowControl w:val="0"/>
        <w:jc w:val="left"/>
        <w:rPr>
          <w:b/>
        </w:rPr>
      </w:pPr>
      <w:r w:rsidRPr="00336D04">
        <w:rPr>
          <w:b/>
        </w:rPr>
        <w:t>H. 4295</w:t>
      </w:r>
    </w:p>
    <w:p w:rsidR="00336D04" w:rsidRDefault="00336D04" w:rsidP="00336D04">
      <w:pPr>
        <w:widowControl w:val="0"/>
        <w:jc w:val="left"/>
        <w:rPr>
          <w:b/>
        </w:rPr>
      </w:pPr>
    </w:p>
    <w:p w:rsidR="00336D04" w:rsidRDefault="00336D04" w:rsidP="00336D04">
      <w:pPr>
        <w:widowControl w:val="0"/>
        <w:jc w:val="left"/>
      </w:pPr>
      <w:r w:rsidRPr="00336D04">
        <w:rPr>
          <w:b/>
        </w:rPr>
        <w:t>STATUS INFORMATION</w:t>
      </w:r>
    </w:p>
    <w:p w:rsidR="00336D04" w:rsidRDefault="00336D04" w:rsidP="00336D04">
      <w:pPr>
        <w:widowControl w:val="0"/>
        <w:jc w:val="left"/>
      </w:pPr>
    </w:p>
    <w:p w:rsidR="00336D04" w:rsidRDefault="00336D04" w:rsidP="00336D04">
      <w:pPr>
        <w:widowControl w:val="0"/>
        <w:jc w:val="left"/>
      </w:pPr>
      <w:r>
        <w:t>House Resolution</w:t>
      </w:r>
    </w:p>
    <w:p w:rsidR="00336D04" w:rsidRDefault="00336D04" w:rsidP="00336D04">
      <w:pPr>
        <w:widowControl w:val="0"/>
        <w:jc w:val="left"/>
      </w:pPr>
      <w:r>
        <w:t>Sponsors: Reps. Hewitt,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36D04" w:rsidRDefault="00336D04" w:rsidP="00336D04">
      <w:pPr>
        <w:widowControl w:val="0"/>
        <w:jc w:val="left"/>
      </w:pPr>
      <w:r>
        <w:t>Document Path: l:\council\bills\rt\17160vr17.docx</w:t>
      </w:r>
    </w:p>
    <w:p w:rsidR="00336D04" w:rsidRDefault="00336D04" w:rsidP="00336D04">
      <w:pPr>
        <w:widowControl w:val="0"/>
        <w:jc w:val="left"/>
      </w:pPr>
    </w:p>
    <w:p w:rsidR="00336D04" w:rsidRDefault="00336D04" w:rsidP="00336D04">
      <w:pPr>
        <w:widowControl w:val="0"/>
        <w:jc w:val="left"/>
      </w:pPr>
      <w:r>
        <w:t>Introduced in the House on May 9, 2017</w:t>
      </w:r>
    </w:p>
    <w:p w:rsidR="00336D04" w:rsidRDefault="00336D04" w:rsidP="00336D04">
      <w:pPr>
        <w:widowControl w:val="0"/>
        <w:jc w:val="left"/>
      </w:pPr>
      <w:r>
        <w:t>Adopted by the House on May 9, 2017</w:t>
      </w:r>
    </w:p>
    <w:p w:rsidR="00336D04" w:rsidRDefault="00336D04" w:rsidP="00336D04">
      <w:pPr>
        <w:widowControl w:val="0"/>
        <w:jc w:val="left"/>
      </w:pPr>
    </w:p>
    <w:p w:rsidR="00336D04" w:rsidRDefault="00336D04" w:rsidP="00336D04">
      <w:pPr>
        <w:widowControl w:val="0"/>
        <w:jc w:val="left"/>
      </w:pPr>
      <w:r>
        <w:t xml:space="preserve">Summary: </w:t>
      </w:r>
      <w:r w:rsidR="00264F1E">
        <w:t>Mayor Bill Otis</w:t>
      </w:r>
    </w:p>
    <w:p w:rsidR="00336D04" w:rsidRDefault="00336D04" w:rsidP="00336D04">
      <w:pPr>
        <w:widowControl w:val="0"/>
        <w:jc w:val="left"/>
      </w:pPr>
    </w:p>
    <w:p w:rsidR="00336D04" w:rsidRDefault="00336D04" w:rsidP="00336D04">
      <w:pPr>
        <w:widowControl w:val="0"/>
        <w:jc w:val="left"/>
      </w:pPr>
    </w:p>
    <w:p w:rsidR="00336D04" w:rsidRDefault="00336D04" w:rsidP="00336D04">
      <w:pPr>
        <w:widowControl w:val="0"/>
        <w:tabs>
          <w:tab w:val="center" w:pos="590"/>
          <w:tab w:val="center" w:pos="1440"/>
          <w:tab w:val="left" w:pos="1872"/>
          <w:tab w:val="left" w:pos="9187"/>
        </w:tabs>
        <w:jc w:val="left"/>
      </w:pPr>
      <w:r w:rsidRPr="00336D04">
        <w:rPr>
          <w:b/>
        </w:rPr>
        <w:t>HISTORY OF LEGISLATIVE ACTIONS</w:t>
      </w:r>
    </w:p>
    <w:p w:rsidR="00336D04" w:rsidRDefault="00336D04" w:rsidP="00336D04">
      <w:pPr>
        <w:widowControl w:val="0"/>
        <w:tabs>
          <w:tab w:val="center" w:pos="590"/>
          <w:tab w:val="center" w:pos="1440"/>
          <w:tab w:val="left" w:pos="1872"/>
          <w:tab w:val="left" w:pos="9187"/>
        </w:tabs>
        <w:jc w:val="left"/>
      </w:pPr>
    </w:p>
    <w:p w:rsidR="00336D04" w:rsidRPr="00336D04" w:rsidRDefault="00336D04" w:rsidP="00336D04">
      <w:pPr>
        <w:widowControl w:val="0"/>
        <w:tabs>
          <w:tab w:val="center" w:pos="590"/>
          <w:tab w:val="center" w:pos="1440"/>
          <w:tab w:val="left" w:pos="1872"/>
          <w:tab w:val="left" w:pos="9187"/>
        </w:tabs>
        <w:jc w:val="left"/>
      </w:pPr>
      <w:r w:rsidRPr="00336D04">
        <w:rPr>
          <w:u w:val="single"/>
        </w:rPr>
        <w:tab/>
        <w:t>Date</w:t>
      </w:r>
      <w:r w:rsidRPr="00336D04">
        <w:rPr>
          <w:u w:val="single"/>
        </w:rPr>
        <w:tab/>
        <w:t>Body</w:t>
      </w:r>
      <w:r w:rsidRPr="00336D04">
        <w:rPr>
          <w:u w:val="single"/>
        </w:rPr>
        <w:tab/>
        <w:t>Action Description with journal page number</w:t>
      </w:r>
      <w:r w:rsidRPr="00336D04">
        <w:rPr>
          <w:u w:val="single"/>
        </w:rPr>
        <w:tab/>
      </w:r>
    </w:p>
    <w:p w:rsidR="00251368" w:rsidRDefault="00251368" w:rsidP="00251368">
      <w:pPr>
        <w:widowControl w:val="0"/>
        <w:tabs>
          <w:tab w:val="right" w:pos="1008"/>
          <w:tab w:val="left" w:pos="1152"/>
          <w:tab w:val="left" w:pos="1872"/>
          <w:tab w:val="left" w:pos="9187"/>
        </w:tabs>
        <w:ind w:left="2088" w:hanging="2088"/>
        <w:jc w:val="left"/>
      </w:pPr>
      <w:r>
        <w:tab/>
        <w:t>5/9/2017</w:t>
      </w:r>
      <w:r>
        <w:tab/>
        <w:t>House</w:t>
      </w:r>
      <w:r>
        <w:tab/>
      </w:r>
      <w:r w:rsidRPr="00FB3904">
        <w:t>Introduced and adopted (</w:t>
      </w:r>
      <w:hyperlink r:id="rId7" w:history="1">
        <w:r w:rsidRPr="00FB3904">
          <w:rPr>
            <w:rStyle w:val="Hyperlink"/>
          </w:rPr>
          <w:t>House Journal</w:t>
        </w:r>
        <w:r w:rsidRPr="00FB3904">
          <w:rPr>
            <w:rStyle w:val="Hyperlink"/>
          </w:rPr>
          <w:noBreakHyphen/>
          <w:t>page 184</w:t>
        </w:r>
      </w:hyperlink>
      <w:r w:rsidRPr="00FB3904">
        <w:t>)</w:t>
      </w:r>
    </w:p>
    <w:p w:rsidR="00251368" w:rsidRDefault="00251368" w:rsidP="00251368">
      <w:pPr>
        <w:widowControl w:val="0"/>
        <w:tabs>
          <w:tab w:val="right" w:pos="1008"/>
          <w:tab w:val="left" w:pos="1152"/>
          <w:tab w:val="left" w:pos="1872"/>
          <w:tab w:val="left" w:pos="9187"/>
        </w:tabs>
        <w:ind w:left="2088" w:hanging="2088"/>
        <w:jc w:val="left"/>
      </w:pPr>
    </w:p>
    <w:p w:rsidR="00336D04" w:rsidRDefault="00336D04" w:rsidP="00336D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36D04">
          <w:rPr>
            <w:rStyle w:val="Hyperlink"/>
          </w:rPr>
          <w:t>legislative information</w:t>
        </w:r>
      </w:hyperlink>
      <w:r>
        <w:t xml:space="preserve"> at the website</w:t>
      </w:r>
    </w:p>
    <w:p w:rsidR="00336D04" w:rsidRDefault="00336D04" w:rsidP="00336D04">
      <w:pPr>
        <w:widowControl w:val="0"/>
        <w:tabs>
          <w:tab w:val="right" w:pos="1008"/>
          <w:tab w:val="left" w:pos="1152"/>
          <w:tab w:val="left" w:pos="1872"/>
          <w:tab w:val="left" w:pos="9187"/>
        </w:tabs>
        <w:ind w:left="2088" w:hanging="2088"/>
        <w:jc w:val="left"/>
      </w:pPr>
    </w:p>
    <w:p w:rsidR="00336D04" w:rsidRPr="00336D04" w:rsidRDefault="00336D04" w:rsidP="00336D04">
      <w:pPr>
        <w:widowControl w:val="0"/>
        <w:tabs>
          <w:tab w:val="right" w:pos="1008"/>
          <w:tab w:val="left" w:pos="1152"/>
          <w:tab w:val="left" w:pos="1872"/>
          <w:tab w:val="left" w:pos="9187"/>
        </w:tabs>
        <w:ind w:left="2088" w:hanging="2088"/>
        <w:jc w:val="left"/>
      </w:pPr>
    </w:p>
    <w:p w:rsidR="00336D04" w:rsidRDefault="00336D04" w:rsidP="00336D04">
      <w:r w:rsidRPr="00336D04">
        <w:rPr>
          <w:b/>
        </w:rPr>
        <w:t>VERSIONS OF THIS BILL</w:t>
      </w:r>
    </w:p>
    <w:p w:rsidR="00336D04" w:rsidRDefault="00336D04" w:rsidP="00336D04"/>
    <w:p w:rsidR="00336D04" w:rsidRDefault="000F2754" w:rsidP="00336D04">
      <w:hyperlink r:id="rId9" w:history="1">
        <w:r w:rsidR="00336D04">
          <w:rPr>
            <w:rStyle w:val="Hyperlink"/>
          </w:rPr>
          <w:t>5/9/2017</w:t>
        </w:r>
      </w:hyperlink>
    </w:p>
    <w:p w:rsidR="00336D04" w:rsidRDefault="00336D04" w:rsidP="00336D04"/>
    <w:p w:rsidR="00336D04" w:rsidRDefault="00336D04" w:rsidP="00336D04">
      <w:pPr>
        <w:sectPr w:rsidR="00336D04" w:rsidSect="00336D04">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D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MAYOR BILL OTIS UPON THE OCCASION OF HIS RETIREMENT AFTER TWENTY YEARS OF EXEMPLARY SERVICE TO </w:t>
      </w:r>
      <w:r w:rsidR="007A1DC1">
        <w:t>THE COMMUNITY OF PAWLEYS ISLAND</w:t>
      </w:r>
      <w:r>
        <w:t xml:space="preserve"> AND TO WISH HIM CONTINUED SUCCESS AND HAPPINESS IN ALL HIS FUTURE ENDEAVORS.</w:t>
      </w:r>
      <w:bookmarkStart w:id="4" w:name="titleend"/>
      <w:bookmarkEnd w:id="4"/>
    </w:p>
    <w:p w:rsidR="001C1302" w:rsidRDefault="001C1302"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w:t>
      </w:r>
      <w:r w:rsidR="00AB0965">
        <w:t xml:space="preserve">f the South Carolina House of Representatives should </w:t>
      </w:r>
      <w:r>
        <w:t>pause in their deliberations to express their gratitude to Mayor Bill Otis for his significant contributions to the people of Pawleys Island for the past twenty years;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BAB">
        <w:t xml:space="preserve">Pawleys Island Mayor </w:t>
      </w:r>
      <w:r>
        <w:t xml:space="preserve">Bill Otis will step down at the end of the year after twenty years in office, the </w:t>
      </w:r>
      <w:r w:rsidR="009A4680">
        <w:t xml:space="preserve">town’s </w:t>
      </w:r>
      <w:r>
        <w:t>longest</w:t>
      </w:r>
      <w:r w:rsidR="007A1DC1">
        <w:noBreakHyphen/>
      </w:r>
      <w:r>
        <w:t>serving mayor</w:t>
      </w:r>
      <w:r w:rsidR="00726BAB">
        <w:t>. During much of that time, he also served as the town’s administrator</w:t>
      </w:r>
      <w:r w:rsidR="009A4680">
        <w:t xml:space="preserve">; </w:t>
      </w:r>
      <w:r>
        <w:t>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65"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BAB">
        <w:t xml:space="preserve">he </w:t>
      </w:r>
      <w:r>
        <w:t>first came to Pawleys Island in 1946</w:t>
      </w:r>
      <w:r w:rsidR="00726BAB">
        <w:t>,</w:t>
      </w:r>
      <w:r>
        <w:t xml:space="preserve"> when his family rented a beach house with fri</w:t>
      </w:r>
      <w:r w:rsidR="00E621ED">
        <w:t xml:space="preserve">ends from Columbia. </w:t>
      </w:r>
      <w:r w:rsidR="00726BAB">
        <w:t xml:space="preserve">His father later purchased the property on Myrtle Avenue where Bill Otis and his wife, Alice, </w:t>
      </w:r>
      <w:r w:rsidR="00AB0965">
        <w:t>still live</w:t>
      </w:r>
      <w:r w:rsidR="00726BAB">
        <w:t xml:space="preserve"> today</w:t>
      </w:r>
      <w:r w:rsidR="00AB0965">
        <w:t xml:space="preserve">; and </w:t>
      </w:r>
    </w:p>
    <w:p w:rsidR="00AB0965" w:rsidRDefault="00AB0965"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AB0965"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1C1302">
        <w:t xml:space="preserve">n 1995, </w:t>
      </w:r>
      <w:r>
        <w:t>he became</w:t>
      </w:r>
      <w:r w:rsidR="001C1302">
        <w:t xml:space="preserve"> involved in </w:t>
      </w:r>
      <w:r w:rsidR="009A4680">
        <w:t xml:space="preserve">local </w:t>
      </w:r>
      <w:r w:rsidR="001C1302">
        <w:t>politics when the town annexed the</w:t>
      </w:r>
      <w:r w:rsidR="00542A7C">
        <w:t xml:space="preserve"> 1,900 a</w:t>
      </w:r>
      <w:r w:rsidR="001C1302">
        <w:t>cre Prince George tract on the mainland across from the island</w:t>
      </w:r>
      <w:r w:rsidR="007A1DC1" w:rsidRPr="007A1DC1">
        <w:t>’</w:t>
      </w:r>
      <w:r w:rsidR="001C1302">
        <w:t>s south end</w:t>
      </w:r>
      <w:r>
        <w:t>. T</w:t>
      </w:r>
      <w:r w:rsidR="001C1302">
        <w:t xml:space="preserve">hat same year, </w:t>
      </w:r>
      <w:r w:rsidR="00E621ED">
        <w:t>he</w:t>
      </w:r>
      <w:r w:rsidR="001C1302">
        <w:t xml:space="preserve"> was elected to the town council, and in 1997, </w:t>
      </w:r>
      <w:r>
        <w:t>he ran</w:t>
      </w:r>
      <w:r w:rsidR="009A4680">
        <w:t xml:space="preserve"> successfully </w:t>
      </w:r>
      <w:r>
        <w:t>for</w:t>
      </w:r>
      <w:r w:rsidR="001C1302">
        <w:t xml:space="preserve"> mayor</w:t>
      </w:r>
      <w:r w:rsidR="00542A7C">
        <w:t>;</w:t>
      </w:r>
      <w:r w:rsidR="001C1302">
        <w:t xml:space="preserve">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mayor, Bill</w:t>
      </w:r>
      <w:r w:rsidR="00AB0965">
        <w:t xml:space="preserve"> Otis</w:t>
      </w:r>
      <w:r>
        <w:t xml:space="preserve"> </w:t>
      </w:r>
      <w:r w:rsidR="00AB0965">
        <w:t>a</w:t>
      </w:r>
      <w:r>
        <w:t xml:space="preserve">ccomplished many feats. He was </w:t>
      </w:r>
      <w:r w:rsidR="00E621ED">
        <w:t>a</w:t>
      </w:r>
      <w:r w:rsidR="00726BAB">
        <w:t>n instrumental part of</w:t>
      </w:r>
      <w:r>
        <w:t xml:space="preserve"> the Don</w:t>
      </w:r>
      <w:r w:rsidR="007A1DC1" w:rsidRPr="007A1DC1">
        <w:t>’</w:t>
      </w:r>
      <w:r>
        <w:t xml:space="preserve">t Box the Neck group that opposed requests for Georgetown County to change the zoning </w:t>
      </w:r>
      <w:r w:rsidR="00542A7C">
        <w:t xml:space="preserve">to </w:t>
      </w:r>
      <w:r>
        <w:t>allow big</w:t>
      </w:r>
      <w:r w:rsidR="007A1DC1">
        <w:noBreakHyphen/>
      </w:r>
      <w:r>
        <w:t xml:space="preserve">box retail stores on Highway 17. Additionally, he was </w:t>
      </w:r>
      <w:r>
        <w:lastRenderedPageBreak/>
        <w:t>a member of the Blue Ribbon Committee o</w:t>
      </w:r>
      <w:r w:rsidR="00726BAB">
        <w:t xml:space="preserve">n Shoreline Management, </w:t>
      </w:r>
      <w:r>
        <w:t xml:space="preserve">created by DHEC </w:t>
      </w:r>
      <w:r w:rsidR="00AB0965">
        <w:t>to</w:t>
      </w:r>
      <w:r>
        <w:t xml:space="preserve"> develop specific regulatory recommendations to enhance the management of South Carolina</w:t>
      </w:r>
      <w:r w:rsidR="007A1DC1" w:rsidRPr="007A1DC1">
        <w:t>’</w:t>
      </w:r>
      <w:r>
        <w:t>s coastal resources and habitats;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driving force behind the 1998</w:t>
      </w:r>
      <w:r w:rsidR="007A1DC1">
        <w:noBreakHyphen/>
      </w:r>
      <w:r>
        <w:t>2000 beach renourishment and substantial groin repair and improvement project. The project mov</w:t>
      </w:r>
      <w:r w:rsidR="00AB0965">
        <w:t>ed 271,961 cubic yards of beach-</w:t>
      </w:r>
      <w:r>
        <w:t xml:space="preserve">compatible sand from a spit at the south end of town and placed </w:t>
      </w:r>
      <w:r w:rsidR="00E621ED">
        <w:t xml:space="preserve">it </w:t>
      </w:r>
      <w:r w:rsidR="00AB0965">
        <w:t>in sand-</w:t>
      </w:r>
      <w:r>
        <w:t>deficient groin cells along the beach;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2008, a creek dredging project was made possible </w:t>
      </w:r>
      <w:r w:rsidR="00542A7C">
        <w:t>though</w:t>
      </w:r>
      <w:r>
        <w:t xml:space="preserve"> Bill</w:t>
      </w:r>
      <w:r w:rsidR="00AB0965">
        <w:t xml:space="preserve"> Otis</w:t>
      </w:r>
      <w:r w:rsidR="007A1DC1" w:rsidRPr="007A1DC1">
        <w:t>’</w:t>
      </w:r>
      <w:r>
        <w:t>s leadership</w:t>
      </w:r>
      <w:r w:rsidR="00726BAB">
        <w:t xml:space="preserve">, </w:t>
      </w:r>
      <w:r w:rsidR="00AB0965">
        <w:t xml:space="preserve">which </w:t>
      </w:r>
      <w:r w:rsidR="00726BAB">
        <w:t xml:space="preserve">moved </w:t>
      </w:r>
      <w:r w:rsidR="00AB0965">
        <w:t>beach-</w:t>
      </w:r>
      <w:r>
        <w:t xml:space="preserve">compatible sand from </w:t>
      </w:r>
      <w:r w:rsidR="00726BAB">
        <w:t xml:space="preserve">the </w:t>
      </w:r>
      <w:r>
        <w:t>Pawleys Creek to two areas of the beach. Moreover, he initiated the town</w:t>
      </w:r>
      <w:r w:rsidR="007A1DC1" w:rsidRPr="007A1DC1">
        <w:t>’</w:t>
      </w:r>
      <w:r>
        <w:t>s entry into FEMA</w:t>
      </w:r>
      <w:r w:rsidR="007A1DC1" w:rsidRPr="007A1DC1">
        <w:t>’</w:t>
      </w:r>
      <w:r>
        <w:t>s Community Rating System</w:t>
      </w:r>
      <w:r w:rsidR="00E621ED">
        <w:t>,</w:t>
      </w:r>
      <w:r>
        <w:t xml:space="preserve"> which now saves the town</w:t>
      </w:r>
      <w:r w:rsidR="007A1DC1" w:rsidRPr="007A1DC1">
        <w:t>’</w:t>
      </w:r>
      <w:r>
        <w:t>s property owners over $375,000 annually on their flood insurance</w:t>
      </w:r>
      <w:r w:rsidR="007A1DC1">
        <w:t>; and</w:t>
      </w:r>
    </w:p>
    <w:p w:rsidR="007A1DC1" w:rsidRDefault="007A1DC1"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DC1" w:rsidRDefault="00062F23"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w:t>
      </w:r>
      <w:r w:rsidR="00AB0965">
        <w:t>s</w:t>
      </w:r>
      <w:r w:rsidR="007A1DC1">
        <w:t xml:space="preserve"> leadership was acutely important during the response and recovery efforts following 2015 Hurricane Joaquin and 2016 Hurricane Matthew; and</w:t>
      </w:r>
    </w:p>
    <w:p w:rsidR="001C1302" w:rsidRDefault="001C1302"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680" w:rsidRDefault="009A4680"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2F23">
        <w:t xml:space="preserve"> Bill Otis serves on the board of directors of the South Carolina Beach Advocates, is a former trustee of Brookgreen Gardens, and is a former board member of the Pawleys Island Civic Association. I</w:t>
      </w:r>
      <w:r>
        <w:t xml:space="preserve">n 2011, Bill Otis was recognized for his leadership by the Pawleys Island Civic Association as the Citizen of the Year; and  </w:t>
      </w:r>
    </w:p>
    <w:p w:rsidR="009A4680" w:rsidRDefault="009A4680" w:rsidP="001C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302" w:rsidRDefault="001C1302" w:rsidP="00AA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7A1DC1">
        <w:t xml:space="preserve"> </w:t>
      </w:r>
      <w:r w:rsidR="007A1DC1">
        <w:rPr>
          <w:color w:val="000000" w:themeColor="text1"/>
          <w:u w:color="000000" w:themeColor="text1"/>
        </w:rPr>
        <w:t>are grateful for the years of unparalleled</w:t>
      </w:r>
      <w:r>
        <w:rPr>
          <w:color w:val="000000" w:themeColor="text1"/>
          <w:u w:color="000000" w:themeColor="text1"/>
        </w:rPr>
        <w:t xml:space="preserve"> dedication that </w:t>
      </w:r>
      <w:r w:rsidR="007A1DC1">
        <w:rPr>
          <w:color w:val="000000" w:themeColor="text1"/>
          <w:u w:color="000000" w:themeColor="text1"/>
        </w:rPr>
        <w:t>Bill Otis</w:t>
      </w:r>
      <w:r>
        <w:rPr>
          <w:color w:val="000000" w:themeColor="text1"/>
          <w:u w:color="000000" w:themeColor="text1"/>
        </w:rPr>
        <w:t xml:space="preserve"> has devoted to </w:t>
      </w:r>
      <w:r w:rsidR="007A1DC1">
        <w:t>Pawleys Island</w:t>
      </w:r>
      <w:r w:rsidR="007A1DC1" w:rsidRPr="007A1DC1">
        <w:t>’</w:t>
      </w:r>
      <w:r w:rsidR="007A1DC1">
        <w:t>s people and natural resources</w:t>
      </w:r>
      <w:r>
        <w:rPr>
          <w:color w:val="000000" w:themeColor="text1"/>
          <w:u w:color="000000" w:themeColor="text1"/>
        </w:rPr>
        <w:t xml:space="preserve"> and wish hi</w:t>
      </w:r>
      <w:r w:rsidR="007A1DC1">
        <w:rPr>
          <w:color w:val="000000" w:themeColor="text1"/>
          <w:u w:color="000000" w:themeColor="text1"/>
        </w:rPr>
        <w:t>m</w:t>
      </w:r>
      <w:r>
        <w:rPr>
          <w:color w:val="000000" w:themeColor="text1"/>
          <w:u w:color="000000" w:themeColor="text1"/>
        </w:rPr>
        <w:t xml:space="preserve"> ma</w:t>
      </w:r>
      <w:r w:rsidR="007A1DC1">
        <w:rPr>
          <w:color w:val="000000" w:themeColor="text1"/>
          <w:u w:color="000000" w:themeColor="text1"/>
        </w:rPr>
        <w:t>ny years of enjoyment in his</w:t>
      </w:r>
      <w:r>
        <w:rPr>
          <w:color w:val="000000" w:themeColor="text1"/>
          <w:u w:color="000000" w:themeColor="text1"/>
        </w:rPr>
        <w:t xml:space="preserve"> well</w:t>
      </w:r>
      <w:r w:rsidR="007A1DC1">
        <w:rPr>
          <w:color w:val="000000" w:themeColor="text1"/>
          <w:u w:color="000000" w:themeColor="text1"/>
        </w:rPr>
        <w:noBreakHyphen/>
      </w:r>
      <w:r>
        <w:rPr>
          <w:color w:val="000000" w:themeColor="text1"/>
          <w:u w:color="000000" w:themeColor="text1"/>
        </w:rPr>
        <w:t>earned retirement</w:t>
      </w:r>
      <w:r w:rsidR="007A1DC1">
        <w:rPr>
          <w:color w:val="000000" w:themeColor="text1"/>
          <w:u w:color="000000" w:themeColor="text1"/>
        </w:rPr>
        <w:t>.  Now, therefore,</w:t>
      </w: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1DC1">
        <w:t xml:space="preserve"> the members of the South Carolina House of Representatives, by this resolution, recognize and honor Mayor Bill Otis upon the occasion of his retirement after twenty years of exemplary service to the community of Pawleys Island and wish him continued success and happiness in all his future endeavors.</w:t>
      </w: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DD0" w:rsidRDefault="00764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A1DC1">
        <w:t xml:space="preserve"> Bill Otis.</w:t>
      </w:r>
    </w:p>
    <w:p w:rsidR="00F9480E" w:rsidRDefault="007A1D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D04" w:rsidRDefault="00336D04" w:rsidP="00336D04">
      <w:pPr>
        <w:suppressAutoHyphens/>
      </w:pPr>
    </w:p>
    <w:sectPr w:rsidR="00336D04" w:rsidSect="00336D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BAB" w:rsidRDefault="00726BAB" w:rsidP="009F0C77">
      <w:r>
        <w:separator/>
      </w:r>
    </w:p>
  </w:endnote>
  <w:endnote w:type="continuationSeparator" w:id="0">
    <w:p w:rsidR="00726BAB" w:rsidRDefault="0072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1C357A-2A9D-4A70-BB90-92099A8A37D4}"/>
    <w:embedBold r:id="rId2" w:fontKey="{EF2A7C95-373E-4BD1-8AB1-341C10EC9C38}"/>
  </w:font>
  <w:font w:name="Calibri">
    <w:panose1 w:val="020F0502020204030204"/>
    <w:charset w:val="00"/>
    <w:family w:val="swiss"/>
    <w:pitch w:val="variable"/>
    <w:sig w:usb0="E00002FF" w:usb1="4000ACFF" w:usb2="00000001" w:usb3="00000000" w:csb0="0000019F" w:csb1="00000000"/>
    <w:embedRegular r:id="rId3" w:fontKey="{006B7E9E-01E1-4D6B-8B94-88F28244BA99}"/>
  </w:font>
  <w:font w:name="Segoe UI">
    <w:panose1 w:val="020B0502040204020203"/>
    <w:charset w:val="00"/>
    <w:family w:val="swiss"/>
    <w:pitch w:val="variable"/>
    <w:sig w:usb0="E10022FF" w:usb1="C000E47F" w:usb2="00000029" w:usb3="00000000" w:csb0="000001DF" w:csb1="00000000"/>
    <w:embedRegular r:id="rId4" w:fontKey="{039996E1-D6E0-4170-8B41-EF5093817E2C}"/>
  </w:font>
  <w:font w:name="Cambria">
    <w:panose1 w:val="02040503050406030204"/>
    <w:charset w:val="00"/>
    <w:family w:val="roman"/>
    <w:pitch w:val="variable"/>
    <w:sig w:usb0="E00002FF" w:usb1="400004FF" w:usb2="00000000" w:usb3="00000000" w:csb0="0000019F" w:csb1="00000000"/>
    <w:embedRegular r:id="rId5" w:fontKey="{66ABF01D-F220-4FFB-8230-60A4D31B2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D04" w:rsidRPr="00AA6E34" w:rsidRDefault="00336D04" w:rsidP="00AA6E34">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sidR="00264F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BAB" w:rsidRDefault="00726BAB" w:rsidP="009F0C77">
      <w:r>
        <w:separator/>
      </w:r>
    </w:p>
  </w:footnote>
  <w:footnote w:type="continuationSeparator" w:id="0">
    <w:p w:rsidR="00726BAB" w:rsidRDefault="0072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60VR17"/>
    <w:docVar w:name="CoverBillType" w:val="r"/>
    <w:docVar w:name="DocPath" w:val="L:\Council\bills\RT\17160VR17.DOCX"/>
    <w:docVar w:name="dvBillNumber" w:val="4295"/>
    <w:docVar w:name="dvBillNumberPrefix" w:val="H. "/>
    <w:docVar w:name="dvOriginalBody" w:val="House"/>
    <w:docVar w:name="dvSteno" w:val="RT"/>
    <w:docVar w:name="NameofBody" w:val="h"/>
    <w:docVar w:name="vGroup2" w:val="Council"/>
  </w:docVars>
  <w:rsids>
    <w:rsidRoot w:val="00764DD0"/>
    <w:rsid w:val="00011869"/>
    <w:rsid w:val="00015CD6"/>
    <w:rsid w:val="00062F23"/>
    <w:rsid w:val="000E0100"/>
    <w:rsid w:val="000E1785"/>
    <w:rsid w:val="000F40FA"/>
    <w:rsid w:val="001035F1"/>
    <w:rsid w:val="0010776B"/>
    <w:rsid w:val="00133E66"/>
    <w:rsid w:val="00133FC5"/>
    <w:rsid w:val="001435A3"/>
    <w:rsid w:val="00146ED3"/>
    <w:rsid w:val="00151044"/>
    <w:rsid w:val="001C1302"/>
    <w:rsid w:val="001D08F2"/>
    <w:rsid w:val="001D3A58"/>
    <w:rsid w:val="001D525B"/>
    <w:rsid w:val="001D7F4F"/>
    <w:rsid w:val="00205238"/>
    <w:rsid w:val="002321B6"/>
    <w:rsid w:val="00250967"/>
    <w:rsid w:val="00251368"/>
    <w:rsid w:val="002543C8"/>
    <w:rsid w:val="0025541D"/>
    <w:rsid w:val="00264F1E"/>
    <w:rsid w:val="00284AAE"/>
    <w:rsid w:val="002E5912"/>
    <w:rsid w:val="00301B21"/>
    <w:rsid w:val="00325348"/>
    <w:rsid w:val="0032732C"/>
    <w:rsid w:val="00336AD0"/>
    <w:rsid w:val="00336D04"/>
    <w:rsid w:val="0037079A"/>
    <w:rsid w:val="003C4DAB"/>
    <w:rsid w:val="003D01E8"/>
    <w:rsid w:val="003E5288"/>
    <w:rsid w:val="003F6D79"/>
    <w:rsid w:val="0041760A"/>
    <w:rsid w:val="00417C01"/>
    <w:rsid w:val="004403BD"/>
    <w:rsid w:val="00461441"/>
    <w:rsid w:val="004809EE"/>
    <w:rsid w:val="004E7D54"/>
    <w:rsid w:val="005273C6"/>
    <w:rsid w:val="00530A69"/>
    <w:rsid w:val="00542A7C"/>
    <w:rsid w:val="00545593"/>
    <w:rsid w:val="00556EBF"/>
    <w:rsid w:val="00577C6C"/>
    <w:rsid w:val="005A62FE"/>
    <w:rsid w:val="005B7316"/>
    <w:rsid w:val="005C2FE2"/>
    <w:rsid w:val="005E2BC9"/>
    <w:rsid w:val="00605102"/>
    <w:rsid w:val="006215AA"/>
    <w:rsid w:val="006913C9"/>
    <w:rsid w:val="0069470D"/>
    <w:rsid w:val="006D58AA"/>
    <w:rsid w:val="00726BAB"/>
    <w:rsid w:val="00734F00"/>
    <w:rsid w:val="00764DD0"/>
    <w:rsid w:val="007A1DC1"/>
    <w:rsid w:val="007A70AE"/>
    <w:rsid w:val="008362E8"/>
    <w:rsid w:val="0085786E"/>
    <w:rsid w:val="008A1768"/>
    <w:rsid w:val="008A489F"/>
    <w:rsid w:val="008F0F33"/>
    <w:rsid w:val="008F4429"/>
    <w:rsid w:val="0094021A"/>
    <w:rsid w:val="009A0114"/>
    <w:rsid w:val="009A4680"/>
    <w:rsid w:val="009B44AF"/>
    <w:rsid w:val="009C6A0B"/>
    <w:rsid w:val="009F0C77"/>
    <w:rsid w:val="009F4DD1"/>
    <w:rsid w:val="00A02543"/>
    <w:rsid w:val="00A41684"/>
    <w:rsid w:val="00A64E80"/>
    <w:rsid w:val="00A72BCD"/>
    <w:rsid w:val="00A741D9"/>
    <w:rsid w:val="00A833AB"/>
    <w:rsid w:val="00A9741D"/>
    <w:rsid w:val="00AA6E34"/>
    <w:rsid w:val="00AB096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313C"/>
    <w:rsid w:val="00D73A67"/>
    <w:rsid w:val="00D970A9"/>
    <w:rsid w:val="00DF3845"/>
    <w:rsid w:val="00E41911"/>
    <w:rsid w:val="00E44B57"/>
    <w:rsid w:val="00E621ED"/>
    <w:rsid w:val="00E92EEF"/>
    <w:rsid w:val="00ED2388"/>
    <w:rsid w:val="00EF2368"/>
    <w:rsid w:val="00F24442"/>
    <w:rsid w:val="00F50AE3"/>
    <w:rsid w:val="00F655B7"/>
    <w:rsid w:val="00F656BA"/>
    <w:rsid w:val="00F67CF1"/>
    <w:rsid w:val="00F728AA"/>
    <w:rsid w:val="00F840F0"/>
    <w:rsid w:val="00F9480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8A8EA-CAE0-4497-A1FF-D40822C3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680"/>
    <w:rPr>
      <w:rFonts w:ascii="Segoe UI" w:eastAsia="Times New Roman" w:hAnsi="Segoe UI" w:cs="Segoe UI"/>
      <w:sz w:val="18"/>
      <w:szCs w:val="18"/>
    </w:rPr>
  </w:style>
  <w:style w:type="character" w:styleId="Hyperlink">
    <w:name w:val="Hyperlink"/>
    <w:basedOn w:val="DefaultParagraphFont"/>
    <w:uiPriority w:val="99"/>
    <w:unhideWhenUsed/>
    <w:rsid w:val="00336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5&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95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38658-B3ED-4058-B521-D5FBC0AC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781</Words>
  <Characters>4364</Characters>
  <Application>Microsoft Office Word</Application>
  <DocSecurity>0</DocSecurity>
  <Lines>129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4295: Mayor Bill Otis - South Carolina Legislature Online</dc:title>
  <dc:creator>Rebecca Turner</dc:creator>
  <cp:lastModifiedBy>S Volk</cp:lastModifiedBy>
  <cp:revision>2</cp:revision>
  <cp:lastPrinted>2017-05-09T15:58:00Z</cp:lastPrinted>
  <dcterms:created xsi:type="dcterms:W3CDTF">2017-05-16T15:50:00Z</dcterms:created>
  <dcterms:modified xsi:type="dcterms:W3CDTF">2017-05-16T15:50:00Z</dcterms:modified>
</cp:coreProperties>
</file>