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992" w:rsidRDefault="00866992" w:rsidP="00866992">
      <w:pPr>
        <w:widowControl w:val="0"/>
        <w:jc w:val="center"/>
      </w:pPr>
      <w:r w:rsidRPr="00866992">
        <w:rPr>
          <w:b/>
        </w:rPr>
        <w:t>South Carolina General Assembly</w:t>
      </w:r>
    </w:p>
    <w:p w:rsidR="00866992" w:rsidRDefault="00866992" w:rsidP="00866992">
      <w:pPr>
        <w:widowControl w:val="0"/>
        <w:jc w:val="center"/>
      </w:pPr>
      <w:r>
        <w:t>122nd Session, 2017-2018</w:t>
      </w:r>
    </w:p>
    <w:p w:rsidR="00866992" w:rsidRDefault="00866992" w:rsidP="00866992">
      <w:pPr>
        <w:widowControl w:val="0"/>
        <w:jc w:val="left"/>
      </w:pPr>
    </w:p>
    <w:p w:rsidR="00866992" w:rsidRDefault="00866992" w:rsidP="00866992">
      <w:pPr>
        <w:widowControl w:val="0"/>
        <w:jc w:val="left"/>
        <w:rPr>
          <w:b/>
        </w:rPr>
      </w:pPr>
      <w:r w:rsidRPr="00866992">
        <w:rPr>
          <w:b/>
        </w:rPr>
        <w:t>H. 4582</w:t>
      </w:r>
    </w:p>
    <w:p w:rsidR="00866992" w:rsidRDefault="00866992" w:rsidP="00866992">
      <w:pPr>
        <w:widowControl w:val="0"/>
        <w:jc w:val="left"/>
        <w:rPr>
          <w:b/>
        </w:rPr>
      </w:pPr>
    </w:p>
    <w:p w:rsidR="00866992" w:rsidRDefault="00866992" w:rsidP="00866992">
      <w:pPr>
        <w:widowControl w:val="0"/>
        <w:jc w:val="left"/>
      </w:pPr>
      <w:r w:rsidRPr="00866992">
        <w:rPr>
          <w:b/>
        </w:rPr>
        <w:t>STATUS INFORMATION</w:t>
      </w:r>
    </w:p>
    <w:p w:rsidR="00866992" w:rsidRDefault="00866992" w:rsidP="00866992">
      <w:pPr>
        <w:widowControl w:val="0"/>
        <w:jc w:val="left"/>
      </w:pPr>
    </w:p>
    <w:p w:rsidR="00866992" w:rsidRDefault="00866992" w:rsidP="00866992">
      <w:pPr>
        <w:widowControl w:val="0"/>
        <w:jc w:val="left"/>
      </w:pPr>
      <w:r>
        <w:t>House Resolution</w:t>
      </w:r>
    </w:p>
    <w:p w:rsidR="00866992" w:rsidRDefault="00866992" w:rsidP="00866992">
      <w:pPr>
        <w:widowControl w:val="0"/>
        <w:jc w:val="left"/>
      </w:pPr>
      <w:r>
        <w:t>Sponsors: Reps. Bernstein, Finlay, J.E. Smith, Alexander, Allison, Anderson, Anthony, Arrington, Atkinson, Atwater, Bales, Ballentine, Bamberg, Bannister, Bedingfield,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Sottile, Spires, Stavrinakis, Stringer, Tallon, Taylor, Thayer, Thigpen, Toole, Weeks, West, Wheeler, White, Whitmire, Williams, Willis, Young and Yow</w:t>
      </w:r>
    </w:p>
    <w:p w:rsidR="00866992" w:rsidRDefault="00866992" w:rsidP="00866992">
      <w:pPr>
        <w:widowControl w:val="0"/>
        <w:jc w:val="left"/>
      </w:pPr>
      <w:r>
        <w:t>Document Path: l:\council\bills\rt\17240cm18.docx</w:t>
      </w:r>
    </w:p>
    <w:p w:rsidR="00866992" w:rsidRDefault="00866992" w:rsidP="00866992">
      <w:pPr>
        <w:widowControl w:val="0"/>
        <w:jc w:val="left"/>
      </w:pPr>
    </w:p>
    <w:p w:rsidR="00866992" w:rsidRDefault="00866992" w:rsidP="00866992">
      <w:pPr>
        <w:widowControl w:val="0"/>
        <w:jc w:val="left"/>
      </w:pPr>
      <w:r>
        <w:t>Introduced in the House on January 10, 2018</w:t>
      </w:r>
    </w:p>
    <w:p w:rsidR="00866992" w:rsidRDefault="00866992" w:rsidP="00866992">
      <w:pPr>
        <w:widowControl w:val="0"/>
        <w:jc w:val="left"/>
      </w:pPr>
      <w:r>
        <w:t>Adopted by the House on January 10, 2018</w:t>
      </w:r>
    </w:p>
    <w:p w:rsidR="00866992" w:rsidRDefault="00866992" w:rsidP="00866992">
      <w:pPr>
        <w:widowControl w:val="0"/>
        <w:jc w:val="left"/>
      </w:pPr>
    </w:p>
    <w:p w:rsidR="00866992" w:rsidRDefault="00866992" w:rsidP="00866992">
      <w:pPr>
        <w:widowControl w:val="0"/>
        <w:jc w:val="left"/>
      </w:pPr>
      <w:r>
        <w:t xml:space="preserve">Summary: </w:t>
      </w:r>
      <w:r w:rsidR="00374818">
        <w:t>Hammond School Varsity Football Team</w:t>
      </w:r>
    </w:p>
    <w:p w:rsidR="00866992" w:rsidRDefault="00866992" w:rsidP="00866992">
      <w:pPr>
        <w:widowControl w:val="0"/>
        <w:jc w:val="left"/>
      </w:pPr>
    </w:p>
    <w:p w:rsidR="00866992" w:rsidRDefault="00866992" w:rsidP="00866992">
      <w:pPr>
        <w:widowControl w:val="0"/>
        <w:jc w:val="left"/>
      </w:pPr>
    </w:p>
    <w:p w:rsidR="00866992" w:rsidRDefault="00866992" w:rsidP="00866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992">
        <w:rPr>
          <w:b/>
        </w:rPr>
        <w:t>HISTORY OF LEGISLATIVE ACTIONS</w:t>
      </w:r>
    </w:p>
    <w:p w:rsidR="00866992" w:rsidRDefault="00866992" w:rsidP="00866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6992" w:rsidRPr="00866992" w:rsidRDefault="00866992" w:rsidP="00866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992">
        <w:rPr>
          <w:u w:val="single"/>
        </w:rPr>
        <w:tab/>
        <w:t>Date</w:t>
      </w:r>
      <w:r w:rsidRPr="00866992">
        <w:rPr>
          <w:u w:val="single"/>
        </w:rPr>
        <w:tab/>
        <w:t>Body</w:t>
      </w:r>
      <w:r w:rsidRPr="00866992">
        <w:rPr>
          <w:u w:val="single"/>
        </w:rPr>
        <w:tab/>
        <w:t>Action Description with journal page number</w:t>
      </w:r>
      <w:r w:rsidRPr="00866992">
        <w:rPr>
          <w:u w:val="single"/>
        </w:rPr>
        <w:tab/>
      </w:r>
    </w:p>
    <w:p w:rsidR="00750AFF" w:rsidRDefault="00750AFF" w:rsidP="00750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48670A">
        <w:t>Introduced and adopted (</w:t>
      </w:r>
      <w:hyperlink r:id="rId7" w:history="1">
        <w:r w:rsidRPr="0048670A">
          <w:rPr>
            <w:rStyle w:val="Hyperlink"/>
          </w:rPr>
          <w:t>House Journal</w:t>
        </w:r>
        <w:r w:rsidRPr="0048670A">
          <w:rPr>
            <w:rStyle w:val="Hyperlink"/>
          </w:rPr>
          <w:noBreakHyphen/>
          <w:t>page 49</w:t>
        </w:r>
      </w:hyperlink>
      <w:r w:rsidRPr="0048670A">
        <w:t>)</w:t>
      </w:r>
    </w:p>
    <w:p w:rsidR="00750AFF" w:rsidRDefault="00750AFF" w:rsidP="00750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992" w:rsidRDefault="00866992" w:rsidP="00866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6992">
          <w:rPr>
            <w:rStyle w:val="Hyperlink"/>
          </w:rPr>
          <w:t>legislative information</w:t>
        </w:r>
      </w:hyperlink>
      <w:r>
        <w:t xml:space="preserve"> at the website</w:t>
      </w:r>
    </w:p>
    <w:p w:rsidR="00866992" w:rsidRDefault="00866992" w:rsidP="00866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992" w:rsidRPr="00866992" w:rsidRDefault="00866992" w:rsidP="00866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992" w:rsidRDefault="00866992" w:rsidP="00866992">
      <w:r w:rsidRPr="00866992">
        <w:rPr>
          <w:b/>
        </w:rPr>
        <w:t>VERSIONS OF THIS BILL</w:t>
      </w:r>
    </w:p>
    <w:p w:rsidR="00866992" w:rsidRDefault="00866992" w:rsidP="00866992"/>
    <w:p w:rsidR="00866992" w:rsidRDefault="001D00BD" w:rsidP="00866992">
      <w:hyperlink r:id="rId9" w:history="1">
        <w:r w:rsidR="00866992">
          <w:rPr>
            <w:rStyle w:val="Hyperlink"/>
          </w:rPr>
          <w:t>1/10/2018</w:t>
        </w:r>
      </w:hyperlink>
    </w:p>
    <w:p w:rsidR="00866992" w:rsidRDefault="00866992" w:rsidP="00866992"/>
    <w:p w:rsidR="00866992" w:rsidRDefault="00866992" w:rsidP="00866992">
      <w:pPr>
        <w:sectPr w:rsidR="00866992" w:rsidSect="008669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5D05" w:rsidRDefault="00235D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3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HAMMOND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</w:t>
      </w:r>
      <w:r>
        <w:rPr>
          <w:color w:val="000000" w:themeColor="text1"/>
          <w:u w:color="000000" w:themeColor="text1"/>
        </w:rPr>
        <w:t>Hammond football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>took top honors at the state competition held at Benedict College</w:t>
      </w:r>
      <w:r w:rsidR="00BF622F" w:rsidRPr="00BF622F">
        <w:t>’</w:t>
      </w:r>
      <w:r>
        <w:t xml:space="preserve">s </w:t>
      </w:r>
      <w:r w:rsidRPr="00297BDF">
        <w:rPr>
          <w:color w:val="000000" w:themeColor="text1"/>
          <w:u w:color="000000" w:themeColor="text1"/>
        </w:rPr>
        <w:t>Charlie W. Johnson Stadium</w:t>
      </w:r>
      <w:r>
        <w:t xml:space="preserve"> in Columbia on Saturday, November 18, 2017;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Hammond Skyhawks defeated Laurence Manning </w:t>
      </w:r>
      <w:r>
        <w:rPr>
          <w:color w:val="000000" w:themeColor="text1"/>
          <w:u w:color="000000" w:themeColor="text1"/>
        </w:rPr>
        <w:t>49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 </w:t>
      </w:r>
      <w:r>
        <w:t>to claim the football program</w:t>
      </w:r>
      <w:r w:rsidR="00BF622F" w:rsidRPr="00BF622F">
        <w:t>’</w:t>
      </w:r>
      <w:r>
        <w:t>s fifteenth state championship and the ninth for coach Erik Kimrey, who took over the program in 2004;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Skyhawks scored forty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points in the first half on their way to</w:t>
      </w:r>
      <w:r w:rsidR="00E0799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not only win the state championship, </w:t>
      </w:r>
      <w:r w:rsidR="00BF622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 cap off their undefeated season; and</w:t>
      </w:r>
    </w:p>
    <w:p w:rsidR="007B45F6" w:rsidRPr="00297BDF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Hammond scored forty or more points in seven of its last eight games, winning those games by at least twenty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points. This was the fifth unbeaten season for coach Kimrey.  He thinks his team</w:t>
      </w:r>
      <w:r w:rsidR="00BF622F" w:rsidRPr="00BF62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dominance, especially late in the season, might have been the best he has witnessed during his tenure; and</w:t>
      </w:r>
    </w:p>
    <w:p w:rsidR="007B45F6" w:rsidRPr="00297BDF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 finished with four hundred twenty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yards of offense, with three hundred fifty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yards coming in the first half. The Skyhawks managed to score on six of their seven drives in the first half;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Pr="00297BDF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Jordan Burch had four touchdown runs and a strong game for the Skyhawks defensive line. Senior quarterback Corbett Glick was 14 of 20 for three hundred thirteen yards and three touchdowns. His first touchdown </w:t>
      </w:r>
      <w:r w:rsidR="00E079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a fifty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yarder to </w:t>
      </w:r>
      <w:r w:rsidR="00E0799E">
        <w:rPr>
          <w:color w:val="000000" w:themeColor="text1"/>
          <w:u w:color="000000" w:themeColor="text1"/>
        </w:rPr>
        <w:t>Cleo</w:t>
      </w:r>
      <w:r>
        <w:rPr>
          <w:color w:val="000000" w:themeColor="text1"/>
          <w:u w:color="000000" w:themeColor="text1"/>
        </w:rPr>
        <w:t xml:space="preserve"> Canty to put the Skyhawks up 7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="00BF622F">
        <w:rPr>
          <w:color w:val="000000" w:themeColor="text1"/>
          <w:u w:color="000000" w:themeColor="text1"/>
        </w:rPr>
        <w:t xml:space="preserve">with only </w:t>
      </w:r>
      <w:r>
        <w:rPr>
          <w:color w:val="000000" w:themeColor="text1"/>
          <w:u w:color="000000" w:themeColor="text1"/>
        </w:rPr>
        <w:t>sixty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seconds into the game. </w:t>
      </w:r>
      <w:r w:rsidR="00E0799E">
        <w:rPr>
          <w:color w:val="000000" w:themeColor="text1"/>
          <w:u w:color="000000" w:themeColor="text1"/>
        </w:rPr>
        <w:t>Glick</w:t>
      </w:r>
      <w:r w:rsidR="00BF622F" w:rsidRPr="00BF622F">
        <w:rPr>
          <w:color w:val="000000" w:themeColor="text1"/>
          <w:u w:color="000000" w:themeColor="text1"/>
        </w:rPr>
        <w:t>’</w:t>
      </w:r>
      <w:r w:rsidR="00E0799E">
        <w:rPr>
          <w:color w:val="000000" w:themeColor="text1"/>
          <w:u w:color="000000" w:themeColor="text1"/>
        </w:rPr>
        <w:t>s</w:t>
      </w:r>
      <w:r w:rsidR="00BF622F">
        <w:rPr>
          <w:color w:val="000000" w:themeColor="text1"/>
          <w:u w:color="000000" w:themeColor="text1"/>
        </w:rPr>
        <w:t xml:space="preserve"> other two touchdown passes</w:t>
      </w:r>
      <w:r>
        <w:rPr>
          <w:color w:val="000000" w:themeColor="text1"/>
          <w:u w:color="000000" w:themeColor="text1"/>
        </w:rPr>
        <w:t xml:space="preserve"> </w:t>
      </w:r>
      <w:r w:rsidR="00E0799E">
        <w:rPr>
          <w:color w:val="000000" w:themeColor="text1"/>
          <w:u w:color="000000" w:themeColor="text1"/>
        </w:rPr>
        <w:t>went</w:t>
      </w:r>
      <w:r>
        <w:rPr>
          <w:color w:val="000000" w:themeColor="text1"/>
          <w:u w:color="000000" w:themeColor="text1"/>
        </w:rPr>
        <w:t xml:space="preserve"> to senior Lucas </w:t>
      </w:r>
      <w:r w:rsidR="00E0799E">
        <w:rPr>
          <w:color w:val="000000" w:themeColor="text1"/>
          <w:u w:color="000000" w:themeColor="text1"/>
        </w:rPr>
        <w:t>Prickett</w:t>
      </w:r>
      <w:r>
        <w:rPr>
          <w:color w:val="000000" w:themeColor="text1"/>
          <w:u w:color="000000" w:themeColor="text1"/>
        </w:rPr>
        <w:t>, who finished with six catches for one hundred forty yards;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expertise, and determination, </w:t>
      </w:r>
      <w:r>
        <w:rPr>
          <w:color w:val="000000" w:themeColor="text1"/>
          <w:u w:color="000000" w:themeColor="text1"/>
        </w:rPr>
        <w:t>Coach Kimrey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his own experience and passion to forge a championship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Hammond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days ahead</w:t>
      </w:r>
      <w:r>
        <w:t>.  Now, therefore,</w:t>
      </w: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45F6">
        <w:t xml:space="preserve"> the members of the House of Representatives of South Carolina, by this resolution, recognize and honor the Hammond School varsity football team, coaches, and school officials for a remarkable season and congratulate them for winning the 2017 South Carolina Independent School Association Class 3A State Championship title.</w:t>
      </w: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B45F6">
        <w:t xml:space="preserve"> Headmaster Chris Angel and Coach Erik Kimrey</w:t>
      </w:r>
      <w:r w:rsidR="00E0799E">
        <w:t>.</w:t>
      </w:r>
    </w:p>
    <w:p w:rsidR="0015184B" w:rsidRDefault="00BF62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992" w:rsidRDefault="00866992" w:rsidP="00866992">
      <w:pPr>
        <w:suppressAutoHyphens/>
      </w:pPr>
    </w:p>
    <w:sectPr w:rsidR="00866992" w:rsidSect="008669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5F6" w:rsidRDefault="007B45F6" w:rsidP="009F0C77">
      <w:r>
        <w:separator/>
      </w:r>
    </w:p>
  </w:endnote>
  <w:endnote w:type="continuationSeparator" w:id="0">
    <w:p w:rsidR="007B45F6" w:rsidRDefault="007B45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A88285-0ED9-4D9E-82BE-25D48C5988CF}"/>
    <w:embedBold r:id="rId2" w:fontKey="{130268DE-03F4-44DA-868E-1B28248777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C7E70D-DD1B-4501-99DD-50AED2F489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F46107-C3A3-46EC-8BE9-133FFF4045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002439-D985-4AC1-8F4E-E19A7DDE8F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992" w:rsidRPr="00235D05" w:rsidRDefault="00866992" w:rsidP="00235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48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5F6" w:rsidRDefault="007B45F6" w:rsidP="009F0C77">
      <w:r>
        <w:separator/>
      </w:r>
    </w:p>
  </w:footnote>
  <w:footnote w:type="continuationSeparator" w:id="0">
    <w:p w:rsidR="007B45F6" w:rsidRDefault="007B45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40CM18"/>
    <w:docVar w:name="CoverBillType" w:val="r"/>
    <w:docVar w:name="DocPath" w:val="L:\Council\bills\RT\17240CM18.DOCX"/>
    <w:docVar w:name="dvBillNumber" w:val="458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23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84B"/>
    <w:rsid w:val="001D08F2"/>
    <w:rsid w:val="001D3A58"/>
    <w:rsid w:val="001D525B"/>
    <w:rsid w:val="001D7F4F"/>
    <w:rsid w:val="00205238"/>
    <w:rsid w:val="002321B6"/>
    <w:rsid w:val="00235D0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81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0AFF"/>
    <w:rsid w:val="007A70AE"/>
    <w:rsid w:val="007B45F6"/>
    <w:rsid w:val="00830E4A"/>
    <w:rsid w:val="008362E8"/>
    <w:rsid w:val="0085786E"/>
    <w:rsid w:val="0086699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622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BEC"/>
    <w:rsid w:val="00D970A9"/>
    <w:rsid w:val="00DF3845"/>
    <w:rsid w:val="00E0799E"/>
    <w:rsid w:val="00E41911"/>
    <w:rsid w:val="00E44B57"/>
    <w:rsid w:val="00E56AEF"/>
    <w:rsid w:val="00E92EEF"/>
    <w:rsid w:val="00EF231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D915B1-EA2B-4926-A936-3FDB59FD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E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6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82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AA4A4-405F-4FF0-91C0-8F276DD2A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677</Words>
  <Characters>3923</Characters>
  <Application>Microsoft Office Word</Application>
  <DocSecurity>0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4582: Hammond School Varsity Football Team - South Carolina Legislature Online</dc:title>
  <dc:creator>Rebecca Turner</dc:creator>
  <cp:lastModifiedBy>S Volk</cp:lastModifiedBy>
  <cp:revision>2</cp:revision>
  <cp:lastPrinted>2018-01-10T16:44:00Z</cp:lastPrinted>
  <dcterms:created xsi:type="dcterms:W3CDTF">2018-01-16T20:03:00Z</dcterms:created>
  <dcterms:modified xsi:type="dcterms:W3CDTF">2018-01-16T20:03:00Z</dcterms:modified>
</cp:coreProperties>
</file>