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CC2" w:rsidRDefault="00EE7CC2" w:rsidP="00EE7CC2">
      <w:pPr>
        <w:widowControl w:val="0"/>
        <w:jc w:val="center"/>
      </w:pPr>
      <w:r w:rsidRPr="00EE7CC2">
        <w:rPr>
          <w:b/>
        </w:rPr>
        <w:t>South Carolina General Assembly</w:t>
      </w:r>
    </w:p>
    <w:p w:rsidR="00EE7CC2" w:rsidRDefault="00EE7CC2" w:rsidP="00EE7CC2">
      <w:pPr>
        <w:widowControl w:val="0"/>
        <w:jc w:val="center"/>
      </w:pPr>
      <w:r>
        <w:t>122nd Session, 2017-2018</w:t>
      </w:r>
    </w:p>
    <w:p w:rsidR="00EE7CC2" w:rsidRDefault="00EE7CC2" w:rsidP="00EE7CC2">
      <w:pPr>
        <w:widowControl w:val="0"/>
        <w:jc w:val="left"/>
      </w:pPr>
    </w:p>
    <w:p w:rsidR="00EE7CC2" w:rsidRDefault="00EE7CC2" w:rsidP="00EE7CC2">
      <w:pPr>
        <w:widowControl w:val="0"/>
        <w:jc w:val="left"/>
        <w:rPr>
          <w:b/>
        </w:rPr>
      </w:pPr>
      <w:r w:rsidRPr="00EE7CC2">
        <w:rPr>
          <w:b/>
        </w:rPr>
        <w:t>S.</w:t>
      </w:r>
      <w:r>
        <w:rPr>
          <w:b/>
        </w:rPr>
        <w:t xml:space="preserve"> </w:t>
      </w:r>
      <w:r w:rsidRPr="00EE7CC2">
        <w:rPr>
          <w:b/>
        </w:rPr>
        <w:t>469</w:t>
      </w:r>
    </w:p>
    <w:p w:rsidR="00EE7CC2" w:rsidRDefault="00EE7CC2" w:rsidP="00EE7CC2">
      <w:pPr>
        <w:widowControl w:val="0"/>
        <w:jc w:val="left"/>
        <w:rPr>
          <w:b/>
        </w:rPr>
      </w:pPr>
    </w:p>
    <w:p w:rsidR="00EE7CC2" w:rsidRDefault="00EE7CC2" w:rsidP="00EE7CC2">
      <w:pPr>
        <w:widowControl w:val="0"/>
        <w:jc w:val="left"/>
      </w:pPr>
      <w:r w:rsidRPr="00EE7CC2">
        <w:rPr>
          <w:b/>
        </w:rPr>
        <w:t>STATUS INFORMATION</w:t>
      </w:r>
    </w:p>
    <w:p w:rsidR="00EE7CC2" w:rsidRDefault="00EE7CC2" w:rsidP="00EE7CC2">
      <w:pPr>
        <w:widowControl w:val="0"/>
        <w:jc w:val="left"/>
      </w:pPr>
    </w:p>
    <w:p w:rsidR="00EE7CC2" w:rsidRDefault="00EE7CC2" w:rsidP="00EE7CC2">
      <w:pPr>
        <w:widowControl w:val="0"/>
        <w:jc w:val="left"/>
      </w:pPr>
      <w:r>
        <w:t>Concurrent Resolution</w:t>
      </w:r>
    </w:p>
    <w:p w:rsidR="00EE7CC2" w:rsidRDefault="00EE7CC2" w:rsidP="00EE7CC2">
      <w:pPr>
        <w:widowControl w:val="0"/>
        <w:jc w:val="left"/>
      </w:pPr>
      <w:r>
        <w:t>Sponsors: Senator Gambrell</w:t>
      </w:r>
    </w:p>
    <w:p w:rsidR="00EE7CC2" w:rsidRDefault="00EE7CC2" w:rsidP="00EE7CC2">
      <w:pPr>
        <w:widowControl w:val="0"/>
        <w:jc w:val="left"/>
      </w:pPr>
      <w:r>
        <w:t>Document Path: l:\council\bills\rt\17077wab17.docx</w:t>
      </w:r>
    </w:p>
    <w:p w:rsidR="00EE7CC2" w:rsidRDefault="00EE7CC2" w:rsidP="00EE7CC2">
      <w:pPr>
        <w:widowControl w:val="0"/>
        <w:jc w:val="left"/>
      </w:pPr>
    </w:p>
    <w:p w:rsidR="001425A9" w:rsidRDefault="001425A9" w:rsidP="00EE7CC2">
      <w:pPr>
        <w:widowControl w:val="0"/>
        <w:jc w:val="left"/>
      </w:pPr>
      <w:r>
        <w:t>Introduced in the Senate on February 23, 2017</w:t>
      </w:r>
    </w:p>
    <w:p w:rsidR="001425A9" w:rsidRDefault="001425A9" w:rsidP="00EE7CC2">
      <w:pPr>
        <w:widowControl w:val="0"/>
        <w:jc w:val="left"/>
      </w:pPr>
      <w:r>
        <w:t>Introduced in the House on February 28, 2017</w:t>
      </w:r>
    </w:p>
    <w:p w:rsidR="001425A9" w:rsidRDefault="001425A9" w:rsidP="00EE7CC2">
      <w:pPr>
        <w:widowControl w:val="0"/>
        <w:jc w:val="left"/>
      </w:pPr>
      <w:r>
        <w:t>Adopted by the General Assembly on February 28, 2017</w:t>
      </w:r>
    </w:p>
    <w:p w:rsidR="001425A9" w:rsidRDefault="001425A9" w:rsidP="00EE7CC2">
      <w:pPr>
        <w:widowControl w:val="0"/>
        <w:jc w:val="left"/>
      </w:pPr>
    </w:p>
    <w:p w:rsidR="00EE7CC2" w:rsidRDefault="00EE7CC2" w:rsidP="00EE7CC2">
      <w:pPr>
        <w:widowControl w:val="0"/>
        <w:jc w:val="left"/>
      </w:pPr>
      <w:r>
        <w:t xml:space="preserve">Summary: </w:t>
      </w:r>
      <w:r w:rsidR="003A2A3E">
        <w:t>Sarah Blackwell</w:t>
      </w:r>
    </w:p>
    <w:p w:rsidR="00EE7CC2" w:rsidRDefault="00EE7CC2" w:rsidP="00EE7CC2">
      <w:pPr>
        <w:widowControl w:val="0"/>
        <w:jc w:val="left"/>
      </w:pPr>
    </w:p>
    <w:p w:rsidR="00EE7CC2" w:rsidRDefault="00EE7CC2" w:rsidP="00EE7CC2">
      <w:pPr>
        <w:widowControl w:val="0"/>
        <w:jc w:val="left"/>
      </w:pPr>
    </w:p>
    <w:p w:rsidR="00EE7CC2" w:rsidRDefault="00EE7CC2" w:rsidP="00EE7C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CC2">
        <w:rPr>
          <w:b/>
        </w:rPr>
        <w:t>HISTORY OF LEGISLATIVE ACTIONS</w:t>
      </w:r>
    </w:p>
    <w:p w:rsidR="00EE7CC2" w:rsidRDefault="00EE7CC2" w:rsidP="00EE7C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7CC2" w:rsidRPr="00EE7CC2" w:rsidRDefault="00EE7CC2" w:rsidP="00EE7C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CC2">
        <w:rPr>
          <w:u w:val="single"/>
        </w:rPr>
        <w:tab/>
        <w:t>Date</w:t>
      </w:r>
      <w:r w:rsidRPr="00EE7CC2">
        <w:rPr>
          <w:u w:val="single"/>
        </w:rPr>
        <w:tab/>
        <w:t>Body</w:t>
      </w:r>
      <w:r w:rsidRPr="00EE7CC2">
        <w:rPr>
          <w:u w:val="single"/>
        </w:rPr>
        <w:tab/>
        <w:t>Action Description with journal page number</w:t>
      </w:r>
      <w:r w:rsidRPr="00EE7CC2">
        <w:rPr>
          <w:u w:val="single"/>
        </w:rPr>
        <w:tab/>
      </w:r>
    </w:p>
    <w:p w:rsidR="00022E15" w:rsidRDefault="00022E15" w:rsidP="00022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Senate</w:t>
      </w:r>
      <w:r>
        <w:tab/>
      </w:r>
      <w:r w:rsidRPr="007A5DBB">
        <w:t>Int</w:t>
      </w:r>
      <w:r>
        <w:t xml:space="preserve">roduced, adopted, sent to House </w:t>
      </w:r>
      <w:r w:rsidRPr="007A5DBB">
        <w:t>(</w:t>
      </w:r>
      <w:hyperlink r:id="rId7" w:history="1">
        <w:r w:rsidRPr="007A5DBB">
          <w:rPr>
            <w:rStyle w:val="Hyperlink"/>
          </w:rPr>
          <w:t>Senate Journal</w:t>
        </w:r>
        <w:r w:rsidRPr="007A5DBB">
          <w:rPr>
            <w:rStyle w:val="Hyperlink"/>
          </w:rPr>
          <w:noBreakHyphen/>
          <w:t>page 10</w:t>
        </w:r>
      </w:hyperlink>
      <w:r w:rsidRPr="007A5DBB">
        <w:t>)</w:t>
      </w:r>
    </w:p>
    <w:p w:rsidR="00022E15" w:rsidRDefault="00022E15" w:rsidP="00022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House</w:t>
      </w:r>
      <w:r>
        <w:tab/>
      </w:r>
      <w:r w:rsidRPr="007A5DBB">
        <w:t>Introduced, ado</w:t>
      </w:r>
      <w:r>
        <w:t xml:space="preserve">pted, returned with concurrence </w:t>
      </w:r>
      <w:r w:rsidRPr="007A5DBB">
        <w:t>(</w:t>
      </w:r>
      <w:hyperlink r:id="rId8" w:history="1">
        <w:r w:rsidRPr="007A5DBB">
          <w:rPr>
            <w:rStyle w:val="Hyperlink"/>
          </w:rPr>
          <w:t>House Journal</w:t>
        </w:r>
        <w:r w:rsidRPr="007A5DBB">
          <w:rPr>
            <w:rStyle w:val="Hyperlink"/>
          </w:rPr>
          <w:noBreakHyphen/>
          <w:t>page 34</w:t>
        </w:r>
      </w:hyperlink>
      <w:r w:rsidRPr="007A5DBB">
        <w:t>)</w:t>
      </w:r>
    </w:p>
    <w:p w:rsidR="00022E15" w:rsidRDefault="00022E15" w:rsidP="00022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CC2" w:rsidRDefault="00EE7CC2" w:rsidP="00EE7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E7CC2">
          <w:rPr>
            <w:rStyle w:val="Hyperlink"/>
          </w:rPr>
          <w:t>legislative information</w:t>
        </w:r>
      </w:hyperlink>
      <w:r>
        <w:t xml:space="preserve"> at the website</w:t>
      </w:r>
    </w:p>
    <w:p w:rsidR="00EE7CC2" w:rsidRDefault="00EE7CC2" w:rsidP="00EE7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CC2" w:rsidRPr="00EE7CC2" w:rsidRDefault="00EE7CC2" w:rsidP="00EE7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CC2" w:rsidRDefault="00EE7CC2" w:rsidP="00EE7CC2">
      <w:r w:rsidRPr="00EE7CC2">
        <w:rPr>
          <w:b/>
        </w:rPr>
        <w:t>VERSIONS OF THIS BILL</w:t>
      </w:r>
    </w:p>
    <w:p w:rsidR="00EE7CC2" w:rsidRDefault="00EE7CC2" w:rsidP="00EE7CC2"/>
    <w:p w:rsidR="00EE7CC2" w:rsidRDefault="000500E1" w:rsidP="00EE7CC2">
      <w:hyperlink r:id="rId10" w:history="1">
        <w:r w:rsidR="00EE7CC2">
          <w:rPr>
            <w:rStyle w:val="Hyperlink"/>
          </w:rPr>
          <w:t>2/23/2017</w:t>
        </w:r>
      </w:hyperlink>
    </w:p>
    <w:p w:rsidR="00EE7CC2" w:rsidRDefault="00EE7CC2" w:rsidP="00EE7CC2"/>
    <w:p w:rsidR="00EE7CC2" w:rsidRDefault="00EE7CC2" w:rsidP="00EE7CC2">
      <w:pPr>
        <w:sectPr w:rsidR="00EE7CC2" w:rsidSect="00EE7C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1B86" w:rsidRDefault="00D81B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1C2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AB6" w:rsidRDefault="00AE4AB6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HONOR SARAH BLACKWELL</w:t>
      </w:r>
      <w:r w:rsidR="00F8111C">
        <w:t xml:space="preserve"> OF ANDERSON COUNTY </w:t>
      </w:r>
      <w:r>
        <w:t>UPON THE OCCASION OF HER RECENT RETIREMENT AFTER FIFTY</w:t>
      </w:r>
      <w:r w:rsidR="00C31D7B">
        <w:noBreakHyphen/>
      </w:r>
      <w:r>
        <w:t>FIVE YEARS OF OUTSTANDING SERVICE</w:t>
      </w:r>
      <w:r w:rsidR="003316CD">
        <w:t xml:space="preserve"> AS AN ORGANIST AND CHOIR DIRECTOR FOR LATIMER MEMORIAL UNITED METHODIST CHURCH</w:t>
      </w:r>
      <w:r>
        <w:t>, AND TO WISH HER CONTINUED SUCCESS AND HAPPINESS IN ALL HER FUTURE ENDEAVORS.</w:t>
      </w: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</w:t>
      </w:r>
      <w:r w:rsidR="003316CD">
        <w:t xml:space="preserve">bers of the South Carolina </w:t>
      </w:r>
      <w:r>
        <w:t>General Assembly are pleased to learn that Sarah Blackwell began a well</w:t>
      </w:r>
      <w:r w:rsidR="00C31D7B">
        <w:noBreakHyphen/>
      </w:r>
      <w:r>
        <w:t>deserved retirement in December 2016</w:t>
      </w:r>
      <w:r w:rsidR="003316CD">
        <w:t xml:space="preserve"> after fifty</w:t>
      </w:r>
      <w:r w:rsidR="00C31D7B">
        <w:noBreakHyphen/>
      </w:r>
      <w:r w:rsidR="003316CD">
        <w:t>five years of committed service to the congregation of Latimer Memorial United Methodist Church</w:t>
      </w:r>
      <w:r>
        <w:t>; and</w:t>
      </w: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111C">
        <w:t xml:space="preserve">Sarah became a member of </w:t>
      </w:r>
      <w:r w:rsidR="00C64E59">
        <w:t xml:space="preserve">the church </w:t>
      </w:r>
      <w:r w:rsidR="00F8111C">
        <w:t>on January 27, 1959. I</w:t>
      </w:r>
      <w:r w:rsidR="003316CD">
        <w:t xml:space="preserve">n 1961, </w:t>
      </w:r>
      <w:r w:rsidR="00C64E59">
        <w:t>she</w:t>
      </w:r>
      <w:r w:rsidR="003316CD">
        <w:t xml:space="preserve"> offered her</w:t>
      </w:r>
      <w:r w:rsidR="00F8111C">
        <w:t xml:space="preserve"> musical</w:t>
      </w:r>
      <w:r w:rsidR="00C64E59">
        <w:t xml:space="preserve"> services as an organist</w:t>
      </w:r>
      <w:r w:rsidR="00F8111C">
        <w:t>, and w</w:t>
      </w:r>
      <w:r w:rsidR="003316CD">
        <w:t>hen</w:t>
      </w:r>
      <w:r w:rsidR="00C64E59">
        <w:t>, later that year,</w:t>
      </w:r>
      <w:r w:rsidR="003316CD">
        <w:t xml:space="preserve"> the</w:t>
      </w:r>
      <w:r w:rsidR="00C64E59">
        <w:t xml:space="preserve"> pastor was assigned elsewhere</w:t>
      </w:r>
      <w:r w:rsidR="003316CD">
        <w:t xml:space="preserve">, she also took on the role of choir director; </w:t>
      </w:r>
      <w:r>
        <w:t>and</w:t>
      </w:r>
    </w:p>
    <w:p w:rsidR="003316CD" w:rsidRDefault="003316CD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6CD" w:rsidRDefault="00F8111C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1949, </w:t>
      </w:r>
      <w:r w:rsidR="003316CD">
        <w:t xml:space="preserve">Sarah </w:t>
      </w:r>
      <w:r>
        <w:t>graduated from Columbia College, and as a dedicated Methodist,</w:t>
      </w:r>
      <w:r w:rsidR="003316CD">
        <w:t xml:space="preserve"> she </w:t>
      </w:r>
      <w:r>
        <w:t xml:space="preserve">soon </w:t>
      </w:r>
      <w:r w:rsidR="003316CD">
        <w:t>became a member of the United Methodist Women (UMW).</w:t>
      </w:r>
      <w:r w:rsidR="00C31D7B">
        <w:t xml:space="preserve"> In the past, she has served at the district and state level of UMW and s</w:t>
      </w:r>
      <w:r w:rsidR="003316CD">
        <w:t xml:space="preserve">he </w:t>
      </w:r>
      <w:r w:rsidR="00C31D7B">
        <w:t>is currently serving</w:t>
      </w:r>
      <w:r w:rsidR="003316CD">
        <w:t xml:space="preserve"> as the president of Latimer UMW</w:t>
      </w:r>
      <w:r w:rsidR="00C31D7B">
        <w:t>. Throughout her time at Latimer, she</w:t>
      </w:r>
      <w:r w:rsidR="003316CD">
        <w:t xml:space="preserve"> has served as preside</w:t>
      </w:r>
      <w:r w:rsidR="00C31D7B">
        <w:t>nt in several other official capacities</w:t>
      </w:r>
      <w:r w:rsidR="001D04CB">
        <w:t xml:space="preserve"> as well</w:t>
      </w:r>
      <w:r w:rsidR="003316CD">
        <w:t>; and</w:t>
      </w:r>
    </w:p>
    <w:p w:rsidR="003316CD" w:rsidRDefault="003316CD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6CD" w:rsidRDefault="003316CD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her retirement from teaching elementary and middle school, Sarah</w:t>
      </w:r>
      <w:r w:rsidR="00F8111C">
        <w:t xml:space="preserve"> has</w:t>
      </w:r>
      <w:r>
        <w:t xml:space="preserve"> </w:t>
      </w:r>
      <w:r w:rsidR="00F8111C">
        <w:t xml:space="preserve">selflessly </w:t>
      </w:r>
      <w:r>
        <w:t>volunteered her time to transport people to their doctor</w:t>
      </w:r>
      <w:r w:rsidR="00C31D7B" w:rsidRPr="00C31D7B">
        <w:t>’</w:t>
      </w:r>
      <w:r>
        <w:t>s appointments, sometimes even going as far as Duke University hospital in Durham, North Carolina; and</w:t>
      </w: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6CD" w:rsidRDefault="003316CD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understanding that Sarah Blackwell retired in December 2016 from the post she has filled so ably for the past fifty</w:t>
      </w:r>
      <w:r w:rsidR="00C31D7B">
        <w:noBreakHyphen/>
      </w:r>
      <w:r>
        <w:t>five years, the General Assembly wishes to express its gratitude for her exemplary service to the people of Anderson County</w:t>
      </w:r>
      <w:r w:rsidR="00F8111C">
        <w:t xml:space="preserve"> and the congregation of Latimer Memorial United Methodist Church</w:t>
      </w:r>
      <w:r>
        <w:t>. The members hope she will find much joy in the increased leisure time she will soon be able to devote to family, friends, and other interests during a well</w:t>
      </w:r>
      <w:r w:rsidR="00C31D7B">
        <w:noBreakHyphen/>
      </w:r>
      <w:r>
        <w:t>earned retirement. She will be greatly missed. Now, therefore,</w:t>
      </w:r>
    </w:p>
    <w:p w:rsidR="003316CD" w:rsidRDefault="003316CD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6CD" w:rsidRDefault="003316CD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resolved by the Senate, the House of Representatives concurring: </w:t>
      </w:r>
    </w:p>
    <w:p w:rsidR="00AE4AB6" w:rsidRDefault="00AE4AB6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4AB6" w:rsidRDefault="003316CD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E4AB6">
        <w:t xml:space="preserve">the members of the General Assembly of the State of South Carolina, by this resolution, recognize and honor </w:t>
      </w:r>
      <w:r>
        <w:t xml:space="preserve">Sarah Blackwell </w:t>
      </w:r>
      <w:r w:rsidR="00C64E59">
        <w:t xml:space="preserve">of Anderson County </w:t>
      </w:r>
      <w:r w:rsidR="00AE4AB6">
        <w:t>upon the occasion of her</w:t>
      </w:r>
      <w:r w:rsidR="00C31D7B">
        <w:t xml:space="preserve"> recent</w:t>
      </w:r>
      <w:r w:rsidR="00AE4AB6">
        <w:t xml:space="preserve"> retirement after </w:t>
      </w:r>
      <w:r>
        <w:t>fifty</w:t>
      </w:r>
      <w:r w:rsidR="00C31D7B">
        <w:noBreakHyphen/>
      </w:r>
      <w:r>
        <w:t>five</w:t>
      </w:r>
      <w:r w:rsidR="00AE4AB6">
        <w:t xml:space="preserve"> years of outstanding</w:t>
      </w:r>
      <w:r>
        <w:t xml:space="preserve"> </w:t>
      </w:r>
      <w:r w:rsidR="00AE4AB6">
        <w:t>service</w:t>
      </w:r>
      <w:r>
        <w:t xml:space="preserve"> as an organist and choir director for Latimer Memorial United Methodist Church</w:t>
      </w:r>
      <w:r w:rsidR="00AE4AB6">
        <w:t>, and wish her continued success and happiness in all her future endeavors.</w:t>
      </w:r>
    </w:p>
    <w:p w:rsidR="00121C25" w:rsidRDefault="00121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C25" w:rsidRDefault="00121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16CD">
        <w:t xml:space="preserve"> Sarah Blackwell.</w:t>
      </w:r>
    </w:p>
    <w:p w:rsidR="00E2179C" w:rsidRDefault="00C31D7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7CC2" w:rsidRDefault="00EE7CC2" w:rsidP="00EE7CC2">
      <w:pPr>
        <w:suppressAutoHyphens/>
      </w:pPr>
    </w:p>
    <w:sectPr w:rsidR="00EE7CC2" w:rsidSect="00EE7CC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E59" w:rsidRDefault="00C64E59" w:rsidP="009F0C77">
      <w:r>
        <w:separator/>
      </w:r>
    </w:p>
  </w:endnote>
  <w:endnote w:type="continuationSeparator" w:id="0">
    <w:p w:rsidR="00C64E59" w:rsidRDefault="00C64E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A53C20-D5C5-4540-B1C7-8E72CE357785}"/>
    <w:embedBold r:id="rId2" w:fontKey="{2D837AA3-7940-42F0-ADBD-EDEC748D93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1CC3FD-4DF7-4344-8F62-07B579A9F6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5F308C-98D5-435E-A61D-F43EFD348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ECB2BB-6F56-43CD-95E5-58C00AD267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CC2" w:rsidRPr="00D81B86" w:rsidRDefault="00EE7CC2" w:rsidP="00D81B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2E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E59" w:rsidRDefault="00C64E59" w:rsidP="009F0C77">
      <w:r>
        <w:separator/>
      </w:r>
    </w:p>
  </w:footnote>
  <w:footnote w:type="continuationSeparator" w:id="0">
    <w:p w:rsidR="00C64E59" w:rsidRDefault="00C64E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77WAB17"/>
    <w:docVar w:name="CoverBillType" w:val="c"/>
    <w:docVar w:name="DocPath" w:val="L:\Council\bills\RT\17077WAB17.DOCX"/>
    <w:docVar w:name="dvBillNumber" w:val="469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121C25"/>
    <w:rsid w:val="00022E15"/>
    <w:rsid w:val="000263D9"/>
    <w:rsid w:val="00026C9A"/>
    <w:rsid w:val="000965A1"/>
    <w:rsid w:val="000C487D"/>
    <w:rsid w:val="000E1785"/>
    <w:rsid w:val="000F39F2"/>
    <w:rsid w:val="001023A4"/>
    <w:rsid w:val="0010776B"/>
    <w:rsid w:val="00121C25"/>
    <w:rsid w:val="00133E66"/>
    <w:rsid w:val="00134ACF"/>
    <w:rsid w:val="001425A9"/>
    <w:rsid w:val="00144E15"/>
    <w:rsid w:val="001A4A62"/>
    <w:rsid w:val="001A681E"/>
    <w:rsid w:val="001D04CB"/>
    <w:rsid w:val="001D08F2"/>
    <w:rsid w:val="001F7BE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ABC"/>
    <w:rsid w:val="00325348"/>
    <w:rsid w:val="003316CD"/>
    <w:rsid w:val="00393688"/>
    <w:rsid w:val="003A2A3E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4AB6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1D7B"/>
    <w:rsid w:val="00C3483A"/>
    <w:rsid w:val="00C64E59"/>
    <w:rsid w:val="00C727EA"/>
    <w:rsid w:val="00C74E9D"/>
    <w:rsid w:val="00C82FD3"/>
    <w:rsid w:val="00CC05C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1B86"/>
    <w:rsid w:val="00D95E2F"/>
    <w:rsid w:val="00D970A9"/>
    <w:rsid w:val="00DB3AC0"/>
    <w:rsid w:val="00DC6813"/>
    <w:rsid w:val="00DE68F0"/>
    <w:rsid w:val="00DF3845"/>
    <w:rsid w:val="00DF7E17"/>
    <w:rsid w:val="00E2179C"/>
    <w:rsid w:val="00EB00A2"/>
    <w:rsid w:val="00EB1BF3"/>
    <w:rsid w:val="00EC3770"/>
    <w:rsid w:val="00EE7CC2"/>
    <w:rsid w:val="00EF3EEE"/>
    <w:rsid w:val="00F149A7"/>
    <w:rsid w:val="00F50BAF"/>
    <w:rsid w:val="00F52C10"/>
    <w:rsid w:val="00F8111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85FDD-A348-43D8-B991-7F753F46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E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7C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2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69_201702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AE71B-B448-4110-B6A2-547188143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4939A60F.dotm</Template>
  <TotalTime>0</TotalTime>
  <Pages>3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469: Sarah Blackwell - South Carolina Legislature Online</dc:title>
  <dc:subject/>
  <dc:creator>Rebecca Turner</dc:creator>
  <cp:keywords/>
  <dc:description/>
  <cp:lastModifiedBy>S Volk</cp:lastModifiedBy>
  <cp:revision>2</cp:revision>
  <cp:lastPrinted>2017-02-23T14:40:00Z</cp:lastPrinted>
  <dcterms:created xsi:type="dcterms:W3CDTF">2017-03-01T13:57:00Z</dcterms:created>
  <dcterms:modified xsi:type="dcterms:W3CDTF">2017-03-01T13:57:00Z</dcterms:modified>
</cp:coreProperties>
</file>