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2DF" w:rsidRDefault="001052DF" w:rsidP="001052DF">
      <w:pPr>
        <w:widowControl w:val="0"/>
        <w:jc w:val="center"/>
      </w:pPr>
      <w:r w:rsidRPr="001052DF">
        <w:rPr>
          <w:b/>
        </w:rPr>
        <w:t>South Carolina General Assembly</w:t>
      </w:r>
    </w:p>
    <w:p w:rsidR="001052DF" w:rsidRDefault="001052DF" w:rsidP="001052DF">
      <w:pPr>
        <w:widowControl w:val="0"/>
        <w:jc w:val="center"/>
      </w:pPr>
      <w:r>
        <w:t>122nd Session, 2017-2018</w:t>
      </w:r>
    </w:p>
    <w:p w:rsidR="001052DF" w:rsidRDefault="001052DF" w:rsidP="001052DF">
      <w:pPr>
        <w:widowControl w:val="0"/>
        <w:jc w:val="left"/>
      </w:pPr>
    </w:p>
    <w:p w:rsidR="001052DF" w:rsidRDefault="001052DF" w:rsidP="001052DF">
      <w:pPr>
        <w:widowControl w:val="0"/>
        <w:jc w:val="left"/>
        <w:rPr>
          <w:b/>
        </w:rPr>
      </w:pPr>
      <w:r w:rsidRPr="001052DF">
        <w:rPr>
          <w:b/>
        </w:rPr>
        <w:t>H. 4925</w:t>
      </w:r>
    </w:p>
    <w:p w:rsidR="001052DF" w:rsidRDefault="001052DF" w:rsidP="001052DF">
      <w:pPr>
        <w:widowControl w:val="0"/>
        <w:jc w:val="left"/>
        <w:rPr>
          <w:b/>
        </w:rPr>
      </w:pPr>
    </w:p>
    <w:p w:rsidR="001052DF" w:rsidRDefault="001052DF" w:rsidP="001052DF">
      <w:pPr>
        <w:widowControl w:val="0"/>
        <w:jc w:val="left"/>
      </w:pPr>
      <w:r w:rsidRPr="001052DF">
        <w:rPr>
          <w:b/>
        </w:rPr>
        <w:t>STATUS INFORMATION</w:t>
      </w:r>
    </w:p>
    <w:p w:rsidR="001052DF" w:rsidRDefault="001052DF" w:rsidP="001052DF">
      <w:pPr>
        <w:widowControl w:val="0"/>
        <w:jc w:val="left"/>
      </w:pPr>
    </w:p>
    <w:p w:rsidR="001052DF" w:rsidRDefault="001052DF" w:rsidP="001052DF">
      <w:pPr>
        <w:widowControl w:val="0"/>
        <w:jc w:val="left"/>
      </w:pPr>
      <w:r>
        <w:t>House Resolution</w:t>
      </w:r>
    </w:p>
    <w:p w:rsidR="001052DF" w:rsidRDefault="001052DF" w:rsidP="001052DF">
      <w:pPr>
        <w:widowControl w:val="0"/>
        <w:jc w:val="left"/>
      </w:pPr>
      <w:r>
        <w:t>Sponsors: Reps. Finlay,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1052DF" w:rsidRDefault="001052DF" w:rsidP="001052DF">
      <w:pPr>
        <w:widowControl w:val="0"/>
        <w:jc w:val="left"/>
      </w:pPr>
      <w:r>
        <w:t>Document Path: l:\council\bills\rt\17315dg18.docx</w:t>
      </w:r>
    </w:p>
    <w:p w:rsidR="001052DF" w:rsidRDefault="001052DF" w:rsidP="001052DF">
      <w:pPr>
        <w:widowControl w:val="0"/>
        <w:jc w:val="left"/>
      </w:pPr>
    </w:p>
    <w:p w:rsidR="001052DF" w:rsidRDefault="001052DF" w:rsidP="001052DF">
      <w:pPr>
        <w:widowControl w:val="0"/>
        <w:jc w:val="left"/>
      </w:pPr>
      <w:r>
        <w:t>Introduced in the House on February 14, 2018</w:t>
      </w:r>
    </w:p>
    <w:p w:rsidR="001052DF" w:rsidRDefault="001052DF" w:rsidP="001052DF">
      <w:pPr>
        <w:widowControl w:val="0"/>
        <w:jc w:val="left"/>
      </w:pPr>
      <w:r>
        <w:t>Adopted by the House on February 14, 2018</w:t>
      </w:r>
    </w:p>
    <w:p w:rsidR="001052DF" w:rsidRDefault="001052DF" w:rsidP="001052DF">
      <w:pPr>
        <w:widowControl w:val="0"/>
        <w:jc w:val="left"/>
      </w:pPr>
    </w:p>
    <w:p w:rsidR="001052DF" w:rsidRDefault="001052DF" w:rsidP="001052DF">
      <w:pPr>
        <w:widowControl w:val="0"/>
        <w:jc w:val="left"/>
      </w:pPr>
      <w:r>
        <w:t xml:space="preserve">Summary: </w:t>
      </w:r>
      <w:r w:rsidR="00743C68">
        <w:t>Jeff Kefalos</w:t>
      </w:r>
    </w:p>
    <w:p w:rsidR="001052DF" w:rsidRDefault="001052DF" w:rsidP="001052DF">
      <w:pPr>
        <w:widowControl w:val="0"/>
        <w:jc w:val="left"/>
      </w:pPr>
    </w:p>
    <w:p w:rsidR="001052DF" w:rsidRDefault="001052DF" w:rsidP="001052DF">
      <w:pPr>
        <w:widowControl w:val="0"/>
        <w:jc w:val="left"/>
      </w:pPr>
    </w:p>
    <w:p w:rsidR="001052DF" w:rsidRDefault="001052DF" w:rsidP="00105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52DF">
        <w:rPr>
          <w:b/>
        </w:rPr>
        <w:t>HISTORY OF LEGISLATIVE ACTIONS</w:t>
      </w:r>
    </w:p>
    <w:p w:rsidR="001052DF" w:rsidRDefault="001052DF" w:rsidP="00105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52DF" w:rsidRPr="001052DF" w:rsidRDefault="001052DF" w:rsidP="00105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52DF">
        <w:rPr>
          <w:u w:val="single"/>
        </w:rPr>
        <w:tab/>
        <w:t>Date</w:t>
      </w:r>
      <w:r w:rsidRPr="001052DF">
        <w:rPr>
          <w:u w:val="single"/>
        </w:rPr>
        <w:tab/>
        <w:t>Body</w:t>
      </w:r>
      <w:r w:rsidRPr="001052DF">
        <w:rPr>
          <w:u w:val="single"/>
        </w:rPr>
        <w:tab/>
        <w:t>Action Description with journal page number</w:t>
      </w:r>
      <w:r w:rsidRPr="001052DF">
        <w:rPr>
          <w:u w:val="single"/>
        </w:rPr>
        <w:tab/>
      </w:r>
    </w:p>
    <w:p w:rsidR="00EA2329" w:rsidRDefault="00EA2329" w:rsidP="00EA23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6067E9">
        <w:t>Introduced and adopted (</w:t>
      </w:r>
      <w:hyperlink r:id="rId7" w:history="1">
        <w:r w:rsidRPr="006067E9">
          <w:rPr>
            <w:rStyle w:val="Hyperlink"/>
          </w:rPr>
          <w:t>House Journal</w:t>
        </w:r>
        <w:r w:rsidRPr="006067E9">
          <w:rPr>
            <w:rStyle w:val="Hyperlink"/>
          </w:rPr>
          <w:noBreakHyphen/>
          <w:t>page 62</w:t>
        </w:r>
      </w:hyperlink>
      <w:r w:rsidRPr="006067E9">
        <w:t>)</w:t>
      </w:r>
    </w:p>
    <w:p w:rsidR="00EA2329" w:rsidRDefault="00EA2329" w:rsidP="00EA23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2DF" w:rsidRDefault="001052DF" w:rsidP="00105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52DF">
          <w:rPr>
            <w:rStyle w:val="Hyperlink"/>
          </w:rPr>
          <w:t>legislative information</w:t>
        </w:r>
      </w:hyperlink>
      <w:r>
        <w:t xml:space="preserve"> at the website</w:t>
      </w:r>
    </w:p>
    <w:p w:rsidR="001052DF" w:rsidRDefault="001052DF" w:rsidP="00105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2DF" w:rsidRPr="001052DF" w:rsidRDefault="001052DF" w:rsidP="00105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2DF" w:rsidRDefault="001052DF" w:rsidP="001052DF">
      <w:r w:rsidRPr="001052DF">
        <w:rPr>
          <w:b/>
        </w:rPr>
        <w:t>VERSIONS OF THIS BILL</w:t>
      </w:r>
    </w:p>
    <w:p w:rsidR="001052DF" w:rsidRDefault="001052DF" w:rsidP="001052DF"/>
    <w:p w:rsidR="001052DF" w:rsidRDefault="00B223CE" w:rsidP="001052DF">
      <w:hyperlink r:id="rId9" w:history="1">
        <w:r w:rsidR="001052DF">
          <w:rPr>
            <w:rStyle w:val="Hyperlink"/>
          </w:rPr>
          <w:t>2/14/2018</w:t>
        </w:r>
      </w:hyperlink>
    </w:p>
    <w:p w:rsidR="001052DF" w:rsidRDefault="001052DF" w:rsidP="001052DF"/>
    <w:p w:rsidR="001052DF" w:rsidRDefault="001052DF" w:rsidP="001052DF">
      <w:pPr>
        <w:sectPr w:rsidR="001052DF" w:rsidSect="001052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05EF" w:rsidRDefault="00CE05EF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25C" w:rsidRDefault="003C625C" w:rsidP="003C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0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72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COMMEND JEFF KEFALOS FOR AN EXEMPLARY CAREER AND TO WISH HIM CONTINUED SUCCESS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1423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1423">
        <w:t>the members of the House of Representatives of the State of South Carolina pause in their deliberations to congratulate Jeff Kefalos for a career marked with great success;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Jeff Kefalos has been involved in South Carolina tennis for over forty years in a variety of roles incl</w:t>
      </w:r>
      <w:r w:rsidR="00DD074A">
        <w:t>uding playing, coach</w:t>
      </w:r>
      <w:r w:rsidR="008C5AEA">
        <w:t>ing</w:t>
      </w:r>
      <w:r w:rsidR="00DD074A">
        <w:t>, teaching</w:t>
      </w:r>
      <w:r>
        <w:t>, and direct</w:t>
      </w:r>
      <w:r w:rsidR="008C5AEA">
        <w:t xml:space="preserve">ing </w:t>
      </w:r>
      <w:r>
        <w:t>a major tennis center in Columbia;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arrived in Columbia from West Virginia in 1972 to play tennis for the University of South Carolina Gamecocks. During his time as a player, he was named the team</w:t>
      </w:r>
      <w:r w:rsidR="008C5AEA">
        <w:t>’s</w:t>
      </w:r>
      <w:r>
        <w:t xml:space="preserve"> Most Valuable Player four times and team captain three times. He was known for his outstanding groundstrokes and return of serve, allowing him to compile a 104</w:t>
      </w:r>
      <w:r w:rsidR="00DD074A">
        <w:noBreakHyphen/>
      </w:r>
      <w:r>
        <w:t>14 singles mark and an 81</w:t>
      </w:r>
      <w:r w:rsidR="00DD074A">
        <w:noBreakHyphen/>
      </w:r>
      <w:r>
        <w:t>15 doubles mark, which remained the record at USC until 2000;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1976, he graduated as a scholar</w:t>
      </w:r>
      <w:r w:rsidR="00DD074A">
        <w:noBreakHyphen/>
      </w:r>
      <w:r>
        <w:t xml:space="preserve">athlete with a </w:t>
      </w:r>
      <w:r w:rsidR="00DD074A">
        <w:t>Bachelor of Science</w:t>
      </w:r>
      <w:r>
        <w:t xml:space="preserve"> degree in business administration. </w:t>
      </w:r>
      <w:r w:rsidR="008C5AEA">
        <w:t xml:space="preserve"> A year later,</w:t>
      </w:r>
      <w:r>
        <w:t xml:space="preserve"> he became the coach of the USC women</w:t>
      </w:r>
      <w:r w:rsidR="00DD074A" w:rsidRPr="00DD074A">
        <w:t>’</w:t>
      </w:r>
      <w:r>
        <w:t>s team in 1977;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six seasons he was head coach, his teams compiled a 127</w:t>
      </w:r>
      <w:r w:rsidR="00DD074A">
        <w:noBreakHyphen/>
      </w:r>
      <w:r>
        <w:t>34 record and were ranked twelfth or higher in the nation five times;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also in 1977, he became the </w:t>
      </w:r>
      <w:r w:rsidR="00DD074A">
        <w:t>director</w:t>
      </w:r>
      <w:r>
        <w:t xml:space="preserve"> of the Columbia Tennis Center.  His responsibilities included directing the city</w:t>
      </w:r>
      <w:r w:rsidR="00DD074A" w:rsidRPr="00DD074A">
        <w:t>’</w:t>
      </w:r>
      <w:r>
        <w:t xml:space="preserve">s adult and junior tennis leagues, as well as hosting and </w:t>
      </w:r>
      <w:r w:rsidR="00DD074A">
        <w:t>directing</w:t>
      </w:r>
      <w:r>
        <w:t xml:space="preserve"> several large state, sectional, and national tournaments.  While in </w:t>
      </w:r>
      <w:r>
        <w:lastRenderedPageBreak/>
        <w:t>this role, he has been instrumental in devel</w:t>
      </w:r>
      <w:r w:rsidR="00DD074A">
        <w:t>oping top junior talent in the M</w:t>
      </w:r>
      <w:r>
        <w:t xml:space="preserve">idlands.  Many of the </w:t>
      </w:r>
      <w:r w:rsidR="00DD074A">
        <w:t>recipients</w:t>
      </w:r>
      <w:r>
        <w:t xml:space="preserve"> of his tutelage have achieved high state, section, and national rankings and earned college tennis scholarships; and</w:t>
      </w: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1993, Jeff returned to the Gamecocks as assistant coach to the men</w:t>
      </w:r>
      <w:r w:rsidRPr="00DD074A">
        <w:t>’</w:t>
      </w:r>
      <w:r>
        <w:t>s tennis team for Coach Kent Demars, and in 1998, he was named ITA National Assistant Coach of the Year.  During his sixteen seasons as the men</w:t>
      </w:r>
      <w:r w:rsidRPr="00DD074A">
        <w:t>’</w:t>
      </w:r>
      <w:r>
        <w:t>s assistant coach, he has been an integral part of the recruiting and development of many of the program</w:t>
      </w:r>
      <w:r w:rsidRPr="00DD074A">
        <w:t>’</w:t>
      </w:r>
      <w:r>
        <w:t>s best players.  Jeff has helped mentor two All</w:t>
      </w:r>
      <w:r>
        <w:noBreakHyphen/>
        <w:t>Americans, one ITA scholar All</w:t>
      </w:r>
      <w:r>
        <w:noBreakHyphen/>
        <w:t>American, and five student</w:t>
      </w:r>
      <w:r>
        <w:noBreakHyphen/>
        <w:t>athletes who earned a total of ten All</w:t>
      </w:r>
      <w:r>
        <w:noBreakHyphen/>
        <w:t>SEC honors; and</w:t>
      </w:r>
    </w:p>
    <w:p w:rsidR="00A81423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74A" w:rsidRDefault="00A81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career was punctuated by his 2011 induction into the University of </w:t>
      </w:r>
      <w:r w:rsidR="00DD074A">
        <w:t>South</w:t>
      </w:r>
      <w:r>
        <w:t xml:space="preserve"> Carolina </w:t>
      </w:r>
      <w:r w:rsidR="00745B8D">
        <w:t xml:space="preserve">Athletic </w:t>
      </w:r>
      <w:r>
        <w:t>Hall of Fame</w:t>
      </w:r>
      <w:r w:rsidR="00745B8D">
        <w:t xml:space="preserve"> and his 2014 induction into the State of South Carolina Tennis Hall of Fame</w:t>
      </w:r>
      <w:r>
        <w:t>; and</w:t>
      </w: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Jeff is married to the love of his life</w:t>
      </w:r>
      <w:r w:rsidR="006C433E">
        <w:t>,</w:t>
      </w:r>
      <w:r>
        <w:t xml:space="preserve"> Betsi</w:t>
      </w:r>
      <w:r w:rsidR="006C433E">
        <w:t>,</w:t>
      </w:r>
      <w:r>
        <w:t xml:space="preserve"> and has two cherished adult children, Lance and Rawlins; and</w:t>
      </w:r>
    </w:p>
    <w:p w:rsidR="00DD074A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DD07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of South Carolina applaud Jeff</w:t>
      </w:r>
      <w:r w:rsidRPr="00DD074A">
        <w:t>’</w:t>
      </w:r>
      <w:r>
        <w:t>s phenomenal career and offer their hopes for continued success throughout his life</w:t>
      </w:r>
      <w:r w:rsidR="00BA7200">
        <w:t>.  Now, therefore,</w:t>
      </w: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1423">
        <w:t xml:space="preserve"> the members of the South Carolina House of Representatives, by this resolution, honor and commend Jeff Kefalos for an exemplary career and wish him continued success in his future endeavors.</w:t>
      </w: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00" w:rsidRDefault="00BA7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1423">
        <w:t xml:space="preserve"> Jeff Kefalos.</w:t>
      </w:r>
    </w:p>
    <w:p w:rsidR="009A1459" w:rsidRDefault="00DD074A" w:rsidP="00313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2DF" w:rsidRDefault="001052DF" w:rsidP="001052DF">
      <w:pPr>
        <w:suppressAutoHyphens/>
      </w:pPr>
    </w:p>
    <w:sectPr w:rsidR="001052DF" w:rsidSect="001052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423" w:rsidRDefault="00A81423" w:rsidP="009F0C77">
      <w:r>
        <w:separator/>
      </w:r>
    </w:p>
  </w:endnote>
  <w:endnote w:type="continuationSeparator" w:id="0">
    <w:p w:rsidR="00A81423" w:rsidRDefault="00A81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417E89-FAC2-42BE-B331-682DA0C63DBA}"/>
    <w:embedBold r:id="rId2" w:fontKey="{FDF72DA6-E33F-4112-8F4F-DEE6350FAF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D1E5F8-2195-4083-9EDA-CF677F5CE2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EBAD33-D145-46AA-8CA3-317CE0C07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46EE2C-04D4-46C3-9289-3AB616994D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2DF" w:rsidRPr="00CE05EF" w:rsidRDefault="001052DF" w:rsidP="00CE05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3C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423" w:rsidRDefault="00A81423" w:rsidP="009F0C77">
      <w:r>
        <w:separator/>
      </w:r>
    </w:p>
  </w:footnote>
  <w:footnote w:type="continuationSeparator" w:id="0">
    <w:p w:rsidR="00A81423" w:rsidRDefault="00A81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15DG18"/>
    <w:docVar w:name="CoverBillType" w:val="r"/>
    <w:docVar w:name="DocPath" w:val="L:\Council\bills\RT\17315DG18.DOCX"/>
    <w:docVar w:name="dvBillNumber" w:val="4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A7200"/>
    <w:rsid w:val="00011869"/>
    <w:rsid w:val="00015CD6"/>
    <w:rsid w:val="000E0100"/>
    <w:rsid w:val="000E1785"/>
    <w:rsid w:val="000F40FA"/>
    <w:rsid w:val="001035F1"/>
    <w:rsid w:val="001052DF"/>
    <w:rsid w:val="0010776B"/>
    <w:rsid w:val="00133E66"/>
    <w:rsid w:val="001435A3"/>
    <w:rsid w:val="00146ED3"/>
    <w:rsid w:val="00151044"/>
    <w:rsid w:val="00182FF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EF8"/>
    <w:rsid w:val="002E5912"/>
    <w:rsid w:val="00301B21"/>
    <w:rsid w:val="003137E0"/>
    <w:rsid w:val="00325348"/>
    <w:rsid w:val="0032732C"/>
    <w:rsid w:val="00336AD0"/>
    <w:rsid w:val="0037079A"/>
    <w:rsid w:val="003C4DAB"/>
    <w:rsid w:val="003C625C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64B"/>
    <w:rsid w:val="005C2FE2"/>
    <w:rsid w:val="005E2BC9"/>
    <w:rsid w:val="00605102"/>
    <w:rsid w:val="006215AA"/>
    <w:rsid w:val="00652CE5"/>
    <w:rsid w:val="006913C9"/>
    <w:rsid w:val="0069470D"/>
    <w:rsid w:val="006C433E"/>
    <w:rsid w:val="006D58AA"/>
    <w:rsid w:val="00734F00"/>
    <w:rsid w:val="00743C68"/>
    <w:rsid w:val="00745B8D"/>
    <w:rsid w:val="007A70AE"/>
    <w:rsid w:val="008362E8"/>
    <w:rsid w:val="0085786E"/>
    <w:rsid w:val="008A1768"/>
    <w:rsid w:val="008A489F"/>
    <w:rsid w:val="008C5AEA"/>
    <w:rsid w:val="008F0F33"/>
    <w:rsid w:val="008F4429"/>
    <w:rsid w:val="0094021A"/>
    <w:rsid w:val="009A145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423"/>
    <w:rsid w:val="00A833AB"/>
    <w:rsid w:val="00A9741D"/>
    <w:rsid w:val="00AC34A2"/>
    <w:rsid w:val="00AD1C9A"/>
    <w:rsid w:val="00AD4B17"/>
    <w:rsid w:val="00B13853"/>
    <w:rsid w:val="00B412D4"/>
    <w:rsid w:val="00BA7200"/>
    <w:rsid w:val="00BE3C22"/>
    <w:rsid w:val="00C0345E"/>
    <w:rsid w:val="00C31C95"/>
    <w:rsid w:val="00C3483A"/>
    <w:rsid w:val="00C70393"/>
    <w:rsid w:val="00C74E9D"/>
    <w:rsid w:val="00C826DD"/>
    <w:rsid w:val="00C82FD3"/>
    <w:rsid w:val="00C92819"/>
    <w:rsid w:val="00CC6B7B"/>
    <w:rsid w:val="00CD2089"/>
    <w:rsid w:val="00CE05EF"/>
    <w:rsid w:val="00D73A67"/>
    <w:rsid w:val="00D970A9"/>
    <w:rsid w:val="00DD074A"/>
    <w:rsid w:val="00DF3845"/>
    <w:rsid w:val="00E41911"/>
    <w:rsid w:val="00E44B57"/>
    <w:rsid w:val="00E92EEF"/>
    <w:rsid w:val="00EA232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0F22F7-A6CB-4C3A-83D1-A514991B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3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52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25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1FCE4-AC04-4A4E-AF75-EA53A177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715</Words>
  <Characters>4000</Characters>
  <Application>Microsoft Office Word</Application>
  <DocSecurity>0</DocSecurity>
  <Lines>118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4925: Jeff Kefalos - South Carolina Legislature Online</dc:title>
  <dc:creator>Rebecca Turner</dc:creator>
  <cp:lastModifiedBy>S Volk</cp:lastModifiedBy>
  <cp:revision>2</cp:revision>
  <cp:lastPrinted>2018-02-14T15:16:00Z</cp:lastPrinted>
  <dcterms:created xsi:type="dcterms:W3CDTF">2018-02-16T21:30:00Z</dcterms:created>
  <dcterms:modified xsi:type="dcterms:W3CDTF">2018-02-16T21:30:00Z</dcterms:modified>
</cp:coreProperties>
</file>