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F25" w:rsidRDefault="00E92F25" w:rsidP="00E92F25">
      <w:pPr>
        <w:widowControl w:val="0"/>
        <w:jc w:val="center"/>
      </w:pPr>
      <w:r w:rsidRPr="00E92F25">
        <w:rPr>
          <w:b/>
        </w:rPr>
        <w:t>South Carolina General Assembly</w:t>
      </w:r>
    </w:p>
    <w:p w:rsidR="00E92F25" w:rsidRDefault="00E92F25" w:rsidP="00E92F25">
      <w:pPr>
        <w:widowControl w:val="0"/>
        <w:jc w:val="center"/>
      </w:pPr>
      <w:r>
        <w:t>122nd Session, 2017-2018</w:t>
      </w:r>
    </w:p>
    <w:p w:rsidR="00E92F25" w:rsidRDefault="00E92F25" w:rsidP="00E92F25">
      <w:pPr>
        <w:widowControl w:val="0"/>
        <w:jc w:val="left"/>
      </w:pPr>
    </w:p>
    <w:p w:rsidR="00E92F25" w:rsidRDefault="00E92F25" w:rsidP="00E92F25">
      <w:pPr>
        <w:widowControl w:val="0"/>
        <w:jc w:val="left"/>
        <w:rPr>
          <w:b/>
        </w:rPr>
      </w:pPr>
      <w:r w:rsidRPr="00E92F25">
        <w:rPr>
          <w:b/>
        </w:rPr>
        <w:t>H. 5008</w:t>
      </w:r>
    </w:p>
    <w:p w:rsidR="00E92F25" w:rsidRDefault="00E92F25" w:rsidP="00E92F25">
      <w:pPr>
        <w:widowControl w:val="0"/>
        <w:jc w:val="left"/>
        <w:rPr>
          <w:b/>
        </w:rPr>
      </w:pPr>
    </w:p>
    <w:p w:rsidR="00E92F25" w:rsidRDefault="00E92F25" w:rsidP="00E92F25">
      <w:pPr>
        <w:widowControl w:val="0"/>
        <w:jc w:val="left"/>
      </w:pPr>
      <w:r w:rsidRPr="00E92F25">
        <w:rPr>
          <w:b/>
        </w:rPr>
        <w:t>STATUS INFORMATION</w:t>
      </w:r>
    </w:p>
    <w:p w:rsidR="00E92F25" w:rsidRDefault="00E92F25" w:rsidP="00E92F25">
      <w:pPr>
        <w:widowControl w:val="0"/>
        <w:jc w:val="left"/>
      </w:pPr>
    </w:p>
    <w:p w:rsidR="00E92F25" w:rsidRDefault="00E92F25" w:rsidP="00E92F25">
      <w:pPr>
        <w:widowControl w:val="0"/>
        <w:jc w:val="left"/>
      </w:pPr>
      <w:r>
        <w:t>General Bill</w:t>
      </w:r>
    </w:p>
    <w:p w:rsidR="00E92F25" w:rsidRDefault="00E92F25" w:rsidP="00E92F25">
      <w:pPr>
        <w:widowControl w:val="0"/>
        <w:jc w:val="left"/>
      </w:pPr>
      <w:r>
        <w:t>Sponsors: Reps. Jefferson, Williams, Thigpen, King, Brawley, Hosey, McKnight, Cobb</w:t>
      </w:r>
      <w:r>
        <w:noBreakHyphen/>
        <w:t>Hunter, Mack, Young, Brown, Hardee, Ridgeway and Wheeler</w:t>
      </w:r>
    </w:p>
    <w:p w:rsidR="00E92F25" w:rsidRDefault="00E92F25" w:rsidP="00E92F25">
      <w:pPr>
        <w:widowControl w:val="0"/>
        <w:jc w:val="left"/>
      </w:pPr>
      <w:r>
        <w:t>Document Path: l:\council\bills\nl\13737sd18.docx</w:t>
      </w:r>
    </w:p>
    <w:p w:rsidR="00E92F25" w:rsidRDefault="00E92F25" w:rsidP="00E92F25">
      <w:pPr>
        <w:widowControl w:val="0"/>
        <w:jc w:val="left"/>
      </w:pPr>
    </w:p>
    <w:p w:rsidR="00E92F25" w:rsidRDefault="00E92F25" w:rsidP="00E92F25">
      <w:pPr>
        <w:widowControl w:val="0"/>
        <w:jc w:val="left"/>
      </w:pPr>
      <w:r>
        <w:t>Introduced in the House on February 22, 2018</w:t>
      </w:r>
    </w:p>
    <w:p w:rsidR="00E92F25" w:rsidRDefault="00E92F25" w:rsidP="00E92F25">
      <w:pPr>
        <w:widowControl w:val="0"/>
        <w:jc w:val="left"/>
      </w:pPr>
      <w:r>
        <w:t xml:space="preserve">Currently residing in the House Committee on </w:t>
      </w:r>
      <w:r w:rsidRPr="00E92F25">
        <w:rPr>
          <w:b/>
        </w:rPr>
        <w:t>Education and Public Works</w:t>
      </w:r>
    </w:p>
    <w:p w:rsidR="00E92F25" w:rsidRDefault="00E92F25" w:rsidP="00E92F25">
      <w:pPr>
        <w:widowControl w:val="0"/>
        <w:jc w:val="left"/>
      </w:pPr>
    </w:p>
    <w:p w:rsidR="00E92F25" w:rsidRDefault="00E92F25" w:rsidP="00E92F25">
      <w:pPr>
        <w:widowControl w:val="0"/>
        <w:jc w:val="left"/>
      </w:pPr>
      <w:r>
        <w:t xml:space="preserve">Summary: </w:t>
      </w:r>
      <w:r w:rsidR="00622E5E">
        <w:t>Surveillance</w:t>
      </w:r>
    </w:p>
    <w:p w:rsidR="00E92F25" w:rsidRDefault="00E92F25" w:rsidP="00E92F25">
      <w:pPr>
        <w:widowControl w:val="0"/>
        <w:jc w:val="left"/>
      </w:pPr>
    </w:p>
    <w:p w:rsidR="00E92F25" w:rsidRDefault="00E92F25" w:rsidP="00E92F25">
      <w:pPr>
        <w:widowControl w:val="0"/>
        <w:jc w:val="left"/>
      </w:pPr>
    </w:p>
    <w:p w:rsidR="00E92F25" w:rsidRDefault="00E92F25" w:rsidP="00E92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F25">
        <w:rPr>
          <w:b/>
        </w:rPr>
        <w:t>HISTORY OF LEGISLATIVE ACTIONS</w:t>
      </w:r>
    </w:p>
    <w:p w:rsidR="00E92F25" w:rsidRDefault="00E92F25" w:rsidP="00E92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92F25" w:rsidRPr="00E92F25" w:rsidRDefault="00E92F25" w:rsidP="00E92F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92F25">
        <w:rPr>
          <w:u w:val="single"/>
        </w:rPr>
        <w:tab/>
        <w:t>Date</w:t>
      </w:r>
      <w:r w:rsidRPr="00E92F25">
        <w:rPr>
          <w:u w:val="single"/>
        </w:rPr>
        <w:tab/>
        <w:t>Body</w:t>
      </w:r>
      <w:r w:rsidRPr="00E92F25">
        <w:rPr>
          <w:u w:val="single"/>
        </w:rPr>
        <w:tab/>
        <w:t>Action Description with journal page number</w:t>
      </w:r>
      <w:r w:rsidRPr="00E92F25">
        <w:rPr>
          <w:u w:val="single"/>
        </w:rPr>
        <w:tab/>
      </w:r>
    </w:p>
    <w:p w:rsidR="000B01FE" w:rsidRDefault="000B01FE" w:rsidP="000B0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911F59">
        <w:t>Introduced and read first time (</w:t>
      </w:r>
      <w:hyperlink r:id="rId7" w:history="1">
        <w:r w:rsidRPr="00911F59">
          <w:rPr>
            <w:rStyle w:val="Hyperlink"/>
          </w:rPr>
          <w:t>House Journal</w:t>
        </w:r>
        <w:r w:rsidRPr="00911F59">
          <w:rPr>
            <w:rStyle w:val="Hyperlink"/>
          </w:rPr>
          <w:noBreakHyphen/>
          <w:t>page 65</w:t>
        </w:r>
      </w:hyperlink>
      <w:r w:rsidRPr="00911F59">
        <w:t>)</w:t>
      </w:r>
    </w:p>
    <w:p w:rsidR="000B01FE" w:rsidRDefault="000B01FE" w:rsidP="000B0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2/22/2018</w:t>
      </w:r>
      <w:r>
        <w:tab/>
        <w:t>House</w:t>
      </w:r>
      <w:r>
        <w:tab/>
      </w:r>
      <w:r w:rsidRPr="00911F59">
        <w:t>Referred to Co</w:t>
      </w:r>
      <w:r>
        <w:t xml:space="preserve">mmittee on </w:t>
      </w:r>
      <w:r w:rsidRPr="00911F59">
        <w:rPr>
          <w:b/>
        </w:rPr>
        <w:t>Education and Public Works</w:t>
      </w:r>
      <w:r w:rsidRPr="00911F59">
        <w:t xml:space="preserve"> (</w:t>
      </w:r>
      <w:hyperlink r:id="rId8" w:history="1">
        <w:r w:rsidRPr="00911F59">
          <w:rPr>
            <w:rStyle w:val="Hyperlink"/>
          </w:rPr>
          <w:t>House Journal</w:t>
        </w:r>
        <w:r w:rsidRPr="00911F59">
          <w:rPr>
            <w:rStyle w:val="Hyperlink"/>
          </w:rPr>
          <w:noBreakHyphen/>
          <w:t>page 65</w:t>
        </w:r>
      </w:hyperlink>
      <w:r w:rsidRPr="00911F59">
        <w:t>)</w:t>
      </w:r>
    </w:p>
    <w:p w:rsidR="000B01FE" w:rsidRDefault="000B01FE" w:rsidP="000B01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F25" w:rsidRDefault="00E92F25" w:rsidP="00E92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92F25">
          <w:rPr>
            <w:rStyle w:val="Hyperlink"/>
          </w:rPr>
          <w:t>legislative information</w:t>
        </w:r>
      </w:hyperlink>
      <w:r>
        <w:t xml:space="preserve"> at the website</w:t>
      </w:r>
    </w:p>
    <w:p w:rsidR="00E92F25" w:rsidRDefault="00E92F25" w:rsidP="00E92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F25" w:rsidRPr="00E92F25" w:rsidRDefault="00E92F25" w:rsidP="00E92F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92F25" w:rsidRDefault="00E92F25" w:rsidP="00E92F25">
      <w:pPr>
        <w:widowControl w:val="0"/>
        <w:jc w:val="left"/>
      </w:pPr>
      <w:r w:rsidRPr="00E92F25">
        <w:rPr>
          <w:b/>
        </w:rPr>
        <w:t>VERSIONS OF THIS BILL</w:t>
      </w:r>
    </w:p>
    <w:p w:rsidR="00E92F25" w:rsidRDefault="00E92F25" w:rsidP="00E92F25">
      <w:pPr>
        <w:widowControl w:val="0"/>
        <w:jc w:val="left"/>
      </w:pPr>
    </w:p>
    <w:p w:rsidR="00E92F25" w:rsidRDefault="005A7536" w:rsidP="00E92F25">
      <w:pPr>
        <w:widowControl w:val="0"/>
        <w:jc w:val="left"/>
      </w:pPr>
      <w:hyperlink r:id="rId10" w:history="1">
        <w:r w:rsidR="00E92F25">
          <w:rPr>
            <w:rStyle w:val="Hyperlink"/>
          </w:rPr>
          <w:t>2/22/2018</w:t>
        </w:r>
      </w:hyperlink>
    </w:p>
    <w:p w:rsidR="00E92F25" w:rsidRDefault="00E92F25" w:rsidP="00E92F25"/>
    <w:p w:rsidR="00E92F25" w:rsidRDefault="00E92F25" w:rsidP="00E92F25">
      <w:pPr>
        <w:sectPr w:rsidR="00E92F25" w:rsidSect="00E92F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455C" w:rsidRDefault="005F455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5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41B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F56354">
        <w:noBreakHyphen/>
      </w:r>
      <w:r>
        <w:t>66</w:t>
      </w:r>
      <w:r w:rsidR="00F56354">
        <w:noBreakHyphen/>
      </w:r>
      <w:r>
        <w:t xml:space="preserve">50 SO AS TO PROVIDE THAT BEGINNING WITH </w:t>
      </w:r>
      <w:r w:rsidR="00CE1CEE">
        <w:t>THE 2018</w:t>
      </w:r>
      <w:r w:rsidR="00CE1CEE">
        <w:noBreakHyphen/>
        <w:t>2019 SCHOOL YEAR</w:t>
      </w:r>
      <w:r>
        <w:t>, EACH PUBLIC SCHOOL OF THIS STATE MUST HAVE AT LEAST ONE FULL</w:t>
      </w:r>
      <w:r w:rsidR="00F56354">
        <w:noBreakHyphen/>
      </w:r>
      <w:r>
        <w:t>TIME EMPLOYEE WHOSE RESPONSIBILITY IS TO MONITOR</w:t>
      </w:r>
      <w:r w:rsidR="00CE1CEE">
        <w:t>,</w:t>
      </w:r>
      <w:r>
        <w:t xml:space="preserve"> DURING REGULAR SCHOOL HOURS</w:t>
      </w:r>
      <w:r w:rsidR="00CE1CEE">
        <w:t>,</w:t>
      </w:r>
      <w:r>
        <w:t xml:space="preserve"> THE SCHOOL SURVEILLANCE EQUIPMENT AT THE SCHOOL AND TO NOTIFY APPROPRIATE SCHOOL ADMINISTRATORS, RESOURCE OFFICERS, OR LAW ENFORCEMENT, IF NECESSARY, IF</w:t>
      </w:r>
      <w:r w:rsidR="00CA5E7A">
        <w:t xml:space="preserve"> THIS EMPLOYEE OBSERVES SITUATIONS</w:t>
      </w:r>
      <w:r>
        <w:t xml:space="preserve"> ON THE SURVEILLANCE EQUIPMENT WHICH RAISES A SIGNIFICANT CAUSE FOR CONCERN REGARDING SAFETY OF STUDENTS</w:t>
      </w:r>
      <w:r w:rsidR="00CA5E7A">
        <w:t>, SCHOOL PROPERTY,</w:t>
      </w:r>
      <w:r>
        <w:t xml:space="preserve"> OR THE COMMISSION OF A CRIME.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26A58">
        <w:t>Chapter 66, Title 59 of the 1976 Code is amended by adding:</w:t>
      </w:r>
    </w:p>
    <w:p w:rsidR="00A26A58" w:rsidRDefault="00A2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6A58" w:rsidRDefault="00A26A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F56354">
        <w:noBreakHyphen/>
      </w:r>
      <w:r>
        <w:t>66</w:t>
      </w:r>
      <w:r w:rsidR="00F56354">
        <w:noBreakHyphen/>
      </w:r>
      <w:r>
        <w:t>50.</w:t>
      </w:r>
      <w:r>
        <w:tab/>
        <w:t xml:space="preserve">Beginning with </w:t>
      </w:r>
      <w:r w:rsidR="00CE1CEE">
        <w:t>the 2018</w:t>
      </w:r>
      <w:r w:rsidR="00CE1CEE">
        <w:noBreakHyphen/>
        <w:t xml:space="preserve">2019 </w:t>
      </w:r>
      <w:r>
        <w:t>school year and using funds appropriated by the General Assembly for this purpose, each public school of this State must have at least one full</w:t>
      </w:r>
      <w:r w:rsidR="00F56354">
        <w:noBreakHyphen/>
      </w:r>
      <w:r>
        <w:t>time employee whose responsibility is to monitor</w:t>
      </w:r>
      <w:r w:rsidR="00CE1CEE">
        <w:t>,</w:t>
      </w:r>
      <w:r>
        <w:t xml:space="preserve"> during regular school hours</w:t>
      </w:r>
      <w:r w:rsidR="00CE1CEE">
        <w:t>,</w:t>
      </w:r>
      <w:r>
        <w:t xml:space="preserve"> all school </w:t>
      </w:r>
      <w:r w:rsidR="00D326A0">
        <w:t>surveillance</w:t>
      </w:r>
      <w:r>
        <w:t xml:space="preserve"> equipment at the school who</w:t>
      </w:r>
      <w:r w:rsidR="00FC2E28">
        <w:t>se</w:t>
      </w:r>
      <w:r>
        <w:t xml:space="preserve"> images must be fed to one secure location </w:t>
      </w:r>
      <w:r w:rsidR="00CE1CEE">
        <w:t>in</w:t>
      </w:r>
      <w:r>
        <w:t xml:space="preserve"> the school</w:t>
      </w:r>
      <w:r w:rsidR="00F56354" w:rsidRPr="00F56354">
        <w:t>’</w:t>
      </w:r>
      <w:r>
        <w:t>s central administrative offic</w:t>
      </w:r>
      <w:r w:rsidR="00CE1CEE">
        <w:t>es.  This employee shall work at</w:t>
      </w:r>
      <w:r>
        <w:t xml:space="preserve"> this location to monitor this central feed and shall notify appropriate administrators, the school resource officers, and if necessary, law enforcement if activity shown on the </w:t>
      </w:r>
      <w:r w:rsidR="00D326A0">
        <w:t>surveillance</w:t>
      </w:r>
      <w:r>
        <w:t xml:space="preserve"> equipment raises </w:t>
      </w:r>
      <w:r>
        <w:lastRenderedPageBreak/>
        <w:t>a significant cause for concern regarding the safety of students, the protection of school property, or indicates that the commission of a crime may occur.  If this employee is sick or on leave, an appropriate replacement or substitute must be secured by the school principal.”</w:t>
      </w: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1BF" w:rsidRDefault="00DD41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0AC2">
        <w:t>2</w:t>
      </w:r>
      <w:r>
        <w:t>.</w:t>
      </w:r>
      <w:r>
        <w:tab/>
        <w:t>This act takes effect upon approval by the Governor.</w:t>
      </w:r>
    </w:p>
    <w:p w:rsidR="004A1224" w:rsidRDefault="00F563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2F25" w:rsidRDefault="00E92F25" w:rsidP="00E92F25">
      <w:pPr>
        <w:suppressAutoHyphens/>
      </w:pPr>
    </w:p>
    <w:sectPr w:rsidR="00E92F25" w:rsidSect="00E92F2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354" w:rsidRDefault="00F56354" w:rsidP="009F0C77">
      <w:r>
        <w:separator/>
      </w:r>
    </w:p>
  </w:endnote>
  <w:endnote w:type="continuationSeparator" w:id="0">
    <w:p w:rsidR="00F56354" w:rsidRDefault="00F563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19F9E4-3E3B-44CE-917B-E409A6D3ED62}"/>
    <w:embedBold r:id="rId2" w:fontKey="{EA0CC3D6-E0FB-4600-8878-60147C0783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20755B-62D3-41C1-995E-B6D7DB34DB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49B3C8A-7186-4071-A525-DBA2489F81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431935-3DAE-4B64-8841-8F7474120F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F25" w:rsidRPr="005F455C" w:rsidRDefault="00E92F25" w:rsidP="005F45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01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354" w:rsidRDefault="00F56354" w:rsidP="009F0C77">
      <w:r>
        <w:separator/>
      </w:r>
    </w:p>
  </w:footnote>
  <w:footnote w:type="continuationSeparator" w:id="0">
    <w:p w:rsidR="00F56354" w:rsidRDefault="00F563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37SD18"/>
    <w:docVar w:name="CoverBillType" w:val="b"/>
    <w:docVar w:name="DocPath" w:val="L:\Council\bills\NL\13737SD18.DOCX"/>
    <w:docVar w:name="dvBillNumber" w:val="5008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D41BF"/>
    <w:rsid w:val="00011869"/>
    <w:rsid w:val="00015CD6"/>
    <w:rsid w:val="000B01F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1835"/>
    <w:rsid w:val="002321B6"/>
    <w:rsid w:val="00250967"/>
    <w:rsid w:val="002543C8"/>
    <w:rsid w:val="0025541D"/>
    <w:rsid w:val="00284AAE"/>
    <w:rsid w:val="00295F9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122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55C"/>
    <w:rsid w:val="00605102"/>
    <w:rsid w:val="006215AA"/>
    <w:rsid w:val="00622E5E"/>
    <w:rsid w:val="006913C9"/>
    <w:rsid w:val="0069470D"/>
    <w:rsid w:val="006D58AA"/>
    <w:rsid w:val="006E5896"/>
    <w:rsid w:val="00710AC2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6A5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5E7A"/>
    <w:rsid w:val="00CC6B7B"/>
    <w:rsid w:val="00CD2089"/>
    <w:rsid w:val="00CE1CEE"/>
    <w:rsid w:val="00D326A0"/>
    <w:rsid w:val="00D73A67"/>
    <w:rsid w:val="00D970A9"/>
    <w:rsid w:val="00DD41BF"/>
    <w:rsid w:val="00DF3845"/>
    <w:rsid w:val="00E41911"/>
    <w:rsid w:val="00E44B57"/>
    <w:rsid w:val="00E92EEF"/>
    <w:rsid w:val="00E92F25"/>
    <w:rsid w:val="00EF2368"/>
    <w:rsid w:val="00F24442"/>
    <w:rsid w:val="00F50AE3"/>
    <w:rsid w:val="00F56354"/>
    <w:rsid w:val="00F655B7"/>
    <w:rsid w:val="00F656BA"/>
    <w:rsid w:val="00F67CF1"/>
    <w:rsid w:val="00F728AA"/>
    <w:rsid w:val="00F840F0"/>
    <w:rsid w:val="00FB0D0D"/>
    <w:rsid w:val="00FB43B4"/>
    <w:rsid w:val="00FB6B0B"/>
    <w:rsid w:val="00FC2E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0BF013-9E71-47FF-B1AE-489AE6D7F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63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35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92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08_201802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0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5C9E7-14BA-4C52-800C-36FD14122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1</TotalTime>
  <Pages>3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5008: Surveillance - South Carolina Legislature Online</dc:title>
  <dc:creator>nancylee</dc:creator>
  <cp:lastModifiedBy>S Volk</cp:lastModifiedBy>
  <cp:revision>2</cp:revision>
  <cp:lastPrinted>2018-02-21T21:15:00Z</cp:lastPrinted>
  <dcterms:created xsi:type="dcterms:W3CDTF">2018-02-23T19:31:00Z</dcterms:created>
  <dcterms:modified xsi:type="dcterms:W3CDTF">2018-02-23T19:31:00Z</dcterms:modified>
</cp:coreProperties>
</file>