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45B87" w:rsidRDefault="00245B87" w:rsidP="00245B87">
      <w:pPr>
        <w:widowControl w:val="0"/>
        <w:jc w:val="center"/>
      </w:pPr>
      <w:r w:rsidRPr="00245B87">
        <w:rPr>
          <w:b/>
        </w:rPr>
        <w:t>South Carolina General Assembly</w:t>
      </w:r>
    </w:p>
    <w:p w:rsidR="00245B87" w:rsidRDefault="00245B87" w:rsidP="00245B87">
      <w:pPr>
        <w:widowControl w:val="0"/>
        <w:jc w:val="center"/>
      </w:pPr>
      <w:r>
        <w:t>122nd Session, 2017-2018</w:t>
      </w:r>
    </w:p>
    <w:p w:rsidR="00245B87" w:rsidRDefault="00245B87" w:rsidP="00245B87">
      <w:pPr>
        <w:widowControl w:val="0"/>
        <w:jc w:val="left"/>
      </w:pPr>
    </w:p>
    <w:p w:rsidR="00245B87" w:rsidRDefault="00245B87" w:rsidP="00245B87">
      <w:pPr>
        <w:widowControl w:val="0"/>
        <w:jc w:val="left"/>
        <w:rPr>
          <w:b/>
        </w:rPr>
      </w:pPr>
      <w:r w:rsidRPr="00245B87">
        <w:rPr>
          <w:b/>
        </w:rPr>
        <w:t>H. 5142</w:t>
      </w:r>
    </w:p>
    <w:p w:rsidR="00245B87" w:rsidRDefault="00245B87" w:rsidP="00245B87">
      <w:pPr>
        <w:widowControl w:val="0"/>
        <w:jc w:val="left"/>
        <w:rPr>
          <w:b/>
        </w:rPr>
      </w:pPr>
    </w:p>
    <w:p w:rsidR="00245B87" w:rsidRDefault="00245B87" w:rsidP="00245B87">
      <w:pPr>
        <w:widowControl w:val="0"/>
        <w:jc w:val="left"/>
      </w:pPr>
      <w:r w:rsidRPr="00245B87">
        <w:rPr>
          <w:b/>
        </w:rPr>
        <w:t>STATUS INFORMATION</w:t>
      </w:r>
    </w:p>
    <w:p w:rsidR="00245B87" w:rsidRDefault="00245B87" w:rsidP="00245B87">
      <w:pPr>
        <w:widowControl w:val="0"/>
        <w:jc w:val="left"/>
      </w:pPr>
    </w:p>
    <w:p w:rsidR="00245B87" w:rsidRDefault="00245B87" w:rsidP="00245B87">
      <w:pPr>
        <w:widowControl w:val="0"/>
        <w:jc w:val="left"/>
      </w:pPr>
      <w:r>
        <w:t>Concurrent Resolution</w:t>
      </w:r>
    </w:p>
    <w:p w:rsidR="00245B87" w:rsidRDefault="00245B87" w:rsidP="00245B87">
      <w:pPr>
        <w:widowControl w:val="0"/>
        <w:jc w:val="left"/>
      </w:pPr>
      <w:r>
        <w:t>Sponsors: Reps. J.E. Smith, Bernstein and Finlay</w:t>
      </w:r>
    </w:p>
    <w:p w:rsidR="00245B87" w:rsidRDefault="00245B87" w:rsidP="00245B87">
      <w:pPr>
        <w:widowControl w:val="0"/>
        <w:jc w:val="left"/>
      </w:pPr>
      <w:r>
        <w:t>Document Path: l:\council\bills\gm\25178zw18.docx</w:t>
      </w:r>
    </w:p>
    <w:p w:rsidR="00245B87" w:rsidRDefault="00245B87" w:rsidP="00245B87">
      <w:pPr>
        <w:widowControl w:val="0"/>
        <w:jc w:val="left"/>
      </w:pPr>
    </w:p>
    <w:p w:rsidR="00A06D93" w:rsidRDefault="00A06D93" w:rsidP="00245B87">
      <w:pPr>
        <w:widowControl w:val="0"/>
        <w:jc w:val="left"/>
      </w:pPr>
      <w:r>
        <w:t>Introduced in the House on March 20, 2018</w:t>
      </w:r>
    </w:p>
    <w:p w:rsidR="00A06D93" w:rsidRDefault="00A06D93" w:rsidP="00245B87">
      <w:pPr>
        <w:widowControl w:val="0"/>
        <w:jc w:val="left"/>
      </w:pPr>
      <w:r>
        <w:t>Introduced in the Senate on March 21, 2018</w:t>
      </w:r>
    </w:p>
    <w:p w:rsidR="00A06D93" w:rsidRDefault="00A06D93" w:rsidP="00245B87">
      <w:pPr>
        <w:widowControl w:val="0"/>
        <w:jc w:val="left"/>
      </w:pPr>
      <w:r>
        <w:t>Adopted by the General Assembly on March 21, 2018</w:t>
      </w:r>
    </w:p>
    <w:p w:rsidR="00A06D93" w:rsidRDefault="00A06D93" w:rsidP="00245B87">
      <w:pPr>
        <w:widowControl w:val="0"/>
        <w:jc w:val="left"/>
      </w:pPr>
    </w:p>
    <w:p w:rsidR="00245B87" w:rsidRDefault="00245B87" w:rsidP="00245B87">
      <w:pPr>
        <w:widowControl w:val="0"/>
        <w:jc w:val="left"/>
      </w:pPr>
      <w:r>
        <w:t xml:space="preserve">Summary: </w:t>
      </w:r>
      <w:r w:rsidR="00BF0F60">
        <w:t>AC Flora Battalion Drill Team</w:t>
      </w:r>
    </w:p>
    <w:p w:rsidR="00245B87" w:rsidRDefault="00245B87" w:rsidP="00245B87">
      <w:pPr>
        <w:widowControl w:val="0"/>
        <w:jc w:val="left"/>
      </w:pPr>
    </w:p>
    <w:p w:rsidR="00245B87" w:rsidRDefault="00245B87" w:rsidP="00245B87">
      <w:pPr>
        <w:widowControl w:val="0"/>
        <w:jc w:val="left"/>
      </w:pPr>
    </w:p>
    <w:p w:rsidR="00245B87" w:rsidRDefault="00245B87" w:rsidP="00245B87">
      <w:pPr>
        <w:widowControl w:val="0"/>
        <w:tabs>
          <w:tab w:val="center" w:pos="590"/>
          <w:tab w:val="center" w:pos="1440"/>
          <w:tab w:val="left" w:pos="1872"/>
          <w:tab w:val="left" w:pos="9187"/>
        </w:tabs>
        <w:jc w:val="left"/>
      </w:pPr>
      <w:r w:rsidRPr="00245B87">
        <w:rPr>
          <w:b/>
        </w:rPr>
        <w:t>HISTORY OF LEGISLATIVE ACTIONS</w:t>
      </w:r>
    </w:p>
    <w:p w:rsidR="00245B87" w:rsidRDefault="00245B87" w:rsidP="00245B87">
      <w:pPr>
        <w:widowControl w:val="0"/>
        <w:tabs>
          <w:tab w:val="center" w:pos="590"/>
          <w:tab w:val="center" w:pos="1440"/>
          <w:tab w:val="left" w:pos="1872"/>
          <w:tab w:val="left" w:pos="9187"/>
        </w:tabs>
        <w:jc w:val="left"/>
      </w:pPr>
    </w:p>
    <w:p w:rsidR="00245B87" w:rsidRPr="00245B87" w:rsidRDefault="00245B87" w:rsidP="00245B87">
      <w:pPr>
        <w:widowControl w:val="0"/>
        <w:tabs>
          <w:tab w:val="center" w:pos="590"/>
          <w:tab w:val="center" w:pos="1440"/>
          <w:tab w:val="left" w:pos="1872"/>
          <w:tab w:val="left" w:pos="9187"/>
        </w:tabs>
        <w:jc w:val="left"/>
      </w:pPr>
      <w:r w:rsidRPr="00245B87">
        <w:rPr>
          <w:u w:val="single"/>
        </w:rPr>
        <w:tab/>
        <w:t>Date</w:t>
      </w:r>
      <w:r w:rsidRPr="00245B87">
        <w:rPr>
          <w:u w:val="single"/>
        </w:rPr>
        <w:tab/>
        <w:t>Body</w:t>
      </w:r>
      <w:r w:rsidRPr="00245B87">
        <w:rPr>
          <w:u w:val="single"/>
        </w:rPr>
        <w:tab/>
        <w:t>Action Description with journal page number</w:t>
      </w:r>
      <w:r w:rsidRPr="00245B87">
        <w:rPr>
          <w:u w:val="single"/>
        </w:rPr>
        <w:tab/>
      </w:r>
    </w:p>
    <w:p w:rsidR="00DC58D8" w:rsidRDefault="00DC58D8" w:rsidP="00DC58D8">
      <w:pPr>
        <w:widowControl w:val="0"/>
        <w:tabs>
          <w:tab w:val="right" w:pos="1008"/>
          <w:tab w:val="left" w:pos="1152"/>
          <w:tab w:val="left" w:pos="1872"/>
          <w:tab w:val="left" w:pos="9187"/>
        </w:tabs>
        <w:ind w:left="2088" w:hanging="2088"/>
        <w:jc w:val="left"/>
      </w:pPr>
      <w:r>
        <w:tab/>
        <w:t>3/20/2018</w:t>
      </w:r>
      <w:r>
        <w:tab/>
        <w:t>House</w:t>
      </w:r>
      <w:r>
        <w:tab/>
      </w:r>
      <w:r w:rsidRPr="004E0FCD">
        <w:t>Introduc</w:t>
      </w:r>
      <w:r>
        <w:t xml:space="preserve">ed, adopted, sent to Senate </w:t>
      </w:r>
      <w:r w:rsidRPr="004E0FCD">
        <w:t>(</w:t>
      </w:r>
      <w:hyperlink r:id="rId7" w:history="1">
        <w:r w:rsidRPr="004E0FCD">
          <w:rPr>
            <w:rStyle w:val="Hyperlink"/>
          </w:rPr>
          <w:t>House Journal</w:t>
        </w:r>
        <w:r w:rsidRPr="004E0FCD">
          <w:rPr>
            <w:rStyle w:val="Hyperlink"/>
          </w:rPr>
          <w:noBreakHyphen/>
          <w:t>page 71</w:t>
        </w:r>
      </w:hyperlink>
      <w:r w:rsidRPr="004E0FCD">
        <w:t>)</w:t>
      </w:r>
    </w:p>
    <w:p w:rsidR="00DC58D8" w:rsidRDefault="00DC58D8" w:rsidP="00DC58D8">
      <w:pPr>
        <w:widowControl w:val="0"/>
        <w:tabs>
          <w:tab w:val="right" w:pos="1008"/>
          <w:tab w:val="left" w:pos="1152"/>
          <w:tab w:val="left" w:pos="1872"/>
          <w:tab w:val="left" w:pos="9187"/>
        </w:tabs>
        <w:ind w:left="2088" w:hanging="2088"/>
        <w:jc w:val="left"/>
      </w:pPr>
      <w:r>
        <w:tab/>
        <w:t>3/21/2018</w:t>
      </w:r>
      <w:r>
        <w:tab/>
        <w:t>Senate</w:t>
      </w:r>
      <w:r>
        <w:tab/>
      </w:r>
      <w:r w:rsidRPr="004E0FCD">
        <w:t>Introduced, ado</w:t>
      </w:r>
      <w:r>
        <w:t xml:space="preserve">pted, returned with concurrence </w:t>
      </w:r>
      <w:r w:rsidRPr="004E0FCD">
        <w:t>(</w:t>
      </w:r>
      <w:hyperlink r:id="rId8" w:history="1">
        <w:r w:rsidRPr="004E0FCD">
          <w:rPr>
            <w:rStyle w:val="Hyperlink"/>
          </w:rPr>
          <w:t>Senate Journal</w:t>
        </w:r>
        <w:r w:rsidRPr="004E0FCD">
          <w:rPr>
            <w:rStyle w:val="Hyperlink"/>
          </w:rPr>
          <w:noBreakHyphen/>
          <w:t>page 8</w:t>
        </w:r>
      </w:hyperlink>
      <w:r w:rsidRPr="004E0FCD">
        <w:t>)</w:t>
      </w:r>
    </w:p>
    <w:p w:rsidR="00DC58D8" w:rsidRDefault="00DC58D8" w:rsidP="00DC58D8">
      <w:pPr>
        <w:widowControl w:val="0"/>
        <w:tabs>
          <w:tab w:val="right" w:pos="1008"/>
          <w:tab w:val="left" w:pos="1152"/>
          <w:tab w:val="left" w:pos="1872"/>
          <w:tab w:val="left" w:pos="9187"/>
        </w:tabs>
        <w:ind w:left="2088" w:hanging="2088"/>
        <w:jc w:val="left"/>
      </w:pPr>
    </w:p>
    <w:p w:rsidR="00245B87" w:rsidRDefault="00245B87" w:rsidP="00245B87">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245B87">
          <w:rPr>
            <w:rStyle w:val="Hyperlink"/>
          </w:rPr>
          <w:t>legislative information</w:t>
        </w:r>
      </w:hyperlink>
      <w:r>
        <w:t xml:space="preserve"> at the website</w:t>
      </w:r>
    </w:p>
    <w:p w:rsidR="00245B87" w:rsidRDefault="00245B87" w:rsidP="00245B87">
      <w:pPr>
        <w:widowControl w:val="0"/>
        <w:tabs>
          <w:tab w:val="right" w:pos="1008"/>
          <w:tab w:val="left" w:pos="1152"/>
          <w:tab w:val="left" w:pos="1872"/>
          <w:tab w:val="left" w:pos="9187"/>
        </w:tabs>
        <w:ind w:left="2088" w:hanging="2088"/>
        <w:jc w:val="left"/>
      </w:pPr>
    </w:p>
    <w:p w:rsidR="00245B87" w:rsidRPr="00245B87" w:rsidRDefault="00245B87" w:rsidP="00245B87">
      <w:pPr>
        <w:widowControl w:val="0"/>
        <w:tabs>
          <w:tab w:val="right" w:pos="1008"/>
          <w:tab w:val="left" w:pos="1152"/>
          <w:tab w:val="left" w:pos="1872"/>
          <w:tab w:val="left" w:pos="9187"/>
        </w:tabs>
        <w:ind w:left="2088" w:hanging="2088"/>
        <w:jc w:val="left"/>
      </w:pPr>
    </w:p>
    <w:p w:rsidR="00245B87" w:rsidRDefault="00245B87" w:rsidP="00245B87">
      <w:r w:rsidRPr="00245B87">
        <w:rPr>
          <w:b/>
        </w:rPr>
        <w:t>VERSIONS OF THIS BILL</w:t>
      </w:r>
    </w:p>
    <w:p w:rsidR="00245B87" w:rsidRDefault="00245B87" w:rsidP="00245B87"/>
    <w:p w:rsidR="00245B87" w:rsidRDefault="008420BE" w:rsidP="00245B87">
      <w:hyperlink r:id="rId10" w:history="1">
        <w:r w:rsidR="00245B87">
          <w:rPr>
            <w:rStyle w:val="Hyperlink"/>
          </w:rPr>
          <w:t>3/20/2018</w:t>
        </w:r>
      </w:hyperlink>
    </w:p>
    <w:p w:rsidR="00245B87" w:rsidRDefault="00245B87" w:rsidP="00245B87"/>
    <w:p w:rsidR="00245B87" w:rsidRDefault="00245B87" w:rsidP="00245B87">
      <w:pPr>
        <w:sectPr w:rsidR="00245B87" w:rsidSect="00245B87">
          <w:pgSz w:w="12240" w:h="15840" w:code="1"/>
          <w:pgMar w:top="1080" w:right="1440" w:bottom="1080" w:left="1440" w:header="720" w:footer="720" w:gutter="0"/>
          <w:cols w:space="720"/>
          <w:noEndnote/>
          <w:docGrid w:linePitch="360"/>
        </w:sectPr>
      </w:pPr>
    </w:p>
    <w:p w:rsidR="0064428F" w:rsidRDefault="0064428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44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9474B">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B1BB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RECOGNIZE AND COMMEND THE A. C. FLORA FALCON BATTALION DRILL TEAM FOR THEIR HARD WORK AND TO CONGRATULATE ALL THE MEMBERS AND INSTRUCTORS FOR WINNING THE 2016</w:t>
      </w:r>
      <w:r w:rsidR="003612A4">
        <w:noBreakHyphen/>
      </w:r>
      <w:r>
        <w:t>2017 DISTRICT ONE SUPERINTENDENT</w:t>
      </w:r>
      <w:r w:rsidR="003612A4" w:rsidRPr="003612A4">
        <w:t>’</w:t>
      </w:r>
      <w:r>
        <w:t>S TROPHY AWARD.</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15421" w:rsidRDefault="0029474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815FAD">
        <w:t xml:space="preserve">the South Carolina General Assembly </w:t>
      </w:r>
      <w:r w:rsidR="00615421">
        <w:t>is pleased to learn that</w:t>
      </w:r>
      <w:r w:rsidR="00815FAD">
        <w:t xml:space="preserve"> the A. C. Flora Falcon Battalion Drill Team</w:t>
      </w:r>
      <w:r w:rsidR="00E3069E">
        <w:t xml:space="preserve"> of the Junior ROTC (</w:t>
      </w:r>
      <w:r w:rsidR="00486B4E">
        <w:t>JROTC</w:t>
      </w:r>
      <w:r w:rsidR="00E3069E">
        <w:t>)</w:t>
      </w:r>
      <w:r w:rsidR="00815FAD">
        <w:t xml:space="preserve"> </w:t>
      </w:r>
      <w:r w:rsidR="00615421">
        <w:t>has</w:t>
      </w:r>
      <w:r w:rsidR="00815FAD">
        <w:t xml:space="preserve"> </w:t>
      </w:r>
      <w:r w:rsidR="00D35584">
        <w:t>receiv</w:t>
      </w:r>
      <w:r w:rsidR="00E3069E">
        <w:t>ed</w:t>
      </w:r>
      <w:r w:rsidR="00D35584">
        <w:t xml:space="preserve"> the </w:t>
      </w:r>
      <w:r w:rsidR="00615421">
        <w:t>coveted</w:t>
      </w:r>
      <w:r w:rsidR="00D35584">
        <w:t xml:space="preserve"> Superintendent</w:t>
      </w:r>
      <w:r w:rsidR="003612A4" w:rsidRPr="003612A4">
        <w:t>’</w:t>
      </w:r>
      <w:r w:rsidR="00D35584">
        <w:t xml:space="preserve">s Trophy Award </w:t>
      </w:r>
      <w:r w:rsidR="00615421">
        <w:t xml:space="preserve">for </w:t>
      </w:r>
      <w:r w:rsidR="00615421" w:rsidRPr="0065612D">
        <w:rPr>
          <w:color w:val="000000" w:themeColor="text1"/>
          <w:u w:color="000000" w:themeColor="text1"/>
        </w:rPr>
        <w:t xml:space="preserve">Richland County School </w:t>
      </w:r>
      <w:r w:rsidR="00615421">
        <w:t>District One</w:t>
      </w:r>
      <w:r w:rsidR="00E3069E">
        <w:t xml:space="preserve"> for 2016</w:t>
      </w:r>
      <w:r w:rsidR="003612A4">
        <w:noBreakHyphen/>
      </w:r>
      <w:r w:rsidR="00E3069E">
        <w:t>2017</w:t>
      </w:r>
      <w:r w:rsidR="00615421">
        <w:t>; and</w:t>
      </w:r>
    </w:p>
    <w:p w:rsidR="00452719" w:rsidRDefault="0045271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17F6" w:rsidRDefault="0061542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Whereas, the Superintendent</w:t>
      </w:r>
      <w:r w:rsidR="003612A4" w:rsidRPr="003612A4">
        <w:t>’</w:t>
      </w:r>
      <w:r>
        <w:t>s Trophy Award</w:t>
      </w:r>
      <w:r w:rsidR="00D35584">
        <w:t xml:space="preserve"> </w:t>
      </w:r>
      <w:r w:rsidR="00D35584">
        <w:rPr>
          <w:color w:val="000000" w:themeColor="text1"/>
          <w:u w:color="000000" w:themeColor="text1"/>
        </w:rPr>
        <w:t xml:space="preserve">honors </w:t>
      </w:r>
      <w:r w:rsidR="00815FAD" w:rsidRPr="00876BB7">
        <w:rPr>
          <w:color w:val="000000" w:themeColor="text1"/>
          <w:u w:color="000000" w:themeColor="text1"/>
        </w:rPr>
        <w:t xml:space="preserve">sustained superior performance </w:t>
      </w:r>
      <w:r w:rsidR="00815FAD">
        <w:rPr>
          <w:color w:val="000000" w:themeColor="text1"/>
          <w:u w:color="000000" w:themeColor="text1"/>
        </w:rPr>
        <w:t xml:space="preserve">during an entire year </w:t>
      </w:r>
      <w:r w:rsidR="00815FAD" w:rsidRPr="00876BB7">
        <w:rPr>
          <w:color w:val="000000" w:themeColor="text1"/>
          <w:u w:color="000000" w:themeColor="text1"/>
        </w:rPr>
        <w:t>in five areas</w:t>
      </w:r>
      <w:r w:rsidR="00815FAD">
        <w:rPr>
          <w:color w:val="000000" w:themeColor="text1"/>
          <w:u w:color="000000" w:themeColor="text1"/>
        </w:rPr>
        <w:t xml:space="preserve"> vital to military bearing:</w:t>
      </w:r>
      <w:r w:rsidR="00815FAD" w:rsidRPr="00876BB7">
        <w:rPr>
          <w:color w:val="000000" w:themeColor="text1"/>
          <w:u w:color="000000" w:themeColor="text1"/>
        </w:rPr>
        <w:t xml:space="preserve"> uniform wear, competitive drill, community service, physical training</w:t>
      </w:r>
      <w:r w:rsidR="003612A4">
        <w:rPr>
          <w:color w:val="000000" w:themeColor="text1"/>
          <w:u w:color="000000" w:themeColor="text1"/>
        </w:rPr>
        <w:t>,</w:t>
      </w:r>
      <w:r w:rsidR="00815FAD" w:rsidRPr="00876BB7">
        <w:rPr>
          <w:color w:val="000000" w:themeColor="text1"/>
          <w:u w:color="000000" w:themeColor="text1"/>
        </w:rPr>
        <w:t xml:space="preserve"> and cadet knowledge</w:t>
      </w:r>
      <w:r w:rsidR="00815FAD">
        <w:rPr>
          <w:color w:val="000000" w:themeColor="text1"/>
          <w:u w:color="000000" w:themeColor="text1"/>
        </w:rPr>
        <w:t>; and</w:t>
      </w:r>
    </w:p>
    <w:p w:rsidR="00815FAD" w:rsidRDefault="00815FA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5421" w:rsidRDefault="00615421" w:rsidP="006154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the A. C. Flora Falcon Battalion Drill Team is a distinct group within the </w:t>
      </w:r>
      <w:r w:rsidRPr="0065612D">
        <w:rPr>
          <w:color w:val="000000" w:themeColor="text1"/>
          <w:u w:color="000000" w:themeColor="text1"/>
        </w:rPr>
        <w:t>A.</w:t>
      </w:r>
      <w:r w:rsidR="003612A4">
        <w:rPr>
          <w:color w:val="000000" w:themeColor="text1"/>
          <w:u w:color="000000" w:themeColor="text1"/>
        </w:rPr>
        <w:t xml:space="preserve"> </w:t>
      </w:r>
      <w:r w:rsidRPr="0065612D">
        <w:rPr>
          <w:color w:val="000000" w:themeColor="text1"/>
          <w:u w:color="000000" w:themeColor="text1"/>
        </w:rPr>
        <w:t>C. Flora Army JROTC</w:t>
      </w:r>
      <w:r w:rsidR="003612A4">
        <w:rPr>
          <w:color w:val="000000" w:themeColor="text1"/>
          <w:u w:color="000000" w:themeColor="text1"/>
        </w:rPr>
        <w:t xml:space="preserve">, a JROTC unit which </w:t>
      </w:r>
      <w:r>
        <w:rPr>
          <w:color w:val="000000" w:themeColor="text1"/>
          <w:u w:color="000000" w:themeColor="text1"/>
        </w:rPr>
        <w:t xml:space="preserve">carries the pride of an </w:t>
      </w:r>
      <w:r w:rsidRPr="0065612D">
        <w:rPr>
          <w:color w:val="000000" w:themeColor="text1"/>
          <w:u w:color="000000" w:themeColor="text1"/>
        </w:rPr>
        <w:t>Honor Unit with Distinction, an honor bestowed on the highest performing units nationally</w:t>
      </w:r>
      <w:r>
        <w:rPr>
          <w:color w:val="000000" w:themeColor="text1"/>
          <w:u w:color="000000" w:themeColor="text1"/>
        </w:rPr>
        <w:t>; and</w:t>
      </w:r>
    </w:p>
    <w:p w:rsidR="00615421" w:rsidRPr="0065612D" w:rsidRDefault="00615421" w:rsidP="006154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5421" w:rsidRDefault="00615421" w:rsidP="006154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the Drill Team placed first in the areas of </w:t>
      </w:r>
      <w:r w:rsidRPr="0065612D">
        <w:rPr>
          <w:color w:val="000000" w:themeColor="text1"/>
          <w:u w:color="000000" w:themeColor="text1"/>
        </w:rPr>
        <w:t>uniform wear</w:t>
      </w:r>
      <w:r>
        <w:rPr>
          <w:color w:val="000000" w:themeColor="text1"/>
          <w:u w:color="000000" w:themeColor="text1"/>
        </w:rPr>
        <w:t xml:space="preserve">, </w:t>
      </w:r>
      <w:r w:rsidRPr="00876BB7">
        <w:rPr>
          <w:color w:val="000000" w:themeColor="text1"/>
          <w:u w:color="000000" w:themeColor="text1"/>
        </w:rPr>
        <w:t xml:space="preserve">competitive drill, </w:t>
      </w:r>
      <w:r w:rsidR="003612A4">
        <w:rPr>
          <w:color w:val="000000" w:themeColor="text1"/>
          <w:u w:color="000000" w:themeColor="text1"/>
        </w:rPr>
        <w:t xml:space="preserve">and </w:t>
      </w:r>
      <w:r w:rsidRPr="00876BB7">
        <w:rPr>
          <w:color w:val="000000" w:themeColor="text1"/>
          <w:u w:color="000000" w:themeColor="text1"/>
        </w:rPr>
        <w:t>community service,</w:t>
      </w:r>
      <w:r>
        <w:rPr>
          <w:color w:val="000000" w:themeColor="text1"/>
          <w:u w:color="000000" w:themeColor="text1"/>
        </w:rPr>
        <w:t xml:space="preserve"> with more than twenty</w:t>
      </w:r>
      <w:r w:rsidR="003612A4">
        <w:rPr>
          <w:color w:val="000000" w:themeColor="text1"/>
          <w:u w:color="000000" w:themeColor="text1"/>
        </w:rPr>
        <w:noBreakHyphen/>
      </w:r>
      <w:r>
        <w:rPr>
          <w:color w:val="000000" w:themeColor="text1"/>
          <w:u w:color="000000" w:themeColor="text1"/>
        </w:rPr>
        <w:t>five hundred hours of service in the local community; and</w:t>
      </w:r>
    </w:p>
    <w:p w:rsidR="00615421" w:rsidRPr="0065612D" w:rsidRDefault="00615421" w:rsidP="006154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5421" w:rsidRPr="0065612D" w:rsidRDefault="00615421" w:rsidP="006154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recipients of the </w:t>
      </w:r>
      <w:r w:rsidRPr="0065612D">
        <w:rPr>
          <w:color w:val="000000" w:themeColor="text1"/>
          <w:u w:color="000000" w:themeColor="text1"/>
        </w:rPr>
        <w:t>district Drill Competition for the second consecutive year</w:t>
      </w:r>
      <w:r>
        <w:rPr>
          <w:color w:val="000000" w:themeColor="text1"/>
          <w:u w:color="000000" w:themeColor="text1"/>
        </w:rPr>
        <w:t xml:space="preserve"> and </w:t>
      </w:r>
      <w:r w:rsidRPr="0065612D">
        <w:rPr>
          <w:color w:val="000000" w:themeColor="text1"/>
          <w:u w:color="000000" w:themeColor="text1"/>
        </w:rPr>
        <w:t>for three of the last four years</w:t>
      </w:r>
      <w:r>
        <w:rPr>
          <w:color w:val="000000" w:themeColor="text1"/>
          <w:u w:color="000000" w:themeColor="text1"/>
        </w:rPr>
        <w:t>, t</w:t>
      </w:r>
      <w:r w:rsidRPr="0065612D">
        <w:rPr>
          <w:color w:val="000000" w:themeColor="text1"/>
          <w:u w:color="000000" w:themeColor="text1"/>
        </w:rPr>
        <w:t>he cadets</w:t>
      </w:r>
      <w:r>
        <w:rPr>
          <w:color w:val="000000" w:themeColor="text1"/>
          <w:u w:color="000000" w:themeColor="text1"/>
        </w:rPr>
        <w:t xml:space="preserve"> of the Drill Team</w:t>
      </w:r>
      <w:r w:rsidRPr="0065612D">
        <w:rPr>
          <w:color w:val="000000" w:themeColor="text1"/>
          <w:u w:color="000000" w:themeColor="text1"/>
        </w:rPr>
        <w:t xml:space="preserve"> won either first or second place in </w:t>
      </w:r>
      <w:r w:rsidR="00E3069E">
        <w:rPr>
          <w:color w:val="000000" w:themeColor="text1"/>
          <w:u w:color="000000" w:themeColor="text1"/>
        </w:rPr>
        <w:t>eighty percent of the</w:t>
      </w:r>
      <w:r w:rsidRPr="0065612D">
        <w:rPr>
          <w:color w:val="000000" w:themeColor="text1"/>
          <w:u w:color="000000" w:themeColor="text1"/>
        </w:rPr>
        <w:t xml:space="preserve"> competitive events.  </w:t>
      </w:r>
      <w:r w:rsidR="00E3069E">
        <w:rPr>
          <w:color w:val="000000" w:themeColor="text1"/>
          <w:u w:color="000000" w:themeColor="text1"/>
        </w:rPr>
        <w:t>Each of the first place elements were led by c</w:t>
      </w:r>
      <w:r w:rsidRPr="0065612D">
        <w:rPr>
          <w:color w:val="000000" w:themeColor="text1"/>
          <w:u w:color="000000" w:themeColor="text1"/>
        </w:rPr>
        <w:t>adet leaders:</w:t>
      </w:r>
      <w:r>
        <w:rPr>
          <w:color w:val="000000" w:themeColor="text1"/>
          <w:u w:color="000000" w:themeColor="text1"/>
        </w:rPr>
        <w:t xml:space="preserve"> </w:t>
      </w:r>
      <w:r w:rsidRPr="0065612D">
        <w:rPr>
          <w:color w:val="000000" w:themeColor="text1"/>
          <w:u w:color="000000" w:themeColor="text1"/>
        </w:rPr>
        <w:t>Armed Squad, commanded by Cadet First Sergeant Mohamadou Diedhiou</w:t>
      </w:r>
      <w:r>
        <w:rPr>
          <w:color w:val="000000" w:themeColor="text1"/>
          <w:u w:color="000000" w:themeColor="text1"/>
        </w:rPr>
        <w:t xml:space="preserve">; </w:t>
      </w:r>
      <w:r w:rsidRPr="0065612D">
        <w:rPr>
          <w:color w:val="000000" w:themeColor="text1"/>
          <w:u w:color="000000" w:themeColor="text1"/>
        </w:rPr>
        <w:t>Unarmed Squad, commanded by Cadet Major Christopher Walker</w:t>
      </w:r>
      <w:r>
        <w:rPr>
          <w:color w:val="000000" w:themeColor="text1"/>
          <w:u w:color="000000" w:themeColor="text1"/>
        </w:rPr>
        <w:t xml:space="preserve">; </w:t>
      </w:r>
      <w:r w:rsidRPr="0065612D">
        <w:rPr>
          <w:color w:val="000000" w:themeColor="text1"/>
          <w:u w:color="000000" w:themeColor="text1"/>
        </w:rPr>
        <w:t xml:space="preserve">Unarmed Dual Exhibition, performed </w:t>
      </w:r>
      <w:r w:rsidRPr="0065612D">
        <w:rPr>
          <w:color w:val="000000" w:themeColor="text1"/>
          <w:u w:color="000000" w:themeColor="text1"/>
        </w:rPr>
        <w:lastRenderedPageBreak/>
        <w:t>by Cadet Lieutenant Colonel Micah Eargle and Cadet Command Sergeant Major Marc Streater</w:t>
      </w:r>
      <w:r>
        <w:rPr>
          <w:color w:val="000000" w:themeColor="text1"/>
          <w:u w:color="000000" w:themeColor="text1"/>
        </w:rPr>
        <w:t xml:space="preserve">; </w:t>
      </w:r>
      <w:r w:rsidRPr="0065612D">
        <w:rPr>
          <w:color w:val="000000" w:themeColor="text1"/>
          <w:u w:color="000000" w:themeColor="text1"/>
        </w:rPr>
        <w:t xml:space="preserve">Individual Exhibition, performed by Cadet </w:t>
      </w:r>
      <w:r w:rsidR="00B34C1B">
        <w:rPr>
          <w:color w:val="000000" w:themeColor="text1"/>
          <w:u w:color="000000" w:themeColor="text1"/>
        </w:rPr>
        <w:t>Firs</w:t>
      </w:r>
      <w:r w:rsidR="005C059A">
        <w:rPr>
          <w:color w:val="000000" w:themeColor="text1"/>
          <w:u w:color="000000" w:themeColor="text1"/>
        </w:rPr>
        <w:t>t</w:t>
      </w:r>
      <w:r w:rsidRPr="0065612D">
        <w:rPr>
          <w:color w:val="000000" w:themeColor="text1"/>
          <w:u w:color="000000" w:themeColor="text1"/>
        </w:rPr>
        <w:t xml:space="preserve"> Lieutenant Derrick Graddy</w:t>
      </w:r>
      <w:r>
        <w:rPr>
          <w:color w:val="000000" w:themeColor="text1"/>
          <w:u w:color="000000" w:themeColor="text1"/>
        </w:rPr>
        <w:t>; Drill Overall Champion,</w:t>
      </w:r>
      <w:r w:rsidRPr="0065612D">
        <w:rPr>
          <w:color w:val="000000" w:themeColor="text1"/>
          <w:u w:color="000000" w:themeColor="text1"/>
        </w:rPr>
        <w:t xml:space="preserve"> drill commander Cadet Sergeant First Class Audric Donald</w:t>
      </w:r>
      <w:r>
        <w:rPr>
          <w:color w:val="000000" w:themeColor="text1"/>
          <w:u w:color="000000" w:themeColor="text1"/>
        </w:rPr>
        <w:t>; and</w:t>
      </w:r>
    </w:p>
    <w:p w:rsidR="00615421" w:rsidRPr="0065612D" w:rsidRDefault="00615421" w:rsidP="006154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F17F6" w:rsidRDefault="00FF17F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5C059A">
        <w:t xml:space="preserve">other </w:t>
      </w:r>
      <w:r w:rsidR="009B1BBC">
        <w:t>members of the drill team include Private First Class Victoria Barden, Private Patrick Bradley, Private Yasm</w:t>
      </w:r>
      <w:r w:rsidR="00D35584">
        <w:t>y</w:t>
      </w:r>
      <w:r w:rsidR="009B1BBC">
        <w:t xml:space="preserve">n Catlin, Private Justin Dungca, Private Justin Farmer, Private First Class Hannah Gregor, </w:t>
      </w:r>
      <w:r>
        <w:t xml:space="preserve">Private First Class Jake Hayes, Private First Class Mason Hayes, Corporal Jaxson Hillard, </w:t>
      </w:r>
      <w:r w:rsidR="00B34C1B">
        <w:t>Second</w:t>
      </w:r>
      <w:r>
        <w:t xml:space="preserve"> Lieutenant Joshua Howard, Staff Sergeant Sabyan Jowers, Sergeant Alaysha Lofton, Private First Class Bre</w:t>
      </w:r>
      <w:r w:rsidR="003612A4" w:rsidRPr="003612A4">
        <w:t>’</w:t>
      </w:r>
      <w:r>
        <w:t>Asia Lofton, Sergeant Jamyl Mills, Staff Sergeant Ja</w:t>
      </w:r>
      <w:r w:rsidR="003612A4" w:rsidRPr="003612A4">
        <w:t>’</w:t>
      </w:r>
      <w:r>
        <w:t xml:space="preserve">Nasia Price, </w:t>
      </w:r>
      <w:r w:rsidR="00B34C1B">
        <w:t>Seco</w:t>
      </w:r>
      <w:r>
        <w:t xml:space="preserve">nd Lieutenant Salvador Ruiz, Private First Class Melissa Senterfeit, Private </w:t>
      </w:r>
      <w:r w:rsidR="004622A5">
        <w:t xml:space="preserve">First Class </w:t>
      </w:r>
      <w:r>
        <w:t>Sha</w:t>
      </w:r>
      <w:r w:rsidR="003612A4" w:rsidRPr="003612A4">
        <w:t>’</w:t>
      </w:r>
      <w:r>
        <w:t xml:space="preserve">Niah Williams, </w:t>
      </w:r>
      <w:r w:rsidR="004622A5">
        <w:t xml:space="preserve">and </w:t>
      </w:r>
      <w:r>
        <w:t>Master Sergeant Jalil Wong</w:t>
      </w:r>
      <w:r w:rsidR="003612A4">
        <w:noBreakHyphen/>
      </w:r>
      <w:r>
        <w:t>Singley; and</w:t>
      </w:r>
    </w:p>
    <w:p w:rsidR="00444563" w:rsidRDefault="0044456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4563" w:rsidRDefault="0044456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several members of the award</w:t>
      </w:r>
      <w:r w:rsidR="003612A4">
        <w:noBreakHyphen/>
      </w:r>
      <w:r>
        <w:t xml:space="preserve">winning drill team have been singled out as National Award recipients: Victoria Barden, Mohamadou Diedhou, Micah Eargle, </w:t>
      </w:r>
      <w:r w:rsidR="00815FAD">
        <w:t>Justin Farmer</w:t>
      </w:r>
      <w:r w:rsidR="00D35584">
        <w:t xml:space="preserve">, </w:t>
      </w:r>
      <w:r w:rsidR="00815FAD">
        <w:t xml:space="preserve">Derrick Graddy, Hannah Gregor, Jake Hayes, Mason Hayes, Joshua Howard, </w:t>
      </w:r>
      <w:r>
        <w:t xml:space="preserve">Salvador Ruiz, </w:t>
      </w:r>
      <w:r w:rsidR="00815FAD">
        <w:t xml:space="preserve">Marc Streater, </w:t>
      </w:r>
      <w:r>
        <w:t xml:space="preserve">Christopher Walker, </w:t>
      </w:r>
      <w:r w:rsidR="00815FAD">
        <w:t>Sha</w:t>
      </w:r>
      <w:r w:rsidR="003612A4" w:rsidRPr="003612A4">
        <w:t>’</w:t>
      </w:r>
      <w:r w:rsidR="00815FAD">
        <w:t xml:space="preserve">Niah Williams, </w:t>
      </w:r>
      <w:r>
        <w:t>and Jalil Wong</w:t>
      </w:r>
      <w:r w:rsidR="003612A4">
        <w:noBreakHyphen/>
      </w:r>
      <w:r>
        <w:t>Singley</w:t>
      </w:r>
      <w:r w:rsidR="00815FAD">
        <w:t>; and</w:t>
      </w:r>
    </w:p>
    <w:p w:rsidR="00FF17F6" w:rsidRDefault="00FF17F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17F6" w:rsidRDefault="00FF17F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while meeting their </w:t>
      </w:r>
      <w:r w:rsidR="00444563">
        <w:t xml:space="preserve">extensive </w:t>
      </w:r>
      <w:r>
        <w:t xml:space="preserve">requirements </w:t>
      </w:r>
      <w:r w:rsidR="00444563">
        <w:t>for high performance on the drill team, many of the JROTC students have maintain</w:t>
      </w:r>
      <w:r w:rsidR="00B34C1B">
        <w:t>ed</w:t>
      </w:r>
      <w:r w:rsidR="00444563">
        <w:t xml:space="preserve"> a high grade</w:t>
      </w:r>
      <w:r w:rsidR="003612A4">
        <w:noBreakHyphen/>
      </w:r>
      <w:r w:rsidR="00444563">
        <w:t>point ratio and have been named to the B Honor Roll, the A Honor Roll, and even the principal</w:t>
      </w:r>
      <w:r w:rsidR="003612A4" w:rsidRPr="003612A4">
        <w:t>’</w:t>
      </w:r>
      <w:r w:rsidR="00444563">
        <w:t>s Honor Roll.  Drill team members named to the highest academic standard of the Principal</w:t>
      </w:r>
      <w:r w:rsidR="003612A4" w:rsidRPr="003612A4">
        <w:t>’</w:t>
      </w:r>
      <w:r w:rsidR="00444563">
        <w:t>s Honor Roll include Victoria Barden, Mohamadou Diedhou, Audric Donald, Micah Eargle, Jake Hayes, Salvador Ruiz, Christopher Walker, and Jalil Wong</w:t>
      </w:r>
      <w:r w:rsidR="003612A4">
        <w:noBreakHyphen/>
      </w:r>
      <w:r w:rsidR="00444563">
        <w:t>Singley; and</w:t>
      </w:r>
    </w:p>
    <w:p w:rsidR="009B1BBC" w:rsidRDefault="009B1BB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474B" w:rsidRDefault="009B1BB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General Assembly of the State of South Carolina values the outstanding work and </w:t>
      </w:r>
      <w:r w:rsidR="00815FAD">
        <w:t xml:space="preserve">the </w:t>
      </w:r>
      <w:r>
        <w:t xml:space="preserve">standard of excellence that the members of the </w:t>
      </w:r>
      <w:r w:rsidR="00815FAD">
        <w:t xml:space="preserve">A. C. </w:t>
      </w:r>
      <w:r>
        <w:t xml:space="preserve">Flora JROTC </w:t>
      </w:r>
      <w:r w:rsidR="00815FAD">
        <w:t>Falcon Battalion D</w:t>
      </w:r>
      <w:r>
        <w:t xml:space="preserve">rill </w:t>
      </w:r>
      <w:r w:rsidR="00815FAD">
        <w:t>T</w:t>
      </w:r>
      <w:r>
        <w:t>eam have evidenced in being selected as recipients of the 2016</w:t>
      </w:r>
      <w:r w:rsidR="003612A4">
        <w:noBreakHyphen/>
      </w:r>
      <w:r>
        <w:t>2017 District One Superintendent</w:t>
      </w:r>
      <w:r w:rsidR="003612A4" w:rsidRPr="003612A4">
        <w:t>’</w:t>
      </w:r>
      <w:r>
        <w:t>s Trophy Award</w:t>
      </w:r>
      <w:r w:rsidR="0029474B">
        <w:t xml:space="preserve">.  Now, therefore, </w:t>
      </w:r>
    </w:p>
    <w:p w:rsidR="0029474B" w:rsidRDefault="0029474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474B" w:rsidRDefault="0029474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29474B" w:rsidRDefault="0029474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1BBC" w:rsidRDefault="0029474B" w:rsidP="009B1B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9B1BBC">
        <w:t xml:space="preserve"> the members of the South Carolina General Assembly, by this resolution, recognize and commend the A. C. Flora Falcon Battalion Drill Team for their hard work and congratulate all the members and instructors for winning the 2016</w:t>
      </w:r>
      <w:r w:rsidR="003612A4">
        <w:noBreakHyphen/>
      </w:r>
      <w:r w:rsidR="009B1BBC">
        <w:t>2017 District One Superintendent</w:t>
      </w:r>
      <w:r w:rsidR="003612A4" w:rsidRPr="003612A4">
        <w:t>’</w:t>
      </w:r>
      <w:r w:rsidR="009B1BBC">
        <w:t>s Trophy Award.</w:t>
      </w:r>
    </w:p>
    <w:p w:rsidR="009B1BBC" w:rsidRDefault="009B1BBC" w:rsidP="009B1B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474B" w:rsidRDefault="009B1BBC" w:rsidP="009B1B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presented to Lieutenant </w:t>
      </w:r>
      <w:r w:rsidRPr="00876BB7">
        <w:rPr>
          <w:color w:val="000000" w:themeColor="text1"/>
          <w:u w:color="000000" w:themeColor="text1"/>
        </w:rPr>
        <w:t xml:space="preserve">Colonel </w:t>
      </w:r>
      <w:r>
        <w:rPr>
          <w:color w:val="000000" w:themeColor="text1"/>
          <w:u w:color="000000" w:themeColor="text1"/>
        </w:rPr>
        <w:t xml:space="preserve">Dwayne </w:t>
      </w:r>
      <w:r w:rsidRPr="00876BB7">
        <w:rPr>
          <w:color w:val="000000" w:themeColor="text1"/>
          <w:u w:color="000000" w:themeColor="text1"/>
        </w:rPr>
        <w:t>Gatson</w:t>
      </w:r>
      <w:r w:rsidR="00E3069E">
        <w:rPr>
          <w:color w:val="000000" w:themeColor="text1"/>
          <w:u w:color="000000" w:themeColor="text1"/>
        </w:rPr>
        <w:t xml:space="preserve">, Senior Army Instructor, </w:t>
      </w:r>
      <w:r>
        <w:rPr>
          <w:color w:val="000000" w:themeColor="text1"/>
          <w:u w:color="000000" w:themeColor="text1"/>
        </w:rPr>
        <w:t xml:space="preserve">and </w:t>
      </w:r>
      <w:r w:rsidRPr="00876BB7">
        <w:rPr>
          <w:color w:val="000000" w:themeColor="text1"/>
          <w:u w:color="000000" w:themeColor="text1"/>
        </w:rPr>
        <w:t xml:space="preserve">Command Sergeant Major </w:t>
      </w:r>
      <w:r>
        <w:rPr>
          <w:color w:val="000000" w:themeColor="text1"/>
          <w:u w:color="000000" w:themeColor="text1"/>
        </w:rPr>
        <w:t xml:space="preserve">Hayward </w:t>
      </w:r>
      <w:r w:rsidRPr="00876BB7">
        <w:rPr>
          <w:color w:val="000000" w:themeColor="text1"/>
          <w:u w:color="000000" w:themeColor="text1"/>
        </w:rPr>
        <w:t>Thompson</w:t>
      </w:r>
      <w:r w:rsidR="00E3069E">
        <w:rPr>
          <w:color w:val="000000" w:themeColor="text1"/>
          <w:u w:color="000000" w:themeColor="text1"/>
        </w:rPr>
        <w:t>, Army Instructor</w:t>
      </w:r>
      <w:r>
        <w:t>.</w:t>
      </w:r>
    </w:p>
    <w:p w:rsidR="00D476ED" w:rsidRDefault="003612A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45B87" w:rsidRDefault="00245B87" w:rsidP="00245B87">
      <w:pPr>
        <w:suppressAutoHyphens/>
      </w:pPr>
    </w:p>
    <w:sectPr w:rsidR="00245B87" w:rsidSect="00245B87">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34C1B" w:rsidRDefault="00B34C1B" w:rsidP="009F0C77">
      <w:r>
        <w:separator/>
      </w:r>
    </w:p>
  </w:endnote>
  <w:endnote w:type="continuationSeparator" w:id="0">
    <w:p w:rsidR="00B34C1B" w:rsidRDefault="00B34C1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14305FF5-3EA5-4CA9-A28C-B2433FFC1825}"/>
    <w:embedBold r:id="rId2" w:fontKey="{8E3E98F2-A29B-4B6D-8513-E9B64FA40E96}"/>
  </w:font>
  <w:font w:name="Calibri">
    <w:panose1 w:val="020F0502020204030204"/>
    <w:charset w:val="00"/>
    <w:family w:val="swiss"/>
    <w:pitch w:val="variable"/>
    <w:sig w:usb0="E00002FF" w:usb1="4000ACFF" w:usb2="00000001" w:usb3="00000000" w:csb0="0000019F" w:csb1="00000000"/>
    <w:embedRegular r:id="rId3" w:fontKey="{7B338566-9800-4F6C-A679-753151E70907}"/>
  </w:font>
  <w:font w:name="Segoe UI">
    <w:panose1 w:val="020B0502040204020203"/>
    <w:charset w:val="00"/>
    <w:family w:val="swiss"/>
    <w:pitch w:val="variable"/>
    <w:sig w:usb0="E10022FF" w:usb1="C000E47F" w:usb2="00000029" w:usb3="00000000" w:csb0="000001DF" w:csb1="00000000"/>
    <w:embedRegular r:id="rId4" w:fontKey="{7F5018B1-094B-47FF-97C5-F088728FD48F}"/>
  </w:font>
  <w:font w:name="Cambria">
    <w:panose1 w:val="02040503050406030204"/>
    <w:charset w:val="00"/>
    <w:family w:val="roman"/>
    <w:pitch w:val="variable"/>
    <w:sig w:usb0="E00002FF" w:usb1="400004FF" w:usb2="00000000" w:usb3="00000000" w:csb0="0000019F" w:csb1="00000000"/>
    <w:embedRegular r:id="rId5" w:fontKey="{5F62C006-70B6-4E4F-A163-738F5B6FF4C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5B87" w:rsidRPr="0064428F" w:rsidRDefault="00245B87" w:rsidP="0064428F">
    <w:pPr>
      <w:pStyle w:val="Footer"/>
      <w:tabs>
        <w:tab w:val="clear" w:pos="4680"/>
        <w:tab w:val="clear" w:pos="9360"/>
        <w:tab w:val="center" w:pos="2995"/>
      </w:tabs>
      <w:spacing w:before="120"/>
    </w:pPr>
    <w:r>
      <w:t>[5142]</w:t>
    </w:r>
    <w:r>
      <w:tab/>
    </w:r>
    <w:r>
      <w:fldChar w:fldCharType="begin"/>
    </w:r>
    <w:r>
      <w:instrText xml:space="preserve"> PAGE  \* MERGEFORMAT </w:instrText>
    </w:r>
    <w:r>
      <w:fldChar w:fldCharType="separate"/>
    </w:r>
    <w:r w:rsidR="00BF0F6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34C1B" w:rsidRDefault="00B34C1B" w:rsidP="009F0C77">
      <w:r>
        <w:separator/>
      </w:r>
    </w:p>
  </w:footnote>
  <w:footnote w:type="continuationSeparator" w:id="0">
    <w:p w:rsidR="00B34C1B" w:rsidRDefault="00B34C1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5178ZW18"/>
    <w:docVar w:name="CoverBillType" w:val="c"/>
    <w:docVar w:name="DocPath" w:val="L:\Council\bills\GM\25178ZW18.DOCX"/>
    <w:docVar w:name="dvBillNumber" w:val="5142"/>
    <w:docVar w:name="dvBillNumberPrefix" w:val="H. "/>
    <w:docVar w:name="dvOriginalBody" w:val="House"/>
    <w:docVar w:name="dvSteno" w:val="GM"/>
    <w:docVar w:name="NameofBody" w:val="h"/>
    <w:docVar w:name="vGroup2" w:val="Council"/>
  </w:docVars>
  <w:rsids>
    <w:rsidRoot w:val="0029474B"/>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1F3563"/>
    <w:rsid w:val="00205238"/>
    <w:rsid w:val="002321B6"/>
    <w:rsid w:val="00245B87"/>
    <w:rsid w:val="00250967"/>
    <w:rsid w:val="002543C8"/>
    <w:rsid w:val="0025541D"/>
    <w:rsid w:val="00284AAE"/>
    <w:rsid w:val="0029474B"/>
    <w:rsid w:val="002E5912"/>
    <w:rsid w:val="00301B21"/>
    <w:rsid w:val="00325348"/>
    <w:rsid w:val="0032732C"/>
    <w:rsid w:val="00336AD0"/>
    <w:rsid w:val="00351A3E"/>
    <w:rsid w:val="003612A4"/>
    <w:rsid w:val="0037079A"/>
    <w:rsid w:val="00377BF1"/>
    <w:rsid w:val="003C4DAB"/>
    <w:rsid w:val="003D01E8"/>
    <w:rsid w:val="003E5288"/>
    <w:rsid w:val="003F6D79"/>
    <w:rsid w:val="0041760A"/>
    <w:rsid w:val="00417C01"/>
    <w:rsid w:val="004403BD"/>
    <w:rsid w:val="00444563"/>
    <w:rsid w:val="00452719"/>
    <w:rsid w:val="00461441"/>
    <w:rsid w:val="004622A5"/>
    <w:rsid w:val="004809EE"/>
    <w:rsid w:val="00486B4E"/>
    <w:rsid w:val="004E7D54"/>
    <w:rsid w:val="005273C6"/>
    <w:rsid w:val="00530A69"/>
    <w:rsid w:val="00545593"/>
    <w:rsid w:val="00556EBF"/>
    <w:rsid w:val="00577C6C"/>
    <w:rsid w:val="005A62FE"/>
    <w:rsid w:val="005C059A"/>
    <w:rsid w:val="005C2FE2"/>
    <w:rsid w:val="005E2BC9"/>
    <w:rsid w:val="00605102"/>
    <w:rsid w:val="00615421"/>
    <w:rsid w:val="006215AA"/>
    <w:rsid w:val="0064428F"/>
    <w:rsid w:val="006913C9"/>
    <w:rsid w:val="0069470D"/>
    <w:rsid w:val="006D58AA"/>
    <w:rsid w:val="00734F00"/>
    <w:rsid w:val="007A1446"/>
    <w:rsid w:val="007A70AE"/>
    <w:rsid w:val="00815FAD"/>
    <w:rsid w:val="008362E8"/>
    <w:rsid w:val="0085786E"/>
    <w:rsid w:val="00873261"/>
    <w:rsid w:val="008A1768"/>
    <w:rsid w:val="008A489F"/>
    <w:rsid w:val="008B34DA"/>
    <w:rsid w:val="008F0F33"/>
    <w:rsid w:val="008F4429"/>
    <w:rsid w:val="0094021A"/>
    <w:rsid w:val="0095645C"/>
    <w:rsid w:val="009B1BBC"/>
    <w:rsid w:val="009B44AF"/>
    <w:rsid w:val="009C6A0B"/>
    <w:rsid w:val="009F0C77"/>
    <w:rsid w:val="009F4DD1"/>
    <w:rsid w:val="00A02543"/>
    <w:rsid w:val="00A06D93"/>
    <w:rsid w:val="00A41684"/>
    <w:rsid w:val="00A64E80"/>
    <w:rsid w:val="00A72BCD"/>
    <w:rsid w:val="00A741D9"/>
    <w:rsid w:val="00A833AB"/>
    <w:rsid w:val="00A9741D"/>
    <w:rsid w:val="00AC34A2"/>
    <w:rsid w:val="00AD1C9A"/>
    <w:rsid w:val="00AD4B17"/>
    <w:rsid w:val="00B34C1B"/>
    <w:rsid w:val="00B412D4"/>
    <w:rsid w:val="00BE3C22"/>
    <w:rsid w:val="00BF0F60"/>
    <w:rsid w:val="00C0345E"/>
    <w:rsid w:val="00C31C95"/>
    <w:rsid w:val="00C3483A"/>
    <w:rsid w:val="00C74E9D"/>
    <w:rsid w:val="00C826DD"/>
    <w:rsid w:val="00C82FD3"/>
    <w:rsid w:val="00C92819"/>
    <w:rsid w:val="00CC6B7B"/>
    <w:rsid w:val="00CD2089"/>
    <w:rsid w:val="00D35584"/>
    <w:rsid w:val="00D476ED"/>
    <w:rsid w:val="00D73A67"/>
    <w:rsid w:val="00D970A9"/>
    <w:rsid w:val="00DC58D8"/>
    <w:rsid w:val="00DF3845"/>
    <w:rsid w:val="00E3069E"/>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17F6"/>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B943FFB-6E82-496D-90C4-DB0C1D2237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3558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35584"/>
    <w:rPr>
      <w:rFonts w:ascii="Segoe UI" w:eastAsia="Times New Roman" w:hAnsi="Segoe UI" w:cs="Segoe UI"/>
      <w:sz w:val="18"/>
      <w:szCs w:val="18"/>
    </w:rPr>
  </w:style>
  <w:style w:type="character" w:styleId="Hyperlink">
    <w:name w:val="Hyperlink"/>
    <w:basedOn w:val="DefaultParagraphFont"/>
    <w:uiPriority w:val="99"/>
    <w:unhideWhenUsed/>
    <w:rsid w:val="00245B8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80321.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80320.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5142_20180320.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5142&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BBDB64-48B6-4D07-8842-370E82685C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7E31FB00.dotm</Template>
  <TotalTime>0</TotalTime>
  <Pages>3</Pages>
  <Words>726</Words>
  <Characters>4199</Characters>
  <Application>Microsoft Office Word</Application>
  <DocSecurity>0</DocSecurity>
  <Lines>125</Lines>
  <Paragraphs>33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4898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5142: AC Flora Battalion Drill Team - South Carolina Legislature Online</dc:title>
  <dc:creator>Gail Pinckney Moore</dc:creator>
  <cp:lastModifiedBy>S Volk</cp:lastModifiedBy>
  <cp:revision>2</cp:revision>
  <cp:lastPrinted>2018-03-20T13:38:00Z</cp:lastPrinted>
  <dcterms:created xsi:type="dcterms:W3CDTF">2018-03-23T18:23:00Z</dcterms:created>
  <dcterms:modified xsi:type="dcterms:W3CDTF">2018-03-23T18:23:00Z</dcterms:modified>
</cp:coreProperties>
</file>