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4785" w:rsidRDefault="00734785" w:rsidP="00734785">
      <w:pPr>
        <w:widowControl w:val="0"/>
        <w:jc w:val="center"/>
      </w:pPr>
      <w:r w:rsidRPr="00734785">
        <w:rPr>
          <w:b/>
        </w:rPr>
        <w:t>South Carolina General Assembly</w:t>
      </w:r>
    </w:p>
    <w:p w:rsidR="00734785" w:rsidRDefault="00734785" w:rsidP="00734785">
      <w:pPr>
        <w:widowControl w:val="0"/>
        <w:jc w:val="center"/>
      </w:pPr>
      <w:r>
        <w:t>122nd Session, 2017-2018</w:t>
      </w:r>
    </w:p>
    <w:p w:rsidR="00734785" w:rsidRDefault="00734785" w:rsidP="00734785">
      <w:pPr>
        <w:widowControl w:val="0"/>
        <w:jc w:val="left"/>
      </w:pPr>
    </w:p>
    <w:p w:rsidR="00734785" w:rsidRDefault="00734785" w:rsidP="00734785">
      <w:pPr>
        <w:widowControl w:val="0"/>
        <w:jc w:val="left"/>
        <w:rPr>
          <w:b/>
        </w:rPr>
      </w:pPr>
      <w:r w:rsidRPr="00734785">
        <w:rPr>
          <w:b/>
        </w:rPr>
        <w:t>H. 5413</w:t>
      </w:r>
    </w:p>
    <w:p w:rsidR="00734785" w:rsidRDefault="00734785" w:rsidP="00734785">
      <w:pPr>
        <w:widowControl w:val="0"/>
        <w:jc w:val="left"/>
        <w:rPr>
          <w:b/>
        </w:rPr>
      </w:pPr>
    </w:p>
    <w:p w:rsidR="00734785" w:rsidRDefault="00734785" w:rsidP="00734785">
      <w:pPr>
        <w:widowControl w:val="0"/>
        <w:jc w:val="left"/>
      </w:pPr>
      <w:r w:rsidRPr="00734785">
        <w:rPr>
          <w:b/>
        </w:rPr>
        <w:t>STATUS INFORMATION</w:t>
      </w:r>
    </w:p>
    <w:p w:rsidR="00734785" w:rsidRDefault="00734785" w:rsidP="00734785">
      <w:pPr>
        <w:widowControl w:val="0"/>
        <w:jc w:val="left"/>
      </w:pPr>
    </w:p>
    <w:p w:rsidR="00734785" w:rsidRDefault="00734785" w:rsidP="00734785">
      <w:pPr>
        <w:widowControl w:val="0"/>
        <w:jc w:val="left"/>
      </w:pPr>
      <w:r>
        <w:t>House Resolution</w:t>
      </w:r>
    </w:p>
    <w:p w:rsidR="00734785" w:rsidRDefault="00734785" w:rsidP="00734785">
      <w:pPr>
        <w:widowControl w:val="0"/>
        <w:jc w:val="left"/>
      </w:pPr>
      <w:r>
        <w:t>Sponsors: Reps. Huggins and Ballentine</w:t>
      </w:r>
    </w:p>
    <w:p w:rsidR="00734785" w:rsidRDefault="00734785" w:rsidP="00734785">
      <w:pPr>
        <w:widowControl w:val="0"/>
        <w:jc w:val="left"/>
      </w:pPr>
      <w:r>
        <w:t>Document Path: l:\council\bills\rm\1429dg18.docx</w:t>
      </w:r>
    </w:p>
    <w:p w:rsidR="00734785" w:rsidRDefault="00734785" w:rsidP="00734785">
      <w:pPr>
        <w:widowControl w:val="0"/>
        <w:jc w:val="left"/>
      </w:pPr>
    </w:p>
    <w:p w:rsidR="00734785" w:rsidRDefault="00734785" w:rsidP="00734785">
      <w:pPr>
        <w:widowControl w:val="0"/>
        <w:jc w:val="left"/>
      </w:pPr>
      <w:r>
        <w:t>Introduced in the House on June 27, 2018</w:t>
      </w:r>
    </w:p>
    <w:p w:rsidR="00734785" w:rsidRDefault="00734785" w:rsidP="00734785">
      <w:pPr>
        <w:widowControl w:val="0"/>
        <w:jc w:val="left"/>
      </w:pPr>
      <w:r>
        <w:t>Adopted by the House on June 27, 2018</w:t>
      </w:r>
    </w:p>
    <w:p w:rsidR="00734785" w:rsidRDefault="00734785" w:rsidP="00734785">
      <w:pPr>
        <w:widowControl w:val="0"/>
        <w:jc w:val="left"/>
      </w:pPr>
    </w:p>
    <w:p w:rsidR="00734785" w:rsidRDefault="00734785" w:rsidP="00734785">
      <w:pPr>
        <w:widowControl w:val="0"/>
        <w:jc w:val="left"/>
      </w:pPr>
      <w:r>
        <w:t xml:space="preserve">Summary: </w:t>
      </w:r>
      <w:r w:rsidR="001A440F">
        <w:t>Chapin High School Soccer Team</w:t>
      </w:r>
    </w:p>
    <w:p w:rsidR="00734785" w:rsidRDefault="00734785" w:rsidP="00734785">
      <w:pPr>
        <w:widowControl w:val="0"/>
        <w:jc w:val="left"/>
      </w:pPr>
    </w:p>
    <w:p w:rsidR="00734785" w:rsidRDefault="00734785" w:rsidP="00734785">
      <w:pPr>
        <w:widowControl w:val="0"/>
        <w:jc w:val="left"/>
      </w:pPr>
    </w:p>
    <w:p w:rsidR="00734785" w:rsidRDefault="00734785" w:rsidP="007347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4785">
        <w:rPr>
          <w:b/>
        </w:rPr>
        <w:t>HISTORY OF LEGISLATIVE ACTIONS</w:t>
      </w:r>
    </w:p>
    <w:p w:rsidR="00734785" w:rsidRDefault="00734785" w:rsidP="007347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34785" w:rsidRPr="00734785" w:rsidRDefault="00734785" w:rsidP="007347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4785">
        <w:rPr>
          <w:u w:val="single"/>
        </w:rPr>
        <w:tab/>
        <w:t>Date</w:t>
      </w:r>
      <w:r w:rsidRPr="00734785">
        <w:rPr>
          <w:u w:val="single"/>
        </w:rPr>
        <w:tab/>
        <w:t>Body</w:t>
      </w:r>
      <w:r w:rsidRPr="00734785">
        <w:rPr>
          <w:u w:val="single"/>
        </w:rPr>
        <w:tab/>
        <w:t>Action Description with journal page number</w:t>
      </w:r>
      <w:r w:rsidRPr="00734785">
        <w:rPr>
          <w:u w:val="single"/>
        </w:rPr>
        <w:tab/>
      </w:r>
    </w:p>
    <w:p w:rsidR="00196755" w:rsidRDefault="00196755" w:rsidP="001967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6/27/2018</w:t>
      </w:r>
      <w:r>
        <w:tab/>
        <w:t>House</w:t>
      </w:r>
      <w:r>
        <w:tab/>
      </w:r>
      <w:r w:rsidRPr="00443A75">
        <w:t>Introduced and adopted (</w:t>
      </w:r>
      <w:hyperlink r:id="rId7" w:history="1">
        <w:r w:rsidRPr="00443A75">
          <w:rPr>
            <w:rStyle w:val="Hyperlink"/>
          </w:rPr>
          <w:t>House Journal</w:t>
        </w:r>
        <w:r w:rsidRPr="00443A75">
          <w:rPr>
            <w:rStyle w:val="Hyperlink"/>
          </w:rPr>
          <w:noBreakHyphen/>
          <w:t>page 6</w:t>
        </w:r>
      </w:hyperlink>
      <w:r w:rsidRPr="00443A75">
        <w:t>)</w:t>
      </w:r>
    </w:p>
    <w:p w:rsidR="00196755" w:rsidRDefault="00196755" w:rsidP="001967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4785" w:rsidRDefault="00734785" w:rsidP="007347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34785">
          <w:rPr>
            <w:rStyle w:val="Hyperlink"/>
          </w:rPr>
          <w:t>legislative information</w:t>
        </w:r>
      </w:hyperlink>
      <w:r>
        <w:t xml:space="preserve"> at the website</w:t>
      </w:r>
    </w:p>
    <w:p w:rsidR="00734785" w:rsidRDefault="00734785" w:rsidP="007347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4785" w:rsidRPr="00734785" w:rsidRDefault="00734785" w:rsidP="007347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4785" w:rsidRDefault="00734785" w:rsidP="00734785">
      <w:r w:rsidRPr="00734785">
        <w:rPr>
          <w:b/>
        </w:rPr>
        <w:t>VERSIONS OF THIS BILL</w:t>
      </w:r>
    </w:p>
    <w:p w:rsidR="00734785" w:rsidRDefault="00734785" w:rsidP="00734785"/>
    <w:p w:rsidR="00734785" w:rsidRDefault="007458A4" w:rsidP="00734785">
      <w:hyperlink r:id="rId9" w:history="1">
        <w:r w:rsidR="00734785">
          <w:rPr>
            <w:rStyle w:val="Hyperlink"/>
          </w:rPr>
          <w:t>6/27/2018</w:t>
        </w:r>
      </w:hyperlink>
    </w:p>
    <w:p w:rsidR="00734785" w:rsidRDefault="00734785" w:rsidP="00734785"/>
    <w:p w:rsidR="00734785" w:rsidRDefault="00734785" w:rsidP="00734785">
      <w:pPr>
        <w:sectPr w:rsidR="00734785" w:rsidSect="0073478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D4FF5" w:rsidRDefault="00CD4F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4F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6672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7626" w:rsidRDefault="0078250E" w:rsidP="00AE76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E7626">
        <w:t xml:space="preserve">SALUTE THE </w:t>
      </w:r>
      <w:r w:rsidR="00E37CF4">
        <w:t>CHAPIN</w:t>
      </w:r>
      <w:r w:rsidR="00AE7626">
        <w:t xml:space="preserve"> HIGH SCHOOL BOYS SOCCER TEAM ON ITS EXCELLENT SEASON AND TO CONGRATULATE THE TEAM</w:t>
      </w:r>
      <w:r w:rsidR="00492C89" w:rsidRPr="00492C89">
        <w:t>’</w:t>
      </w:r>
      <w:r w:rsidR="00AE7626">
        <w:t>S FINE ATHLETES ON THEIR IMPRESSIVE WIN OF THE 201</w:t>
      </w:r>
      <w:r w:rsidR="00E37CF4">
        <w:t>8</w:t>
      </w:r>
      <w:r w:rsidR="00AE7626">
        <w:t xml:space="preserve"> CLASS </w:t>
      </w:r>
      <w:r w:rsidR="00E37CF4">
        <w:t>A</w:t>
      </w:r>
      <w:r w:rsidR="00AE7626">
        <w:t>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75438" w:rsidRDefault="0006672E" w:rsidP="001754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75438">
        <w:t xml:space="preserve">supremely ready for the challenge, the </w:t>
      </w:r>
      <w:r w:rsidR="00F52857">
        <w:t>Chapin</w:t>
      </w:r>
      <w:r w:rsidR="00175438">
        <w:t xml:space="preserve"> High School boys soccer team captured the 201</w:t>
      </w:r>
      <w:r w:rsidR="00F52857">
        <w:t>8</w:t>
      </w:r>
      <w:r w:rsidR="00175438">
        <w:t xml:space="preserve"> Class </w:t>
      </w:r>
      <w:r w:rsidR="00F52857">
        <w:t>A</w:t>
      </w:r>
      <w:r w:rsidR="00175438">
        <w:t xml:space="preserve">AAA State Championship title, </w:t>
      </w:r>
      <w:r w:rsidR="00085D1B">
        <w:t>soaring above</w:t>
      </w:r>
      <w:r w:rsidR="00175438">
        <w:t xml:space="preserve"> </w:t>
      </w:r>
      <w:r w:rsidR="00F52857">
        <w:t>Eastside</w:t>
      </w:r>
      <w:r w:rsidR="00175438">
        <w:t xml:space="preserve"> </w:t>
      </w:r>
      <w:r w:rsidR="00F52857">
        <w:t>1</w:t>
      </w:r>
      <w:r w:rsidR="00492C89">
        <w:noBreakHyphen/>
      </w:r>
      <w:r w:rsidR="00F52857">
        <w:t>0</w:t>
      </w:r>
      <w:r w:rsidR="00175438">
        <w:t xml:space="preserve"> on </w:t>
      </w:r>
      <w:r w:rsidR="00F52857">
        <w:t>Friday</w:t>
      </w:r>
      <w:r w:rsidR="00175438">
        <w:t>, May 1</w:t>
      </w:r>
      <w:r w:rsidR="00F52857">
        <w:t>1</w:t>
      </w:r>
      <w:r w:rsidR="00175438">
        <w:t>, 201</w:t>
      </w:r>
      <w:r w:rsidR="00F52857">
        <w:t>8</w:t>
      </w:r>
      <w:r w:rsidR="00175438">
        <w:t xml:space="preserve">, at </w:t>
      </w:r>
      <w:r w:rsidR="00F52857">
        <w:t xml:space="preserve">Irmo </w:t>
      </w:r>
      <w:r w:rsidR="00175438">
        <w:t>High; and</w:t>
      </w:r>
    </w:p>
    <w:p w:rsidR="00175438" w:rsidRDefault="00175438" w:rsidP="001754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27EBB" w:rsidRDefault="00175438" w:rsidP="00F27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17EEB">
        <w:t>it was the team</w:t>
      </w:r>
      <w:r w:rsidR="00492C89" w:rsidRPr="00492C89">
        <w:t>’</w:t>
      </w:r>
      <w:r w:rsidR="00317EEB">
        <w:t xml:space="preserve">s fifth title overall and the </w:t>
      </w:r>
      <w:r w:rsidR="007D40AC">
        <w:t xml:space="preserve">third championship in a row.  The victory also was the </w:t>
      </w:r>
      <w:r w:rsidR="00317EEB">
        <w:t>fiftieth state championship in school history. Immediately a</w:t>
      </w:r>
      <w:r w:rsidR="00F27EBB" w:rsidRPr="0042622E">
        <w:rPr>
          <w:color w:val="000000" w:themeColor="text1"/>
          <w:u w:color="000000" w:themeColor="text1"/>
        </w:rPr>
        <w:t>fter th</w:t>
      </w:r>
      <w:r w:rsidR="00E303B9">
        <w:rPr>
          <w:color w:val="000000" w:themeColor="text1"/>
          <w:u w:color="000000" w:themeColor="text1"/>
        </w:rPr>
        <w:t>is</w:t>
      </w:r>
      <w:r w:rsidR="00F27EBB" w:rsidRPr="0042622E">
        <w:rPr>
          <w:color w:val="000000" w:themeColor="text1"/>
          <w:u w:color="000000" w:themeColor="text1"/>
        </w:rPr>
        <w:t xml:space="preserve"> </w:t>
      </w:r>
      <w:r w:rsidR="00E303B9">
        <w:rPr>
          <w:color w:val="000000" w:themeColor="text1"/>
          <w:u w:color="000000" w:themeColor="text1"/>
        </w:rPr>
        <w:t>three</w:t>
      </w:r>
      <w:r w:rsidR="00492C89">
        <w:rPr>
          <w:color w:val="000000" w:themeColor="text1"/>
          <w:u w:color="000000" w:themeColor="text1"/>
        </w:rPr>
        <w:noBreakHyphen/>
      </w:r>
      <w:r w:rsidR="00E303B9">
        <w:rPr>
          <w:color w:val="000000" w:themeColor="text1"/>
          <w:u w:color="000000" w:themeColor="text1"/>
        </w:rPr>
        <w:t xml:space="preserve">peat title </w:t>
      </w:r>
      <w:r w:rsidR="00F27EBB" w:rsidRPr="0042622E">
        <w:rPr>
          <w:color w:val="000000" w:themeColor="text1"/>
          <w:u w:color="000000" w:themeColor="text1"/>
        </w:rPr>
        <w:t xml:space="preserve">win, </w:t>
      </w:r>
      <w:r w:rsidR="00F27EBB">
        <w:rPr>
          <w:color w:val="000000" w:themeColor="text1"/>
          <w:u w:color="000000" w:themeColor="text1"/>
        </w:rPr>
        <w:t>Chapin</w:t>
      </w:r>
      <w:r w:rsidR="00F27EBB" w:rsidRPr="0042622E">
        <w:rPr>
          <w:color w:val="000000" w:themeColor="text1"/>
          <w:u w:color="000000" w:themeColor="text1"/>
        </w:rPr>
        <w:t xml:space="preserve"> admirers began speculating on the possible necessity of adding a new shelf to the team</w:t>
      </w:r>
      <w:r w:rsidR="00492C89" w:rsidRPr="00492C89">
        <w:rPr>
          <w:color w:val="000000" w:themeColor="text1"/>
          <w:u w:color="000000" w:themeColor="text1"/>
        </w:rPr>
        <w:t>’</w:t>
      </w:r>
      <w:r w:rsidR="00F27EBB" w:rsidRPr="0042622E">
        <w:rPr>
          <w:color w:val="000000" w:themeColor="text1"/>
          <w:u w:color="000000" w:themeColor="text1"/>
        </w:rPr>
        <w:t xml:space="preserve">s trophy case to hold </w:t>
      </w:r>
      <w:r w:rsidR="00F27EBB">
        <w:rPr>
          <w:color w:val="000000" w:themeColor="text1"/>
          <w:u w:color="000000" w:themeColor="text1"/>
        </w:rPr>
        <w:t>all its awards</w:t>
      </w:r>
      <w:r w:rsidR="00E303B9">
        <w:rPr>
          <w:color w:val="000000" w:themeColor="text1"/>
          <w:u w:color="000000" w:themeColor="text1"/>
        </w:rPr>
        <w:t>; and</w:t>
      </w:r>
    </w:p>
    <w:p w:rsidR="007F2DC7" w:rsidRDefault="007F2DC7" w:rsidP="00F27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2FC4" w:rsidRDefault="006B2FC4" w:rsidP="006B2F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31033">
        <w:rPr>
          <w:color w:val="000000" w:themeColor="text1"/>
          <w:u w:color="000000" w:themeColor="text1"/>
        </w:rPr>
        <w:t xml:space="preserve">Whereas, jubilant </w:t>
      </w:r>
      <w:r>
        <w:rPr>
          <w:color w:val="000000" w:themeColor="text1"/>
          <w:u w:color="000000" w:themeColor="text1"/>
        </w:rPr>
        <w:t xml:space="preserve">Chapin </w:t>
      </w:r>
      <w:r w:rsidRPr="00031033">
        <w:rPr>
          <w:color w:val="000000" w:themeColor="text1"/>
          <w:u w:color="000000" w:themeColor="text1"/>
        </w:rPr>
        <w:t xml:space="preserve">fans cheered with excitement as the </w:t>
      </w:r>
      <w:r>
        <w:rPr>
          <w:color w:val="000000" w:themeColor="text1"/>
          <w:u w:color="000000" w:themeColor="text1"/>
        </w:rPr>
        <w:t>Eagles</w:t>
      </w:r>
      <w:r w:rsidRPr="00031033">
        <w:rPr>
          <w:color w:val="000000" w:themeColor="text1"/>
          <w:u w:color="000000" w:themeColor="text1"/>
        </w:rPr>
        <w:t>, with equal doses of heart and hustle, orchestrated a game that gave sports pundits confidence in predicting a</w:t>
      </w:r>
      <w:r w:rsidR="007D40AC">
        <w:rPr>
          <w:color w:val="000000" w:themeColor="text1"/>
          <w:u w:color="000000" w:themeColor="text1"/>
        </w:rPr>
        <w:t>nother great season in</w:t>
      </w:r>
      <w:r w:rsidRPr="00031033">
        <w:rPr>
          <w:color w:val="000000" w:themeColor="text1"/>
          <w:u w:color="000000" w:themeColor="text1"/>
        </w:rPr>
        <w:t xml:space="preserve"> 201</w:t>
      </w:r>
      <w:r>
        <w:rPr>
          <w:color w:val="000000" w:themeColor="text1"/>
          <w:u w:color="000000" w:themeColor="text1"/>
        </w:rPr>
        <w:t>9</w:t>
      </w:r>
      <w:r w:rsidRPr="00031033">
        <w:rPr>
          <w:color w:val="000000" w:themeColor="text1"/>
          <w:u w:color="000000" w:themeColor="text1"/>
        </w:rPr>
        <w:t>; and</w:t>
      </w:r>
    </w:p>
    <w:p w:rsidR="006B2FC4" w:rsidRDefault="006B2FC4" w:rsidP="00F27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2DC7" w:rsidRDefault="007F2DC7" w:rsidP="00F27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296924">
        <w:rPr>
          <w:color w:val="000000" w:themeColor="text1"/>
          <w:u w:color="000000" w:themeColor="text1"/>
        </w:rPr>
        <w:t xml:space="preserve">t was sweet icing on the cake that </w:t>
      </w:r>
      <w:r>
        <w:rPr>
          <w:color w:val="000000" w:themeColor="text1"/>
          <w:u w:color="000000" w:themeColor="text1"/>
        </w:rPr>
        <w:t>Chapin</w:t>
      </w:r>
      <w:r w:rsidR="00492C89" w:rsidRPr="00492C8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E62B23">
        <w:rPr>
          <w:color w:val="000000" w:themeColor="text1"/>
          <w:u w:color="000000" w:themeColor="text1"/>
        </w:rPr>
        <w:t xml:space="preserve">sixteen </w:t>
      </w:r>
      <w:r>
        <w:rPr>
          <w:color w:val="000000" w:themeColor="text1"/>
          <w:u w:color="000000" w:themeColor="text1"/>
        </w:rPr>
        <w:t>seniors didn</w:t>
      </w:r>
      <w:r w:rsidR="00492C89" w:rsidRPr="00492C8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t lose a playoff match </w:t>
      </w:r>
      <w:r w:rsidR="008C59ED">
        <w:rPr>
          <w:color w:val="000000" w:themeColor="text1"/>
          <w:u w:color="000000" w:themeColor="text1"/>
        </w:rPr>
        <w:t xml:space="preserve">during </w:t>
      </w:r>
      <w:r>
        <w:rPr>
          <w:color w:val="000000" w:themeColor="text1"/>
          <w:u w:color="000000" w:themeColor="text1"/>
        </w:rPr>
        <w:t>their final three seasons; and</w:t>
      </w:r>
    </w:p>
    <w:p w:rsidR="00B92AEE" w:rsidRDefault="00B92AEE" w:rsidP="00F27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3F89" w:rsidRDefault="002F3F89" w:rsidP="002F3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junior Josh </w:t>
      </w:r>
      <w:r w:rsidRPr="002122FA">
        <w:rPr>
          <w:color w:val="000000" w:themeColor="text1"/>
          <w:u w:color="000000" w:themeColor="text1"/>
        </w:rPr>
        <w:t>Lochstamphor scored the only goal of the game as he hit the game</w:t>
      </w:r>
      <w:r w:rsidR="00492C89">
        <w:rPr>
          <w:color w:val="000000" w:themeColor="text1"/>
          <w:u w:color="000000" w:themeColor="text1"/>
        </w:rPr>
        <w:noBreakHyphen/>
      </w:r>
      <w:r w:rsidRPr="002122FA">
        <w:rPr>
          <w:color w:val="000000" w:themeColor="text1"/>
          <w:u w:color="000000" w:themeColor="text1"/>
        </w:rPr>
        <w:t>winner for the second straight match. He drilled a free kick from 29 yards out in the 47th minute to put the Eagles up 1</w:t>
      </w:r>
      <w:r w:rsidR="00492C89">
        <w:rPr>
          <w:color w:val="000000" w:themeColor="text1"/>
          <w:u w:color="000000" w:themeColor="text1"/>
        </w:rPr>
        <w:noBreakHyphen/>
      </w:r>
      <w:r w:rsidRPr="002122FA"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 xml:space="preserve"> </w:t>
      </w:r>
      <w:r w:rsidRPr="002122FA">
        <w:rPr>
          <w:color w:val="000000" w:themeColor="text1"/>
          <w:u w:color="000000" w:themeColor="text1"/>
        </w:rPr>
        <w:t>The midfielder also had the game</w:t>
      </w:r>
      <w:r w:rsidR="00492C89">
        <w:rPr>
          <w:color w:val="000000" w:themeColor="text1"/>
          <w:u w:color="000000" w:themeColor="text1"/>
        </w:rPr>
        <w:noBreakHyphen/>
      </w:r>
      <w:r w:rsidRPr="002122FA">
        <w:rPr>
          <w:color w:val="000000" w:themeColor="text1"/>
          <w:u w:color="000000" w:themeColor="text1"/>
        </w:rPr>
        <w:t xml:space="preserve">winning goal in </w:t>
      </w:r>
      <w:r w:rsidR="004E257B">
        <w:rPr>
          <w:color w:val="000000" w:themeColor="text1"/>
          <w:u w:color="000000" w:themeColor="text1"/>
        </w:rPr>
        <w:t xml:space="preserve">the </w:t>
      </w:r>
      <w:r w:rsidRPr="002122FA">
        <w:rPr>
          <w:color w:val="000000" w:themeColor="text1"/>
          <w:u w:color="000000" w:themeColor="text1"/>
        </w:rPr>
        <w:t>4A Lower State championship</w:t>
      </w:r>
      <w:r w:rsidR="00001ED8">
        <w:rPr>
          <w:color w:val="000000" w:themeColor="text1"/>
          <w:u w:color="000000" w:themeColor="text1"/>
        </w:rPr>
        <w:t xml:space="preserve"> earlier in the week</w:t>
      </w:r>
      <w:r>
        <w:rPr>
          <w:color w:val="000000" w:themeColor="text1"/>
          <w:u w:color="000000" w:themeColor="text1"/>
        </w:rPr>
        <w:t xml:space="preserve">; </w:t>
      </w:r>
      <w:r w:rsidR="00976C64">
        <w:rPr>
          <w:color w:val="000000" w:themeColor="text1"/>
          <w:u w:color="000000" w:themeColor="text1"/>
        </w:rPr>
        <w:t>and</w:t>
      </w:r>
    </w:p>
    <w:p w:rsidR="002F3F89" w:rsidRDefault="002F3F89" w:rsidP="002F3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3F89" w:rsidRDefault="002F3F89" w:rsidP="002F3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122FA">
        <w:rPr>
          <w:color w:val="000000" w:themeColor="text1"/>
          <w:u w:color="000000" w:themeColor="text1"/>
        </w:rPr>
        <w:t>Chapin</w:t>
      </w:r>
      <w:r w:rsidR="00492C89" w:rsidRPr="00492C89">
        <w:rPr>
          <w:color w:val="000000" w:themeColor="text1"/>
          <w:u w:color="000000" w:themeColor="text1"/>
        </w:rPr>
        <w:t>’</w:t>
      </w:r>
      <w:r w:rsidRPr="002122FA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senior </w:t>
      </w:r>
      <w:r w:rsidRPr="002122FA">
        <w:rPr>
          <w:color w:val="000000" w:themeColor="text1"/>
          <w:u w:color="000000" w:themeColor="text1"/>
        </w:rPr>
        <w:t>defense did the rest as it recorded the Eagles</w:t>
      </w:r>
      <w:r w:rsidR="00492C89" w:rsidRPr="00492C89">
        <w:rPr>
          <w:color w:val="000000" w:themeColor="text1"/>
          <w:u w:color="000000" w:themeColor="text1"/>
        </w:rPr>
        <w:t>’</w:t>
      </w:r>
      <w:r w:rsidRPr="002122F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eleventh</w:t>
      </w:r>
      <w:r w:rsidRPr="002122FA">
        <w:rPr>
          <w:color w:val="000000" w:themeColor="text1"/>
          <w:u w:color="000000" w:themeColor="text1"/>
        </w:rPr>
        <w:t xml:space="preserve"> straight shutout and </w:t>
      </w:r>
      <w:r>
        <w:rPr>
          <w:color w:val="000000" w:themeColor="text1"/>
          <w:u w:color="000000" w:themeColor="text1"/>
        </w:rPr>
        <w:t>twentieth</w:t>
      </w:r>
      <w:r w:rsidR="0036226D">
        <w:rPr>
          <w:color w:val="000000" w:themeColor="text1"/>
          <w:u w:color="000000" w:themeColor="text1"/>
        </w:rPr>
        <w:t xml:space="preserve"> of</w:t>
      </w:r>
      <w:r w:rsidRPr="002122FA">
        <w:rPr>
          <w:color w:val="000000" w:themeColor="text1"/>
          <w:u w:color="000000" w:themeColor="text1"/>
        </w:rPr>
        <w:t xml:space="preserve"> the season</w:t>
      </w:r>
      <w:r w:rsidR="0030713F">
        <w:rPr>
          <w:color w:val="000000" w:themeColor="text1"/>
          <w:u w:color="000000" w:themeColor="text1"/>
        </w:rPr>
        <w:t>, t</w:t>
      </w:r>
      <w:r w:rsidRPr="002122FA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twenty</w:t>
      </w:r>
      <w:r w:rsidRPr="002122FA">
        <w:rPr>
          <w:color w:val="000000" w:themeColor="text1"/>
          <w:u w:color="000000" w:themeColor="text1"/>
        </w:rPr>
        <w:t xml:space="preserve"> shutouts </w:t>
      </w:r>
      <w:r w:rsidR="00CC0939">
        <w:rPr>
          <w:color w:val="000000" w:themeColor="text1"/>
          <w:u w:color="000000" w:themeColor="text1"/>
        </w:rPr>
        <w:t>giving the team a tie</w:t>
      </w:r>
      <w:r w:rsidRPr="002122FA">
        <w:rPr>
          <w:color w:val="000000" w:themeColor="text1"/>
          <w:u w:color="000000" w:themeColor="text1"/>
        </w:rPr>
        <w:t xml:space="preserve"> for second </w:t>
      </w:r>
      <w:r w:rsidR="00223E49">
        <w:rPr>
          <w:color w:val="000000" w:themeColor="text1"/>
          <w:u w:color="000000" w:themeColor="text1"/>
        </w:rPr>
        <w:t>highest</w:t>
      </w:r>
      <w:r w:rsidRPr="002122FA">
        <w:rPr>
          <w:color w:val="000000" w:themeColor="text1"/>
          <w:u w:color="000000" w:themeColor="text1"/>
        </w:rPr>
        <w:t xml:space="preserve"> in state history</w:t>
      </w:r>
      <w:r>
        <w:rPr>
          <w:color w:val="000000" w:themeColor="text1"/>
          <w:u w:color="000000" w:themeColor="text1"/>
        </w:rPr>
        <w:t>. In addition, t</w:t>
      </w:r>
      <w:r w:rsidRPr="002122FA">
        <w:rPr>
          <w:color w:val="000000" w:themeColor="text1"/>
          <w:u w:color="000000" w:themeColor="text1"/>
        </w:rPr>
        <w:t xml:space="preserve">he Eagles </w:t>
      </w:r>
      <w:r>
        <w:rPr>
          <w:color w:val="000000" w:themeColor="text1"/>
          <w:u w:color="000000" w:themeColor="text1"/>
        </w:rPr>
        <w:t>haven</w:t>
      </w:r>
      <w:r w:rsidR="00492C89" w:rsidRPr="00492C8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t</w:t>
      </w:r>
      <w:r w:rsidRPr="002122FA">
        <w:rPr>
          <w:color w:val="000000" w:themeColor="text1"/>
          <w:u w:color="000000" w:themeColor="text1"/>
        </w:rPr>
        <w:t xml:space="preserve"> allow</w:t>
      </w:r>
      <w:r>
        <w:rPr>
          <w:color w:val="000000" w:themeColor="text1"/>
          <w:u w:color="000000" w:themeColor="text1"/>
        </w:rPr>
        <w:t>ed</w:t>
      </w:r>
      <w:r w:rsidRPr="002122FA">
        <w:rPr>
          <w:color w:val="000000" w:themeColor="text1"/>
          <w:u w:color="000000" w:themeColor="text1"/>
        </w:rPr>
        <w:t xml:space="preserve"> a</w:t>
      </w:r>
      <w:r w:rsidR="00976C64">
        <w:rPr>
          <w:color w:val="000000" w:themeColor="text1"/>
          <w:u w:color="000000" w:themeColor="text1"/>
        </w:rPr>
        <w:t>n opponent a</w:t>
      </w:r>
      <w:r w:rsidRPr="002122FA">
        <w:rPr>
          <w:color w:val="000000" w:themeColor="text1"/>
          <w:u w:color="000000" w:themeColor="text1"/>
        </w:rPr>
        <w:t xml:space="preserve"> goal sinc</w:t>
      </w:r>
      <w:r>
        <w:rPr>
          <w:color w:val="000000" w:themeColor="text1"/>
          <w:u w:color="000000" w:themeColor="text1"/>
        </w:rPr>
        <w:t>e March 29; and</w:t>
      </w:r>
    </w:p>
    <w:p w:rsidR="002F3F89" w:rsidRDefault="002F3F89" w:rsidP="002F3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2AEE" w:rsidRDefault="00B92AEE" w:rsidP="00B92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having honed his players into a championship machine, </w:t>
      </w:r>
      <w:r w:rsidR="002F3F89">
        <w:t xml:space="preserve">acting </w:t>
      </w:r>
      <w:r w:rsidR="001D0B08">
        <w:t xml:space="preserve">Head </w:t>
      </w:r>
      <w:r>
        <w:rPr>
          <w:color w:val="000000" w:themeColor="text1"/>
          <w:u w:color="000000" w:themeColor="text1"/>
        </w:rPr>
        <w:t>Coach Ken Corning s</w:t>
      </w:r>
      <w:r w:rsidRPr="00031033">
        <w:rPr>
          <w:color w:val="000000" w:themeColor="text1"/>
          <w:u w:color="000000" w:themeColor="text1"/>
        </w:rPr>
        <w:t xml:space="preserve">aw the fruits of </w:t>
      </w:r>
      <w:r>
        <w:rPr>
          <w:color w:val="000000" w:themeColor="text1"/>
          <w:u w:color="000000" w:themeColor="text1"/>
        </w:rPr>
        <w:t>his</w:t>
      </w:r>
      <w:r w:rsidRPr="00031033">
        <w:rPr>
          <w:color w:val="000000" w:themeColor="text1"/>
          <w:u w:color="000000" w:themeColor="text1"/>
        </w:rPr>
        <w:t xml:space="preserve"> labor as th</w:t>
      </w:r>
      <w:r>
        <w:rPr>
          <w:color w:val="000000" w:themeColor="text1"/>
          <w:u w:color="000000" w:themeColor="text1"/>
        </w:rPr>
        <w:t>e title trophy was hoisted; and</w:t>
      </w:r>
    </w:p>
    <w:p w:rsidR="00B92AEE" w:rsidRDefault="00B92AEE" w:rsidP="00CD4F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75438" w:rsidRPr="006755B5" w:rsidRDefault="00175438" w:rsidP="001754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55B5">
        <w:rPr>
          <w:color w:val="000000" w:themeColor="text1"/>
          <w:u w:color="000000" w:themeColor="text1"/>
        </w:rPr>
        <w:t>Whereas, the journey to winning the state title require</w:t>
      </w:r>
      <w:r>
        <w:rPr>
          <w:color w:val="000000" w:themeColor="text1"/>
          <w:u w:color="000000" w:themeColor="text1"/>
        </w:rPr>
        <w:t>d</w:t>
      </w:r>
      <w:r w:rsidRPr="006755B5">
        <w:rPr>
          <w:color w:val="000000" w:themeColor="text1"/>
          <w:u w:color="000000" w:themeColor="text1"/>
        </w:rPr>
        <w:t xml:space="preserve"> discipline, dedication, and teamwork, qualities that always will serve these young men well both on and off the</w:t>
      </w:r>
      <w:r>
        <w:rPr>
          <w:color w:val="000000" w:themeColor="text1"/>
          <w:u w:color="000000" w:themeColor="text1"/>
        </w:rPr>
        <w:t xml:space="preserve"> s</w:t>
      </w:r>
      <w:r w:rsidRPr="006755B5">
        <w:rPr>
          <w:color w:val="000000" w:themeColor="text1"/>
          <w:u w:color="000000" w:themeColor="text1"/>
        </w:rPr>
        <w:t>occer</w:t>
      </w:r>
      <w:r>
        <w:rPr>
          <w:color w:val="000000" w:themeColor="text1"/>
          <w:u w:color="000000" w:themeColor="text1"/>
        </w:rPr>
        <w:t xml:space="preserve"> </w:t>
      </w:r>
      <w:r w:rsidRPr="006755B5">
        <w:rPr>
          <w:color w:val="000000" w:themeColor="text1"/>
          <w:u w:color="000000" w:themeColor="text1"/>
        </w:rPr>
        <w:t xml:space="preserve">field. With admiration, the House recognizes and applauds the outstanding work of the </w:t>
      </w:r>
      <w:r w:rsidR="0049289C">
        <w:rPr>
          <w:color w:val="000000" w:themeColor="text1"/>
          <w:u w:color="000000" w:themeColor="text1"/>
        </w:rPr>
        <w:t>Chapin</w:t>
      </w:r>
      <w:r>
        <w:rPr>
          <w:color w:val="000000" w:themeColor="text1"/>
          <w:u w:color="000000" w:themeColor="text1"/>
        </w:rPr>
        <w:t xml:space="preserve"> High School boys soccer </w:t>
      </w:r>
      <w:r w:rsidRPr="006755B5">
        <w:rPr>
          <w:color w:val="000000" w:themeColor="text1"/>
          <w:u w:color="000000" w:themeColor="text1"/>
        </w:rPr>
        <w:t>team and wishes its members much continued success in all their future endeavors. Now, therefore,</w:t>
      </w:r>
    </w:p>
    <w:p w:rsidR="00175438" w:rsidRDefault="00175438" w:rsidP="001754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75438" w:rsidRDefault="00175438" w:rsidP="001754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75438" w:rsidRDefault="00175438" w:rsidP="001754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289C" w:rsidRDefault="00175438" w:rsidP="004928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salute the </w:t>
      </w:r>
      <w:r w:rsidR="0049289C">
        <w:t>Chapin High School boys soccer team on its excellent season and congratulate the team</w:t>
      </w:r>
      <w:r w:rsidR="00492C89" w:rsidRPr="00492C89">
        <w:t>’</w:t>
      </w:r>
      <w:r w:rsidR="0049289C">
        <w:t>s fine athletes on their impressive win of the 2018 Class AAAA State Championship title.</w:t>
      </w:r>
    </w:p>
    <w:p w:rsidR="00175438" w:rsidRDefault="00175438" w:rsidP="001754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75438" w:rsidRDefault="00175438" w:rsidP="001754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631F12">
        <w:t>Akil E. Ross</w:t>
      </w:r>
      <w:r w:rsidR="0088644D">
        <w:t>, Sr.,</w:t>
      </w:r>
      <w:r>
        <w:t xml:space="preserve"> and </w:t>
      </w:r>
      <w:r w:rsidR="00631F12">
        <w:t xml:space="preserve">acting Head </w:t>
      </w:r>
      <w:r>
        <w:t xml:space="preserve">Coach </w:t>
      </w:r>
      <w:r w:rsidR="00631F12">
        <w:t xml:space="preserve">Ken Corning </w:t>
      </w:r>
      <w:r>
        <w:t xml:space="preserve">of </w:t>
      </w:r>
      <w:r w:rsidR="00631F12">
        <w:t xml:space="preserve">Chapin </w:t>
      </w:r>
      <w:r>
        <w:t>High School.</w:t>
      </w:r>
    </w:p>
    <w:p w:rsidR="00F52AFE" w:rsidRDefault="00492C89" w:rsidP="000318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34785" w:rsidRDefault="00734785" w:rsidP="00734785">
      <w:pPr>
        <w:suppressAutoHyphens/>
      </w:pPr>
    </w:p>
    <w:sectPr w:rsidR="00734785" w:rsidSect="0073478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672E" w:rsidRDefault="0006672E" w:rsidP="009F0C77">
      <w:r>
        <w:separator/>
      </w:r>
    </w:p>
  </w:endnote>
  <w:endnote w:type="continuationSeparator" w:id="0">
    <w:p w:rsidR="0006672E" w:rsidRDefault="000667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E4BFB00-84CC-413D-BB9B-2A56243246A4}"/>
    <w:embedBold r:id="rId2" w:fontKey="{43340385-66A7-442C-BB7C-6E7DD72278F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A0947F9-D69E-46AA-8913-CD292BA873D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BF84CBB-4910-44B5-8A8D-F5C78619D4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280A1EB-8952-4D52-BC87-026D97B81B6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4785" w:rsidRPr="00CD4FF5" w:rsidRDefault="00734785" w:rsidP="00CD4F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A440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672E" w:rsidRDefault="0006672E" w:rsidP="009F0C77">
      <w:r>
        <w:separator/>
      </w:r>
    </w:p>
  </w:footnote>
  <w:footnote w:type="continuationSeparator" w:id="0">
    <w:p w:rsidR="0006672E" w:rsidRDefault="000667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29DG18"/>
    <w:docVar w:name="CoverBillType" w:val="r"/>
    <w:docVar w:name="DocPath" w:val="L:\Council\bills\RM\1429DG18.DOCX"/>
    <w:docVar w:name="dvBillNumber" w:val="541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6672E"/>
    <w:rsid w:val="00001ED8"/>
    <w:rsid w:val="00011869"/>
    <w:rsid w:val="00015CD6"/>
    <w:rsid w:val="000318C9"/>
    <w:rsid w:val="0006672E"/>
    <w:rsid w:val="00085D1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5438"/>
    <w:rsid w:val="00181177"/>
    <w:rsid w:val="001826B9"/>
    <w:rsid w:val="00196755"/>
    <w:rsid w:val="001A440F"/>
    <w:rsid w:val="001D08F2"/>
    <w:rsid w:val="001D0B08"/>
    <w:rsid w:val="001D3A58"/>
    <w:rsid w:val="001D525B"/>
    <w:rsid w:val="001D7F4F"/>
    <w:rsid w:val="00205238"/>
    <w:rsid w:val="00223E49"/>
    <w:rsid w:val="002321B6"/>
    <w:rsid w:val="00250967"/>
    <w:rsid w:val="002543C8"/>
    <w:rsid w:val="0025541D"/>
    <w:rsid w:val="00263578"/>
    <w:rsid w:val="00284AAE"/>
    <w:rsid w:val="00296924"/>
    <w:rsid w:val="002E5912"/>
    <w:rsid w:val="002F3F89"/>
    <w:rsid w:val="00301B21"/>
    <w:rsid w:val="0030713F"/>
    <w:rsid w:val="00317EEB"/>
    <w:rsid w:val="00325348"/>
    <w:rsid w:val="0032732C"/>
    <w:rsid w:val="00336AD0"/>
    <w:rsid w:val="0036226D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289C"/>
    <w:rsid w:val="004928F7"/>
    <w:rsid w:val="00492C89"/>
    <w:rsid w:val="004E257B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2890"/>
    <w:rsid w:val="00605102"/>
    <w:rsid w:val="00610884"/>
    <w:rsid w:val="006215AA"/>
    <w:rsid w:val="00631F12"/>
    <w:rsid w:val="006913C9"/>
    <w:rsid w:val="0069470D"/>
    <w:rsid w:val="006B2FC4"/>
    <w:rsid w:val="006D58AA"/>
    <w:rsid w:val="00734785"/>
    <w:rsid w:val="00734F00"/>
    <w:rsid w:val="0078250E"/>
    <w:rsid w:val="007A70AE"/>
    <w:rsid w:val="007D40AC"/>
    <w:rsid w:val="007F2DC7"/>
    <w:rsid w:val="00805596"/>
    <w:rsid w:val="00811BDD"/>
    <w:rsid w:val="008362E8"/>
    <w:rsid w:val="0083664C"/>
    <w:rsid w:val="0085786E"/>
    <w:rsid w:val="0088644D"/>
    <w:rsid w:val="008A1768"/>
    <w:rsid w:val="008A489F"/>
    <w:rsid w:val="008C59ED"/>
    <w:rsid w:val="008F0F33"/>
    <w:rsid w:val="008F4429"/>
    <w:rsid w:val="0094021A"/>
    <w:rsid w:val="00976C64"/>
    <w:rsid w:val="009B44AF"/>
    <w:rsid w:val="009C6A0B"/>
    <w:rsid w:val="009F0C77"/>
    <w:rsid w:val="009F4DD1"/>
    <w:rsid w:val="00A02543"/>
    <w:rsid w:val="00A3491D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7626"/>
    <w:rsid w:val="00AF2002"/>
    <w:rsid w:val="00AF280C"/>
    <w:rsid w:val="00B2327E"/>
    <w:rsid w:val="00B412D4"/>
    <w:rsid w:val="00B92AEE"/>
    <w:rsid w:val="00BE3C22"/>
    <w:rsid w:val="00C0345E"/>
    <w:rsid w:val="00C31C95"/>
    <w:rsid w:val="00C3483A"/>
    <w:rsid w:val="00C74E9D"/>
    <w:rsid w:val="00C826DD"/>
    <w:rsid w:val="00C82FD3"/>
    <w:rsid w:val="00C92819"/>
    <w:rsid w:val="00CC0939"/>
    <w:rsid w:val="00CC6B7B"/>
    <w:rsid w:val="00CD2089"/>
    <w:rsid w:val="00CD4FF5"/>
    <w:rsid w:val="00D73A67"/>
    <w:rsid w:val="00D9144C"/>
    <w:rsid w:val="00D970A9"/>
    <w:rsid w:val="00DF3845"/>
    <w:rsid w:val="00E303B9"/>
    <w:rsid w:val="00E37CF4"/>
    <w:rsid w:val="00E41911"/>
    <w:rsid w:val="00E44B57"/>
    <w:rsid w:val="00E62B23"/>
    <w:rsid w:val="00E92EEF"/>
    <w:rsid w:val="00EB286B"/>
    <w:rsid w:val="00EF2368"/>
    <w:rsid w:val="00F24442"/>
    <w:rsid w:val="00F27EBB"/>
    <w:rsid w:val="00F50AE3"/>
    <w:rsid w:val="00F52857"/>
    <w:rsid w:val="00F52AFE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5F86DE-5DEB-4831-A53D-0A1670901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093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93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34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1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6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413_201806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AA927-24C1-4426-B93F-40F205C75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4AB5DA05.dotm</Template>
  <TotalTime>0</TotalTime>
  <Pages>3</Pages>
  <Words>532</Words>
  <Characters>2752</Characters>
  <Application>Microsoft Office Word</Application>
  <DocSecurity>0</DocSecurity>
  <Lines>102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5413: Chapin High School Soccer Team - South Carolina Legislature Online</dc:title>
  <dc:creator>Rosanne McDowell</dc:creator>
  <cp:lastModifiedBy>S Volk</cp:lastModifiedBy>
  <cp:revision>2</cp:revision>
  <cp:lastPrinted>2018-05-17T13:38:00Z</cp:lastPrinted>
  <dcterms:created xsi:type="dcterms:W3CDTF">2018-06-29T14:53:00Z</dcterms:created>
  <dcterms:modified xsi:type="dcterms:W3CDTF">2018-06-29T14:53:00Z</dcterms:modified>
</cp:coreProperties>
</file>