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027" w:rsidRDefault="00D27027" w:rsidP="00D27027">
      <w:pPr>
        <w:widowControl w:val="0"/>
        <w:jc w:val="center"/>
      </w:pPr>
      <w:r w:rsidRPr="00D27027">
        <w:rPr>
          <w:b/>
        </w:rPr>
        <w:t>South Carolina General Assembly</w:t>
      </w:r>
    </w:p>
    <w:p w:rsidR="00D27027" w:rsidRDefault="00D27027" w:rsidP="00D27027">
      <w:pPr>
        <w:widowControl w:val="0"/>
        <w:jc w:val="center"/>
      </w:pPr>
      <w:r>
        <w:t>122nd Session, 2017-2018</w:t>
      </w: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jc w:val="left"/>
        <w:rPr>
          <w:b/>
        </w:rPr>
      </w:pPr>
      <w:r w:rsidRPr="00D27027">
        <w:rPr>
          <w:b/>
        </w:rPr>
        <w:t>H. 5432</w:t>
      </w:r>
    </w:p>
    <w:p w:rsidR="00D27027" w:rsidRDefault="00D27027" w:rsidP="00D27027">
      <w:pPr>
        <w:widowControl w:val="0"/>
        <w:jc w:val="left"/>
        <w:rPr>
          <w:b/>
        </w:rPr>
      </w:pPr>
    </w:p>
    <w:p w:rsidR="00D27027" w:rsidRDefault="00D27027" w:rsidP="00D27027">
      <w:pPr>
        <w:widowControl w:val="0"/>
        <w:jc w:val="left"/>
      </w:pPr>
      <w:r w:rsidRPr="00D27027">
        <w:rPr>
          <w:b/>
        </w:rPr>
        <w:t>STATUS INFORMATION</w:t>
      </w: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jc w:val="left"/>
      </w:pPr>
      <w:r>
        <w:t>House Resolution</w:t>
      </w:r>
    </w:p>
    <w:p w:rsidR="00D27027" w:rsidRDefault="00D27027" w:rsidP="00D27027">
      <w:pPr>
        <w:widowControl w:val="0"/>
        <w:jc w:val="left"/>
      </w:pPr>
      <w:r>
        <w:t>Sponsors: Reps. McCravy,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27027" w:rsidRDefault="00D27027" w:rsidP="00D27027">
      <w:pPr>
        <w:widowControl w:val="0"/>
        <w:jc w:val="left"/>
      </w:pPr>
      <w:r>
        <w:t>Document Path: l:\council\bills\rm\1445wab18.docx</w:t>
      </w: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jc w:val="left"/>
      </w:pPr>
      <w:r>
        <w:t>Introduced in the House on June 27, 2018</w:t>
      </w:r>
    </w:p>
    <w:p w:rsidR="00D27027" w:rsidRDefault="00D27027" w:rsidP="00D27027">
      <w:pPr>
        <w:widowControl w:val="0"/>
        <w:jc w:val="left"/>
      </w:pPr>
      <w:r>
        <w:t>Adopted by the House on June 27, 2018</w:t>
      </w: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jc w:val="left"/>
      </w:pPr>
      <w:r>
        <w:t xml:space="preserve">Summary: </w:t>
      </w:r>
      <w:r w:rsidR="006D3581">
        <w:t>Cambridge Academy Girls Soccer Team</w:t>
      </w: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jc w:val="left"/>
      </w:pPr>
    </w:p>
    <w:p w:rsidR="00D27027" w:rsidRDefault="00D27027" w:rsidP="00D27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027">
        <w:rPr>
          <w:b/>
        </w:rPr>
        <w:t>HISTORY OF LEGISLATIVE ACTIONS</w:t>
      </w:r>
    </w:p>
    <w:p w:rsidR="00D27027" w:rsidRDefault="00D27027" w:rsidP="00D27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027" w:rsidRPr="00D27027" w:rsidRDefault="00D27027" w:rsidP="00D270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027">
        <w:rPr>
          <w:u w:val="single"/>
        </w:rPr>
        <w:tab/>
        <w:t>Date</w:t>
      </w:r>
      <w:r w:rsidRPr="00D27027">
        <w:rPr>
          <w:u w:val="single"/>
        </w:rPr>
        <w:tab/>
        <w:t>Body</w:t>
      </w:r>
      <w:r w:rsidRPr="00D27027">
        <w:rPr>
          <w:u w:val="single"/>
        </w:rPr>
        <w:tab/>
        <w:t>Action Description with journal page number</w:t>
      </w:r>
      <w:r w:rsidRPr="00D27027">
        <w:rPr>
          <w:u w:val="single"/>
        </w:rPr>
        <w:tab/>
      </w:r>
    </w:p>
    <w:p w:rsidR="006125D0" w:rsidRDefault="006125D0" w:rsidP="00612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0A6126">
        <w:t>Introduced and adopted (</w:t>
      </w:r>
      <w:hyperlink r:id="rId7" w:history="1">
        <w:r w:rsidRPr="000A6126">
          <w:rPr>
            <w:rStyle w:val="Hyperlink"/>
          </w:rPr>
          <w:t>House Journal</w:t>
        </w:r>
        <w:r w:rsidRPr="000A6126">
          <w:rPr>
            <w:rStyle w:val="Hyperlink"/>
          </w:rPr>
          <w:noBreakHyphen/>
          <w:t>page 24</w:t>
        </w:r>
      </w:hyperlink>
      <w:r w:rsidRPr="000A6126">
        <w:t>)</w:t>
      </w:r>
    </w:p>
    <w:p w:rsidR="006125D0" w:rsidRDefault="006125D0" w:rsidP="00612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027" w:rsidRDefault="00D27027" w:rsidP="00D27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7027">
          <w:rPr>
            <w:rStyle w:val="Hyperlink"/>
          </w:rPr>
          <w:t>legislative information</w:t>
        </w:r>
      </w:hyperlink>
      <w:r>
        <w:t xml:space="preserve"> at the website</w:t>
      </w:r>
    </w:p>
    <w:p w:rsidR="00D27027" w:rsidRDefault="00D27027" w:rsidP="00D27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027" w:rsidRPr="00D27027" w:rsidRDefault="00D27027" w:rsidP="00D27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027" w:rsidRDefault="00D27027" w:rsidP="00D27027">
      <w:r w:rsidRPr="00D27027">
        <w:rPr>
          <w:b/>
        </w:rPr>
        <w:t>VERSIONS OF THIS BILL</w:t>
      </w:r>
    </w:p>
    <w:p w:rsidR="00D27027" w:rsidRDefault="00D27027" w:rsidP="00D27027"/>
    <w:p w:rsidR="00D27027" w:rsidRDefault="002F738E" w:rsidP="00D27027">
      <w:hyperlink r:id="rId9" w:history="1">
        <w:r w:rsidR="00D27027">
          <w:rPr>
            <w:rStyle w:val="Hyperlink"/>
          </w:rPr>
          <w:t>6/27/2018</w:t>
        </w:r>
      </w:hyperlink>
    </w:p>
    <w:p w:rsidR="00D27027" w:rsidRDefault="00D27027" w:rsidP="00D27027"/>
    <w:p w:rsidR="00D27027" w:rsidRDefault="00D27027" w:rsidP="00D27027">
      <w:pPr>
        <w:sectPr w:rsidR="00D27027" w:rsidSect="00D270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2F48" w:rsidRDefault="00832F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7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1AB" w:rsidRDefault="00927B87" w:rsidP="00DF4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F41AB">
        <w:t xml:space="preserve">SALUTE THE </w:t>
      </w:r>
      <w:r w:rsidR="00FE5982">
        <w:t>CAMBRIDGE ACADEMY</w:t>
      </w:r>
      <w:r w:rsidR="00DF41AB">
        <w:t xml:space="preserve"> GIRLS SOCCER TEAM ON ITS EXCELLENT SEASON AND TO CONGRATULATE THE TEAM</w:t>
      </w:r>
      <w:r w:rsidR="001F4C00" w:rsidRPr="001F4C00">
        <w:t>’</w:t>
      </w:r>
      <w:r w:rsidR="00DF41AB">
        <w:t xml:space="preserve">S FINE ATHLETES ON THEIR IMPRESSIVE WIN OF THE </w:t>
      </w:r>
      <w:r w:rsidR="008F440D">
        <w:t xml:space="preserve">2018 SOUTH CAROLINA INDEPENDENT SCHOOL ASSOCIATION CLASS </w:t>
      </w:r>
      <w:r w:rsidR="0027098D">
        <w:t>1</w:t>
      </w:r>
      <w:r w:rsidR="008F440D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2952" w:rsidRDefault="00CF172F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2952">
        <w:t xml:space="preserve">supremely ready for the challenge, the </w:t>
      </w:r>
      <w:r w:rsidR="00DC5B1A">
        <w:t>Cambridge Academy</w:t>
      </w:r>
      <w:r w:rsidR="001B2952">
        <w:t xml:space="preserve"> girls soccer team captured the 201</w:t>
      </w:r>
      <w:r w:rsidR="00DC5B1A">
        <w:t>8</w:t>
      </w:r>
      <w:r w:rsidR="001B2952">
        <w:t xml:space="preserve"> </w:t>
      </w:r>
      <w:r w:rsidR="00DC5B1A">
        <w:t>S</w:t>
      </w:r>
      <w:r w:rsidR="008F440D">
        <w:t>outh Carolina Independent School Association</w:t>
      </w:r>
      <w:r w:rsidR="00DC5B1A">
        <w:t xml:space="preserve"> </w:t>
      </w:r>
      <w:r w:rsidR="001B2952">
        <w:t xml:space="preserve">Class </w:t>
      </w:r>
      <w:r w:rsidR="0027098D">
        <w:t>1</w:t>
      </w:r>
      <w:r w:rsidR="001B2952">
        <w:t xml:space="preserve">A State Championship title, defeating </w:t>
      </w:r>
      <w:r w:rsidR="008F440D">
        <w:t>Holy Trinity</w:t>
      </w:r>
      <w:r w:rsidR="001B2952">
        <w:t xml:space="preserve"> </w:t>
      </w:r>
      <w:r w:rsidR="008F440D">
        <w:t>1</w:t>
      </w:r>
      <w:r w:rsidR="001F4C00">
        <w:noBreakHyphen/>
      </w:r>
      <w:r w:rsidR="008F440D">
        <w:t>0</w:t>
      </w:r>
      <w:r w:rsidR="001B2952">
        <w:t xml:space="preserve"> on </w:t>
      </w:r>
      <w:r w:rsidR="008F440D">
        <w:t>Friday</w:t>
      </w:r>
      <w:r w:rsidR="001B2952">
        <w:t>, May 1</w:t>
      </w:r>
      <w:r w:rsidR="008F440D">
        <w:t>1</w:t>
      </w:r>
      <w:r w:rsidR="001B2952">
        <w:t>, 201</w:t>
      </w:r>
      <w:r w:rsidR="008F440D">
        <w:t>8</w:t>
      </w:r>
      <w:r w:rsidR="001B2952">
        <w:t xml:space="preserve">, </w:t>
      </w:r>
      <w:r w:rsidR="00B74AD6">
        <w:t>in Columbia</w:t>
      </w:r>
      <w:r w:rsidR="001B2952">
        <w:t>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Pr="0097694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>
        <w:rPr>
          <w:color w:val="000000" w:themeColor="text1"/>
          <w:u w:color="000000" w:themeColor="text1"/>
        </w:rPr>
        <w:t xml:space="preserve">Lady </w:t>
      </w:r>
      <w:r w:rsidR="003A66F8">
        <w:rPr>
          <w:color w:val="000000" w:themeColor="text1"/>
          <w:u w:color="000000" w:themeColor="text1"/>
        </w:rPr>
        <w:t>Cougar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fans looked on, their </w:t>
      </w:r>
      <w:r>
        <w:rPr>
          <w:color w:val="000000" w:themeColor="text1"/>
          <w:u w:color="000000" w:themeColor="text1"/>
        </w:rPr>
        <w:t>soccer players</w:t>
      </w:r>
      <w:r w:rsidRPr="00976942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i</w:t>
      </w:r>
      <w:r w:rsidRPr="00976942">
        <w:rPr>
          <w:color w:val="000000" w:themeColor="text1"/>
          <w:u w:color="000000" w:themeColor="text1"/>
        </w:rPr>
        <w:t xml:space="preserve">cked up the </w:t>
      </w:r>
      <w:r>
        <w:rPr>
          <w:color w:val="000000" w:themeColor="text1"/>
          <w:u w:color="000000" w:themeColor="text1"/>
        </w:rPr>
        <w:t>program</w:t>
      </w:r>
      <w:r w:rsidR="001F4C00" w:rsidRPr="001F4C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first</w:t>
      </w:r>
      <w:r w:rsidR="001F4C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state crown and hoisted the championship trophy</w:t>
      </w:r>
      <w:r w:rsidR="003A66F8">
        <w:rPr>
          <w:color w:val="000000" w:themeColor="text1"/>
          <w:u w:color="000000" w:themeColor="text1"/>
        </w:rPr>
        <w:t>. What made the victory even more special was that it was only the third year of the program</w:t>
      </w:r>
      <w:r w:rsidR="001F4C00" w:rsidRPr="001F4C00">
        <w:rPr>
          <w:color w:val="000000" w:themeColor="text1"/>
          <w:u w:color="000000" w:themeColor="text1"/>
        </w:rPr>
        <w:t>’</w:t>
      </w:r>
      <w:r w:rsidR="003A66F8">
        <w:rPr>
          <w:color w:val="000000" w:themeColor="text1"/>
          <w:u w:color="000000" w:themeColor="text1"/>
        </w:rPr>
        <w:t>s existence</w:t>
      </w:r>
      <w:r>
        <w:rPr>
          <w:color w:val="000000" w:themeColor="text1"/>
          <w:u w:color="000000" w:themeColor="text1"/>
        </w:rPr>
        <w:t>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pausing in the midst of gleeful cheers, </w:t>
      </w:r>
      <w:r w:rsidR="003A66F8">
        <w:rPr>
          <w:color w:val="000000" w:themeColor="text1"/>
          <w:u w:color="000000" w:themeColor="text1"/>
        </w:rPr>
        <w:t>Cambridge</w:t>
      </w:r>
      <w:r>
        <w:rPr>
          <w:color w:val="000000" w:themeColor="text1"/>
          <w:u w:color="000000" w:themeColor="text1"/>
        </w:rPr>
        <w:t xml:space="preserve"> supporters began</w:t>
      </w:r>
      <w:r w:rsidRPr="008F61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 xml:space="preserve">their girls soccer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1F4C00" w:rsidRPr="001F4C00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>s title match;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8C0BEF">
        <w:rPr>
          <w:rFonts w:eastAsiaTheme="minorHAnsi"/>
          <w:color w:val="000000" w:themeColor="text1"/>
          <w:szCs w:val="22"/>
          <w:u w:color="000000" w:themeColor="text1"/>
        </w:rPr>
        <w:t>Robert Rooney</w:t>
      </w:r>
      <w:r>
        <w:rPr>
          <w:color w:val="000000" w:themeColor="text1"/>
          <w:u w:color="000000" w:themeColor="text1"/>
        </w:rPr>
        <w:t xml:space="preserve"> has built his girls </w:t>
      </w:r>
      <w:r>
        <w:rPr>
          <w:rFonts w:eastAsiaTheme="minorHAnsi"/>
          <w:color w:val="000000" w:themeColor="text1"/>
          <w:szCs w:val="22"/>
          <w:u w:color="000000" w:themeColor="text1"/>
        </w:rPr>
        <w:t>soccer program into one of championship caliber that refuses to settle for second best; and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Pr="006755B5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</w:t>
      </w:r>
      <w:r>
        <w:rPr>
          <w:color w:val="000000" w:themeColor="text1"/>
          <w:u w:color="000000" w:themeColor="text1"/>
        </w:rPr>
        <w:t>wo</w:t>
      </w:r>
      <w:r w:rsidRPr="006755B5">
        <w:rPr>
          <w:color w:val="000000" w:themeColor="text1"/>
          <w:u w:color="000000" w:themeColor="text1"/>
        </w:rPr>
        <w:t>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CF6850">
        <w:rPr>
          <w:color w:val="000000" w:themeColor="text1"/>
          <w:u w:color="000000" w:themeColor="text1"/>
        </w:rPr>
        <w:t>Cambridge Academy</w:t>
      </w:r>
      <w:r>
        <w:rPr>
          <w:color w:val="000000" w:themeColor="text1"/>
          <w:u w:color="000000" w:themeColor="text1"/>
        </w:rPr>
        <w:t xml:space="preserve"> girls soccer </w:t>
      </w:r>
      <w:r w:rsidRPr="006755B5">
        <w:rPr>
          <w:color w:val="000000" w:themeColor="text1"/>
          <w:u w:color="000000" w:themeColor="text1"/>
        </w:rPr>
        <w:t xml:space="preserve">team and wishes its </w:t>
      </w:r>
      <w:r w:rsidRPr="006755B5">
        <w:rPr>
          <w:color w:val="000000" w:themeColor="text1"/>
          <w:u w:color="000000" w:themeColor="text1"/>
        </w:rPr>
        <w:lastRenderedPageBreak/>
        <w:t>members much continued success in all their future endeavors. Now, therefore,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76" w:rsidRDefault="001B2952" w:rsidP="00865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65976">
        <w:t>salute the Cambridge Academy girls soccer team on its excellent season and congratulate the team</w:t>
      </w:r>
      <w:r w:rsidR="001F4C00" w:rsidRPr="001F4C00">
        <w:t>’</w:t>
      </w:r>
      <w:r w:rsidR="00865976">
        <w:t xml:space="preserve">s fine athletes on their impressive win of the 2018 South Carolina Independent School Association Class </w:t>
      </w:r>
      <w:r w:rsidR="0027098D">
        <w:t>1</w:t>
      </w:r>
      <w:r w:rsidR="00865976">
        <w:t>A State Championship title.</w:t>
      </w: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952" w:rsidRDefault="001B2952" w:rsidP="001B2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65976">
        <w:t>Head of School Lori Anne Tunstall Hagood</w:t>
      </w:r>
      <w:r>
        <w:t xml:space="preserve"> and Coach </w:t>
      </w:r>
      <w:r w:rsidR="00865976">
        <w:t>Robert Rooney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="00865976">
        <w:t>Cambridge Academy</w:t>
      </w:r>
      <w:r>
        <w:t>.</w:t>
      </w:r>
    </w:p>
    <w:p w:rsidR="00BC7497" w:rsidRDefault="001F4C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7027" w:rsidRDefault="00D27027" w:rsidP="00D27027">
      <w:pPr>
        <w:suppressAutoHyphens/>
      </w:pPr>
    </w:p>
    <w:sectPr w:rsidR="00D27027" w:rsidSect="00D270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2F" w:rsidRDefault="00CF172F" w:rsidP="009F0C77">
      <w:r>
        <w:separator/>
      </w:r>
    </w:p>
  </w:endnote>
  <w:endnote w:type="continuationSeparator" w:id="0">
    <w:p w:rsidR="00CF172F" w:rsidRDefault="00CF17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A1A2FE-F35F-4982-9D30-F07C9F4B470A}"/>
    <w:embedBold r:id="rId2" w:fontKey="{87A16066-45D8-48B8-A947-962A033632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B3F3B7-CCFB-4F70-8622-9777473E08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2A09FD-2502-48C6-831D-3126E4323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2F8FF9-7380-4355-AE47-06D67A605C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027" w:rsidRPr="00832F48" w:rsidRDefault="00D27027" w:rsidP="00832F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35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2F" w:rsidRDefault="00CF172F" w:rsidP="009F0C77">
      <w:r>
        <w:separator/>
      </w:r>
    </w:p>
  </w:footnote>
  <w:footnote w:type="continuationSeparator" w:id="0">
    <w:p w:rsidR="00CF172F" w:rsidRDefault="00CF17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WAB18"/>
    <w:docVar w:name="CoverBillType" w:val="r"/>
    <w:docVar w:name="DocPath" w:val="L:\Council\bills\RM\1445WAB18.DOCX"/>
    <w:docVar w:name="dvBillNumber" w:val="54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72F"/>
    <w:rsid w:val="00011869"/>
    <w:rsid w:val="00015CD6"/>
    <w:rsid w:val="000D69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952"/>
    <w:rsid w:val="001D08F2"/>
    <w:rsid w:val="001D3A58"/>
    <w:rsid w:val="001D525B"/>
    <w:rsid w:val="001D7F4F"/>
    <w:rsid w:val="001F4C00"/>
    <w:rsid w:val="00205238"/>
    <w:rsid w:val="002321B6"/>
    <w:rsid w:val="00250967"/>
    <w:rsid w:val="002543C8"/>
    <w:rsid w:val="0025541D"/>
    <w:rsid w:val="0027098D"/>
    <w:rsid w:val="00284AAE"/>
    <w:rsid w:val="002E5912"/>
    <w:rsid w:val="00301B21"/>
    <w:rsid w:val="00325348"/>
    <w:rsid w:val="0032732C"/>
    <w:rsid w:val="00336AD0"/>
    <w:rsid w:val="0037079A"/>
    <w:rsid w:val="003A66F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DB7"/>
    <w:rsid w:val="005C2FE2"/>
    <w:rsid w:val="005E2BC9"/>
    <w:rsid w:val="00605102"/>
    <w:rsid w:val="006125D0"/>
    <w:rsid w:val="006215AA"/>
    <w:rsid w:val="006913C9"/>
    <w:rsid w:val="0069470D"/>
    <w:rsid w:val="006D3581"/>
    <w:rsid w:val="006D58AA"/>
    <w:rsid w:val="00734F00"/>
    <w:rsid w:val="00760CD9"/>
    <w:rsid w:val="007A70AE"/>
    <w:rsid w:val="00832F48"/>
    <w:rsid w:val="008362E8"/>
    <w:rsid w:val="0085786E"/>
    <w:rsid w:val="00865976"/>
    <w:rsid w:val="008A1768"/>
    <w:rsid w:val="008A489F"/>
    <w:rsid w:val="008C0BEF"/>
    <w:rsid w:val="008F0F33"/>
    <w:rsid w:val="008F440D"/>
    <w:rsid w:val="008F4429"/>
    <w:rsid w:val="00927B87"/>
    <w:rsid w:val="0094021A"/>
    <w:rsid w:val="009B44AF"/>
    <w:rsid w:val="009C6A0B"/>
    <w:rsid w:val="009F0C77"/>
    <w:rsid w:val="009F4DD1"/>
    <w:rsid w:val="00A02543"/>
    <w:rsid w:val="00A41684"/>
    <w:rsid w:val="00A64E80"/>
    <w:rsid w:val="00A673EA"/>
    <w:rsid w:val="00A72BCD"/>
    <w:rsid w:val="00A741D9"/>
    <w:rsid w:val="00A833AB"/>
    <w:rsid w:val="00A9741D"/>
    <w:rsid w:val="00AC34A2"/>
    <w:rsid w:val="00AD1C9A"/>
    <w:rsid w:val="00AD4B17"/>
    <w:rsid w:val="00B412D4"/>
    <w:rsid w:val="00B74AD6"/>
    <w:rsid w:val="00BC7497"/>
    <w:rsid w:val="00BE3C22"/>
    <w:rsid w:val="00C0345E"/>
    <w:rsid w:val="00C11688"/>
    <w:rsid w:val="00C31C95"/>
    <w:rsid w:val="00C3483A"/>
    <w:rsid w:val="00C74E9D"/>
    <w:rsid w:val="00C826DD"/>
    <w:rsid w:val="00C82FD3"/>
    <w:rsid w:val="00C92819"/>
    <w:rsid w:val="00CC6B7B"/>
    <w:rsid w:val="00CD2089"/>
    <w:rsid w:val="00CF172F"/>
    <w:rsid w:val="00CF6850"/>
    <w:rsid w:val="00D27027"/>
    <w:rsid w:val="00D73A67"/>
    <w:rsid w:val="00D970A9"/>
    <w:rsid w:val="00DC5B1A"/>
    <w:rsid w:val="00DF3845"/>
    <w:rsid w:val="00DF41AB"/>
    <w:rsid w:val="00E41911"/>
    <w:rsid w:val="00E44B57"/>
    <w:rsid w:val="00E92EEF"/>
    <w:rsid w:val="00EE699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9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E9F207-F9BC-4244-9743-89EE9E45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9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7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2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35F19-3F00-4A29-A719-4D1D23AD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538</Words>
  <Characters>3213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5432: Cambridge Academy Girls Soccer Team - South Carolina Legislature Online</dc:title>
  <dc:creator>Rosanne McDowell</dc:creator>
  <cp:lastModifiedBy>S Volk</cp:lastModifiedBy>
  <cp:revision>2</cp:revision>
  <cp:lastPrinted>2018-06-22T16:46:00Z</cp:lastPrinted>
  <dcterms:created xsi:type="dcterms:W3CDTF">2018-06-29T14:57:00Z</dcterms:created>
  <dcterms:modified xsi:type="dcterms:W3CDTF">2018-06-29T14:57:00Z</dcterms:modified>
</cp:coreProperties>
</file>