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2D7" w:rsidRDefault="007D42D7" w:rsidP="007D42D7">
      <w:pPr>
        <w:widowControl w:val="0"/>
        <w:jc w:val="center"/>
      </w:pPr>
      <w:r w:rsidRPr="007D42D7">
        <w:rPr>
          <w:b/>
        </w:rPr>
        <w:t>South Carolina General Assembly</w:t>
      </w:r>
    </w:p>
    <w:p w:rsidR="007D42D7" w:rsidRDefault="007D42D7" w:rsidP="007D42D7">
      <w:pPr>
        <w:widowControl w:val="0"/>
        <w:jc w:val="center"/>
      </w:pPr>
      <w:r>
        <w:t>122nd Session, 2017-2018</w:t>
      </w: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jc w:val="left"/>
        <w:rPr>
          <w:b/>
        </w:rPr>
      </w:pPr>
      <w:r w:rsidRPr="007D42D7">
        <w:rPr>
          <w:b/>
        </w:rPr>
        <w:t>H. 5439</w:t>
      </w:r>
    </w:p>
    <w:p w:rsidR="007D42D7" w:rsidRDefault="007D42D7" w:rsidP="007D42D7">
      <w:pPr>
        <w:widowControl w:val="0"/>
        <w:jc w:val="left"/>
        <w:rPr>
          <w:b/>
        </w:rPr>
      </w:pPr>
    </w:p>
    <w:p w:rsidR="007D42D7" w:rsidRDefault="007D42D7" w:rsidP="007D42D7">
      <w:pPr>
        <w:widowControl w:val="0"/>
        <w:jc w:val="left"/>
      </w:pPr>
      <w:r w:rsidRPr="007D42D7">
        <w:rPr>
          <w:b/>
        </w:rPr>
        <w:t>STATUS INFORMATION</w:t>
      </w: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jc w:val="left"/>
      </w:pPr>
      <w:r>
        <w:t>House Resolution</w:t>
      </w:r>
    </w:p>
    <w:p w:rsidR="007D42D7" w:rsidRDefault="007D42D7" w:rsidP="007D42D7">
      <w:pPr>
        <w:widowControl w:val="0"/>
        <w:jc w:val="left"/>
      </w:pPr>
      <w:r>
        <w:t>Sponsors: Reps. Govan,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7D42D7" w:rsidRDefault="007D42D7" w:rsidP="007D42D7">
      <w:pPr>
        <w:widowControl w:val="0"/>
        <w:jc w:val="left"/>
      </w:pPr>
      <w:r>
        <w:t>Document Path: l:\council\bills\gm\25258wab18.docx</w:t>
      </w: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jc w:val="left"/>
      </w:pPr>
      <w:r>
        <w:t>Introduced in the House on June 27, 2018</w:t>
      </w:r>
    </w:p>
    <w:p w:rsidR="007D42D7" w:rsidRDefault="007D42D7" w:rsidP="007D42D7">
      <w:pPr>
        <w:widowControl w:val="0"/>
        <w:jc w:val="left"/>
      </w:pPr>
      <w:r>
        <w:t>Adopted by the House on June 27, 2018</w:t>
      </w: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jc w:val="left"/>
      </w:pPr>
      <w:r>
        <w:t xml:space="preserve">Summary: </w:t>
      </w:r>
      <w:r w:rsidR="00EA5FF4">
        <w:t>Jasmine Macie Elmore</w:t>
      </w: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jc w:val="left"/>
      </w:pPr>
    </w:p>
    <w:p w:rsidR="007D42D7" w:rsidRDefault="007D42D7" w:rsidP="007D4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2D7">
        <w:rPr>
          <w:b/>
        </w:rPr>
        <w:t>HISTORY OF LEGISLATIVE ACTIONS</w:t>
      </w:r>
    </w:p>
    <w:p w:rsidR="007D42D7" w:rsidRDefault="007D42D7" w:rsidP="007D4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42D7" w:rsidRPr="007D42D7" w:rsidRDefault="007D42D7" w:rsidP="007D42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42D7">
        <w:rPr>
          <w:u w:val="single"/>
        </w:rPr>
        <w:tab/>
        <w:t>Date</w:t>
      </w:r>
      <w:r w:rsidRPr="007D42D7">
        <w:rPr>
          <w:u w:val="single"/>
        </w:rPr>
        <w:tab/>
        <w:t>Body</w:t>
      </w:r>
      <w:r w:rsidRPr="007D42D7">
        <w:rPr>
          <w:u w:val="single"/>
        </w:rPr>
        <w:tab/>
        <w:t>Action Description with journal page number</w:t>
      </w:r>
      <w:r w:rsidRPr="007D42D7">
        <w:rPr>
          <w:u w:val="single"/>
        </w:rPr>
        <w:tab/>
      </w:r>
    </w:p>
    <w:p w:rsidR="00B94A53" w:rsidRDefault="00B94A53" w:rsidP="00B94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F208EC">
        <w:t>Introduced and adopted (</w:t>
      </w:r>
      <w:hyperlink r:id="rId7" w:history="1">
        <w:r w:rsidRPr="00F208EC">
          <w:rPr>
            <w:rStyle w:val="Hyperlink"/>
          </w:rPr>
          <w:t>House Journal</w:t>
        </w:r>
        <w:r w:rsidRPr="00F208EC">
          <w:rPr>
            <w:rStyle w:val="Hyperlink"/>
          </w:rPr>
          <w:noBreakHyphen/>
          <w:t>page 30</w:t>
        </w:r>
      </w:hyperlink>
      <w:r w:rsidRPr="00F208EC">
        <w:t>)</w:t>
      </w:r>
    </w:p>
    <w:p w:rsidR="00B94A53" w:rsidRDefault="00B94A53" w:rsidP="00B94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2D7" w:rsidRDefault="007D42D7" w:rsidP="007D4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42D7">
          <w:rPr>
            <w:rStyle w:val="Hyperlink"/>
          </w:rPr>
          <w:t>legislative information</w:t>
        </w:r>
      </w:hyperlink>
      <w:r>
        <w:t xml:space="preserve"> at the website</w:t>
      </w:r>
    </w:p>
    <w:p w:rsidR="007D42D7" w:rsidRDefault="007D42D7" w:rsidP="007D4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2D7" w:rsidRPr="007D42D7" w:rsidRDefault="007D42D7" w:rsidP="007D4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42D7" w:rsidRDefault="007D42D7" w:rsidP="007D42D7">
      <w:r w:rsidRPr="007D42D7">
        <w:rPr>
          <w:b/>
        </w:rPr>
        <w:t>VERSIONS OF THIS BILL</w:t>
      </w:r>
    </w:p>
    <w:p w:rsidR="007D42D7" w:rsidRDefault="007D42D7" w:rsidP="007D42D7"/>
    <w:p w:rsidR="007D42D7" w:rsidRDefault="00440988" w:rsidP="007D42D7">
      <w:hyperlink r:id="rId9" w:history="1">
        <w:r w:rsidR="007D42D7">
          <w:rPr>
            <w:rStyle w:val="Hyperlink"/>
          </w:rPr>
          <w:t>6/27/2018</w:t>
        </w:r>
      </w:hyperlink>
    </w:p>
    <w:p w:rsidR="007D42D7" w:rsidRDefault="007D42D7" w:rsidP="007D42D7"/>
    <w:p w:rsidR="007D42D7" w:rsidRDefault="007D42D7" w:rsidP="007D42D7">
      <w:pPr>
        <w:sectPr w:rsidR="007D42D7" w:rsidSect="007D42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6B53" w:rsidRDefault="00C26B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43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</w:t>
      </w:r>
      <w:r w:rsidR="00537783">
        <w:t xml:space="preserve">UNTIMELY </w:t>
      </w:r>
      <w:r>
        <w:t>PASSING OF</w:t>
      </w:r>
      <w:r w:rsidR="00A70E7F">
        <w:t xml:space="preserve"> </w:t>
      </w:r>
      <w:r w:rsidR="00A70E7F" w:rsidRPr="00D13445">
        <w:rPr>
          <w:color w:val="000000" w:themeColor="text1"/>
          <w:u w:color="000000" w:themeColor="text1"/>
        </w:rPr>
        <w:t>JASMINE MACIE ELMORE</w:t>
      </w:r>
      <w:r w:rsidR="00A70E7F">
        <w:t xml:space="preserve"> OF ORANGEBURG </w:t>
      </w:r>
      <w:r>
        <w:t>COUNTY</w:t>
      </w:r>
      <w:r w:rsidR="00E932BB">
        <w:t>,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THEIR DEEPEST SYMPATHY TO HER </w:t>
      </w:r>
      <w:r w:rsidR="00A70E7F">
        <w:t xml:space="preserve">LOVING FAMILY AND </w:t>
      </w:r>
      <w:r>
        <w:t>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AC6" w:rsidRDefault="00A4343E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66AC6">
        <w:t>the members of the South Carolina House of Representatives were saddened to learn of th</w:t>
      </w:r>
      <w:r w:rsidR="00A70E7F">
        <w:t xml:space="preserve">e </w:t>
      </w:r>
      <w:r w:rsidR="00537783">
        <w:t xml:space="preserve">untimely </w:t>
      </w:r>
      <w:r w:rsidR="00A70E7F">
        <w:t xml:space="preserve">death of </w:t>
      </w:r>
      <w:r w:rsidR="00A70E7F" w:rsidRPr="00D13445">
        <w:rPr>
          <w:color w:val="000000" w:themeColor="text1"/>
          <w:u w:color="000000" w:themeColor="text1"/>
        </w:rPr>
        <w:t>Jasmine Macie Elmore</w:t>
      </w:r>
      <w:r w:rsidR="00A70E7F">
        <w:rPr>
          <w:color w:val="000000" w:themeColor="text1"/>
          <w:u w:color="000000" w:themeColor="text1"/>
        </w:rPr>
        <w:t xml:space="preserve"> </w:t>
      </w:r>
      <w:r w:rsidR="00A70E7F">
        <w:t>at the age of twenty</w:t>
      </w:r>
      <w:r w:rsidR="00966AC6">
        <w:t xml:space="preserve"> </w:t>
      </w:r>
      <w:r w:rsidR="00A70E7F" w:rsidRPr="00D13445">
        <w:rPr>
          <w:color w:val="000000" w:themeColor="text1"/>
          <w:u w:color="000000" w:themeColor="text1"/>
        </w:rPr>
        <w:t>on May 9, 2018</w:t>
      </w:r>
      <w:r w:rsidR="00966AC6">
        <w:t>; and</w:t>
      </w:r>
    </w:p>
    <w:p w:rsidR="00966AC6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0E7F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A70E7F">
        <w:rPr>
          <w:color w:val="000000" w:themeColor="text1"/>
          <w:u w:color="000000" w:themeColor="text1"/>
        </w:rPr>
        <w:t>in</w:t>
      </w:r>
      <w:r w:rsidR="00A70E7F" w:rsidRPr="00D13445">
        <w:rPr>
          <w:color w:val="000000" w:themeColor="text1"/>
          <w:u w:color="000000" w:themeColor="text1"/>
        </w:rPr>
        <w:t xml:space="preserve"> Orangeburg</w:t>
      </w:r>
      <w:r w:rsidR="00A70E7F">
        <w:rPr>
          <w:color w:val="000000" w:themeColor="text1"/>
          <w:u w:color="000000" w:themeColor="text1"/>
        </w:rPr>
        <w:t xml:space="preserve"> </w:t>
      </w:r>
      <w:r w:rsidR="00A70E7F">
        <w:t>o</w:t>
      </w:r>
      <w:r w:rsidR="00A70E7F">
        <w:rPr>
          <w:color w:val="000000" w:themeColor="text1"/>
          <w:u w:color="000000" w:themeColor="text1"/>
        </w:rPr>
        <w:t xml:space="preserve">n January 26, 1998, she was the </w:t>
      </w:r>
      <w:r w:rsidR="00537783">
        <w:rPr>
          <w:color w:val="000000" w:themeColor="text1"/>
          <w:u w:color="000000" w:themeColor="text1"/>
        </w:rPr>
        <w:t xml:space="preserve">beloved </w:t>
      </w:r>
      <w:r w:rsidR="00A70E7F">
        <w:rPr>
          <w:color w:val="000000" w:themeColor="text1"/>
          <w:u w:color="000000" w:themeColor="text1"/>
        </w:rPr>
        <w:t>daughter of</w:t>
      </w:r>
      <w:r w:rsidR="00A70E7F" w:rsidRPr="00D13445">
        <w:rPr>
          <w:color w:val="000000" w:themeColor="text1"/>
          <w:u w:color="000000" w:themeColor="text1"/>
        </w:rPr>
        <w:t xml:space="preserve"> Adella Anderson Elmore</w:t>
      </w:r>
      <w:r w:rsidR="00A70E7F">
        <w:rPr>
          <w:color w:val="000000" w:themeColor="text1"/>
          <w:u w:color="000000" w:themeColor="text1"/>
        </w:rPr>
        <w:t xml:space="preserve"> and </w:t>
      </w:r>
      <w:r w:rsidR="00A70E7F" w:rsidRPr="00D13445">
        <w:rPr>
          <w:color w:val="000000" w:themeColor="text1"/>
          <w:u w:color="000000" w:themeColor="text1"/>
        </w:rPr>
        <w:t>Jackie Elmore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Sr.</w:t>
      </w:r>
      <w:r w:rsidR="00A70E7F">
        <w:rPr>
          <w:color w:val="000000" w:themeColor="text1"/>
          <w:u w:color="000000" w:themeColor="text1"/>
        </w:rPr>
        <w:t xml:space="preserve">, and </w:t>
      </w:r>
      <w:r w:rsidR="00537783">
        <w:rPr>
          <w:color w:val="000000" w:themeColor="text1"/>
          <w:u w:color="000000" w:themeColor="text1"/>
        </w:rPr>
        <w:t>was the sister of</w:t>
      </w:r>
      <w:r w:rsidR="00A70E7F">
        <w:rPr>
          <w:color w:val="000000" w:themeColor="text1"/>
          <w:u w:color="000000" w:themeColor="text1"/>
        </w:rPr>
        <w:t xml:space="preserve"> two devoted brothers, </w:t>
      </w:r>
      <w:r w:rsidR="00A70E7F" w:rsidRPr="00D13445">
        <w:rPr>
          <w:color w:val="000000" w:themeColor="text1"/>
          <w:u w:color="000000" w:themeColor="text1"/>
        </w:rPr>
        <w:t>Jackie Elmore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Jr.</w:t>
      </w:r>
      <w:r w:rsidR="00A70E7F">
        <w:rPr>
          <w:color w:val="000000" w:themeColor="text1"/>
          <w:u w:color="000000" w:themeColor="text1"/>
        </w:rPr>
        <w:t>,</w:t>
      </w:r>
      <w:r w:rsidR="00A70E7F" w:rsidRPr="00D13445">
        <w:rPr>
          <w:color w:val="000000" w:themeColor="text1"/>
          <w:u w:color="000000" w:themeColor="text1"/>
        </w:rPr>
        <w:t xml:space="preserve"> and William Elmore</w:t>
      </w:r>
      <w:r w:rsidR="00A70E7F">
        <w:rPr>
          <w:color w:val="000000" w:themeColor="text1"/>
          <w:u w:color="000000" w:themeColor="text1"/>
        </w:rPr>
        <w:t xml:space="preserve">; and </w:t>
      </w:r>
    </w:p>
    <w:p w:rsidR="006A6F18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E7F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C93">
        <w:rPr>
          <w:color w:val="000000" w:themeColor="text1"/>
          <w:u w:color="000000" w:themeColor="text1"/>
        </w:rPr>
        <w:t>Jasmine left a</w:t>
      </w:r>
      <w:r>
        <w:rPr>
          <w:color w:val="000000" w:themeColor="text1"/>
          <w:u w:color="000000" w:themeColor="text1"/>
        </w:rPr>
        <w:t xml:space="preserve"> large and loving family</w:t>
      </w:r>
      <w:r w:rsidR="001D7C93">
        <w:rPr>
          <w:color w:val="000000" w:themeColor="text1"/>
          <w:u w:color="000000" w:themeColor="text1"/>
        </w:rPr>
        <w:t xml:space="preserve"> to cherish her memory, including </w:t>
      </w:r>
      <w:r>
        <w:rPr>
          <w:color w:val="000000" w:themeColor="text1"/>
          <w:u w:color="000000" w:themeColor="text1"/>
        </w:rPr>
        <w:t xml:space="preserve">grandparents </w:t>
      </w:r>
      <w:r w:rsidRPr="00D13445">
        <w:rPr>
          <w:color w:val="000000" w:themeColor="text1"/>
          <w:u w:color="000000" w:themeColor="text1"/>
        </w:rPr>
        <w:t xml:space="preserve">Mamie Anderson Kershaw </w:t>
      </w:r>
      <w:r>
        <w:rPr>
          <w:color w:val="000000" w:themeColor="text1"/>
          <w:u w:color="000000" w:themeColor="text1"/>
        </w:rPr>
        <w:t xml:space="preserve">and </w:t>
      </w:r>
      <w:r w:rsidRPr="00D13445">
        <w:rPr>
          <w:color w:val="000000" w:themeColor="text1"/>
          <w:u w:color="000000" w:themeColor="text1"/>
        </w:rPr>
        <w:t>Christopher</w:t>
      </w:r>
      <w:r>
        <w:rPr>
          <w:color w:val="000000" w:themeColor="text1"/>
          <w:u w:color="000000" w:themeColor="text1"/>
        </w:rPr>
        <w:t xml:space="preserve"> Kershaw; uncles </w:t>
      </w:r>
      <w:r w:rsidRPr="00D13445">
        <w:rPr>
          <w:color w:val="000000" w:themeColor="text1"/>
          <w:u w:color="000000" w:themeColor="text1"/>
        </w:rPr>
        <w:t>John Elmore</w:t>
      </w:r>
      <w:r>
        <w:rPr>
          <w:color w:val="000000" w:themeColor="text1"/>
          <w:u w:color="000000" w:themeColor="text1"/>
        </w:rPr>
        <w:t xml:space="preserve">, Joe Elmore, </w:t>
      </w:r>
      <w:r w:rsidRPr="00D13445">
        <w:rPr>
          <w:color w:val="000000" w:themeColor="text1"/>
          <w:u w:color="000000" w:themeColor="text1"/>
        </w:rPr>
        <w:t>James Elmore</w:t>
      </w:r>
      <w:r w:rsidR="001D7C93"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Marvin Elmore</w:t>
      </w:r>
      <w:r>
        <w:rPr>
          <w:color w:val="000000" w:themeColor="text1"/>
          <w:u w:color="000000" w:themeColor="text1"/>
        </w:rPr>
        <w:t>; aunts Cynthia Seawright</w:t>
      </w:r>
      <w:r w:rsidRPr="00D13445">
        <w:rPr>
          <w:color w:val="000000" w:themeColor="text1"/>
          <w:u w:color="000000" w:themeColor="text1"/>
        </w:rPr>
        <w:t>, Barbara Ann Calhoun, Myra Elmore, LaVetra Sullivan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Claydell Elmore, Octavia Wilmore</w:t>
      </w:r>
      <w:r w:rsidR="001D7C93"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Barbara Jean Elmore</w:t>
      </w:r>
      <w:r>
        <w:rPr>
          <w:color w:val="000000" w:themeColor="text1"/>
          <w:u w:color="000000" w:themeColor="text1"/>
        </w:rPr>
        <w:t xml:space="preserve">; </w:t>
      </w:r>
      <w:r w:rsidR="001D7C93">
        <w:rPr>
          <w:color w:val="000000" w:themeColor="text1"/>
          <w:u w:color="000000" w:themeColor="text1"/>
        </w:rPr>
        <w:t xml:space="preserve">and </w:t>
      </w:r>
      <w:r w:rsidRPr="00D13445">
        <w:rPr>
          <w:color w:val="000000" w:themeColor="text1"/>
          <w:u w:color="000000" w:themeColor="text1"/>
        </w:rPr>
        <w:t>cousins</w:t>
      </w:r>
      <w:r>
        <w:rPr>
          <w:color w:val="000000" w:themeColor="text1"/>
          <w:u w:color="000000" w:themeColor="text1"/>
        </w:rPr>
        <w:t xml:space="preserve"> Alexis Brooks, Acacia Brooks,</w:t>
      </w:r>
      <w:r w:rsidRPr="00D13445">
        <w:rPr>
          <w:color w:val="000000" w:themeColor="text1"/>
          <w:u w:color="000000" w:themeColor="text1"/>
        </w:rPr>
        <w:t xml:space="preserve"> Alecia Huff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Shana</w:t>
      </w:r>
      <w:r>
        <w:rPr>
          <w:color w:val="000000" w:themeColor="text1"/>
          <w:u w:color="000000" w:themeColor="text1"/>
        </w:rPr>
        <w:t xml:space="preserve"> </w:t>
      </w:r>
      <w:r w:rsidRPr="00D13445">
        <w:rPr>
          <w:color w:val="000000" w:themeColor="text1"/>
          <w:u w:color="000000" w:themeColor="text1"/>
        </w:rPr>
        <w:t>Seawright, Shayla</w:t>
      </w:r>
      <w:r>
        <w:rPr>
          <w:color w:val="000000" w:themeColor="text1"/>
          <w:u w:color="000000" w:themeColor="text1"/>
        </w:rPr>
        <w:t xml:space="preserve"> </w:t>
      </w:r>
      <w:r w:rsidRPr="00D13445">
        <w:rPr>
          <w:color w:val="000000" w:themeColor="text1"/>
          <w:u w:color="000000" w:themeColor="text1"/>
        </w:rPr>
        <w:t>Seawright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Shalea Seawright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Diamond Sull</w:t>
      </w:r>
      <w:r>
        <w:rPr>
          <w:color w:val="000000" w:themeColor="text1"/>
          <w:u w:color="000000" w:themeColor="text1"/>
        </w:rPr>
        <w:t>ivan</w:t>
      </w:r>
      <w:r>
        <w:rPr>
          <w:color w:val="000000" w:themeColor="text1"/>
          <w:u w:color="000000" w:themeColor="text1"/>
        </w:rPr>
        <w:noBreakHyphen/>
        <w:t>Berry, Emerald Sullivan,</w:t>
      </w:r>
      <w:r w:rsidRPr="00D13445">
        <w:rPr>
          <w:color w:val="000000" w:themeColor="text1"/>
          <w:u w:color="000000" w:themeColor="text1"/>
        </w:rPr>
        <w:t xml:space="preserve"> and Nauria Wilmore</w:t>
      </w:r>
      <w:r w:rsidR="00502515">
        <w:rPr>
          <w:color w:val="000000" w:themeColor="text1"/>
          <w:u w:color="000000" w:themeColor="text1"/>
        </w:rPr>
        <w:t xml:space="preserve">; </w:t>
      </w:r>
      <w:r w:rsidR="001D7C93">
        <w:rPr>
          <w:color w:val="000000" w:themeColor="text1"/>
          <w:u w:color="000000" w:themeColor="text1"/>
        </w:rPr>
        <w:t xml:space="preserve">as well as her beloved </w:t>
      </w:r>
      <w:r w:rsidRPr="00D13445">
        <w:rPr>
          <w:color w:val="000000" w:themeColor="text1"/>
          <w:u w:color="000000" w:themeColor="text1"/>
        </w:rPr>
        <w:t>godmother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Prophetess Alice Baker</w:t>
      </w:r>
      <w:r>
        <w:rPr>
          <w:color w:val="000000" w:themeColor="text1"/>
          <w:u w:color="000000" w:themeColor="text1"/>
        </w:rPr>
        <w:t>,</w:t>
      </w:r>
      <w:r w:rsidRPr="00D13445">
        <w:rPr>
          <w:color w:val="000000" w:themeColor="text1"/>
          <w:u w:color="000000" w:themeColor="text1"/>
        </w:rPr>
        <w:t xml:space="preserve"> and godsister</w:t>
      </w:r>
      <w:r>
        <w:rPr>
          <w:color w:val="000000" w:themeColor="text1"/>
          <w:u w:color="000000" w:themeColor="text1"/>
        </w:rPr>
        <w:t>, Kamilah Legette; and</w:t>
      </w:r>
      <w:r w:rsidRPr="00D13445">
        <w:rPr>
          <w:color w:val="000000" w:themeColor="text1"/>
          <w:u w:color="000000" w:themeColor="text1"/>
        </w:rPr>
        <w:t xml:space="preserve"> </w:t>
      </w:r>
    </w:p>
    <w:p w:rsidR="006A6F18" w:rsidRDefault="006A6F18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talented musician known for her beautiful singing voice, Jasmine was inspired to turn her passion for music into </w:t>
      </w:r>
      <w:r w:rsidR="001D7C93">
        <w:t>her</w:t>
      </w:r>
      <w:r>
        <w:t xml:space="preserve"> </w:t>
      </w:r>
      <w:r w:rsidR="00D30394">
        <w:t>life’s endeavor</w:t>
      </w:r>
      <w:r>
        <w:t xml:space="preserve"> by majoring in music education at Winthrop University </w:t>
      </w:r>
      <w:r w:rsidR="00D30394">
        <w:t>following her graduation</w:t>
      </w:r>
      <w:r>
        <w:t xml:space="preserve"> from Orangeburg-Wilkinson High School. At the time of her passing, she </w:t>
      </w:r>
      <w:r>
        <w:rPr>
          <w:color w:val="000000" w:themeColor="text1"/>
          <w:u w:color="000000" w:themeColor="text1"/>
        </w:rPr>
        <w:t xml:space="preserve">had just </w:t>
      </w:r>
      <w:r w:rsidRPr="00D13445">
        <w:rPr>
          <w:color w:val="000000" w:themeColor="text1"/>
          <w:u w:color="000000" w:themeColor="text1"/>
        </w:rPr>
        <w:t>completed her second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a</w:t>
      </w:r>
      <w:r w:rsidRPr="00D13445">
        <w:rPr>
          <w:color w:val="000000" w:themeColor="text1"/>
          <w:u w:color="000000" w:themeColor="text1"/>
        </w:rPr>
        <w:t>t Winthrop University, where</w:t>
      </w:r>
      <w:r>
        <w:rPr>
          <w:color w:val="000000" w:themeColor="text1"/>
          <w:u w:color="000000" w:themeColor="text1"/>
        </w:rPr>
        <w:t xml:space="preserve"> she served</w:t>
      </w:r>
      <w:r w:rsidRPr="00D13445">
        <w:rPr>
          <w:color w:val="000000" w:themeColor="text1"/>
          <w:u w:color="000000" w:themeColor="text1"/>
        </w:rPr>
        <w:t xml:space="preserve"> two years on the Winthrop University Chorale</w:t>
      </w:r>
      <w:r>
        <w:rPr>
          <w:color w:val="000000" w:themeColor="text1"/>
          <w:u w:color="000000" w:themeColor="text1"/>
        </w:rPr>
        <w:t>;</w:t>
      </w:r>
      <w:r w:rsidRPr="00D13445">
        <w:rPr>
          <w:color w:val="000000" w:themeColor="text1"/>
          <w:u w:color="000000" w:themeColor="text1"/>
        </w:rPr>
        <w:t xml:space="preserve"> and</w:t>
      </w: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Jasmine enjoyed singing, praise dancing, playing softball, braiding hair, painting and drawing</w:t>
      </w:r>
      <w:r w:rsidR="00D30394">
        <w:t xml:space="preserve"> in her spare time</w:t>
      </w:r>
      <w:r>
        <w:t>; and</w:t>
      </w:r>
    </w:p>
    <w:p w:rsidR="00502515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2515" w:rsidRPr="00D30394" w:rsidRDefault="00502515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0394">
        <w:t xml:space="preserve">in words of </w:t>
      </w:r>
      <w:r w:rsidR="00D30394" w:rsidRPr="00D30394">
        <w:t xml:space="preserve">remembrance prompted by her </w:t>
      </w:r>
      <w:r w:rsidRPr="00D30394">
        <w:t>su</w:t>
      </w:r>
      <w:r w:rsidR="00D30394" w:rsidRPr="00D30394">
        <w:t>dden passing, Winthrop officials aptly stated, “</w:t>
      </w:r>
      <w:r w:rsidR="00D30394" w:rsidRPr="00D30394">
        <w:rPr>
          <w:color w:val="000000"/>
          <w:shd w:val="clear" w:color="auto" w:fill="FFFFFF"/>
        </w:rPr>
        <w:t>she had a wonderful voice, silenced now way too early”; and</w:t>
      </w:r>
    </w:p>
    <w:p w:rsidR="00471CD9" w:rsidRPr="00D30394" w:rsidRDefault="00471CD9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43E" w:rsidRDefault="00966AC6" w:rsidP="00966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471CD9">
        <w:t>joy that</w:t>
      </w:r>
      <w:r>
        <w:t xml:space="preserve"> </w:t>
      </w:r>
      <w:r w:rsidR="00471CD9" w:rsidRPr="00D13445">
        <w:rPr>
          <w:color w:val="000000" w:themeColor="text1"/>
          <w:u w:color="000000" w:themeColor="text1"/>
        </w:rPr>
        <w:t>Jasmine Elmore</w:t>
      </w:r>
      <w:r>
        <w:t xml:space="preserve"> </w:t>
      </w:r>
      <w:r w:rsidR="00471CD9">
        <w:t xml:space="preserve">shared with those around her </w:t>
      </w:r>
      <w:r>
        <w:t xml:space="preserve">and for the example of </w:t>
      </w:r>
      <w:r w:rsidR="00471CD9">
        <w:t>dedication</w:t>
      </w:r>
      <w:r>
        <w:t xml:space="preserve"> and kindness she set for all who knew her</w:t>
      </w:r>
      <w:r w:rsidR="00A4343E">
        <w:t>.  Now, therefore,</w:t>
      </w: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343E" w:rsidRDefault="00A43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AC6" w:rsidRDefault="00A4343E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66AC6">
        <w:t xml:space="preserve"> </w:t>
      </w:r>
      <w:r w:rsidR="00966AC6" w:rsidRPr="00C90AA3">
        <w:t xml:space="preserve">the members of the South Carolina House of Representatives, by this resolution, </w:t>
      </w:r>
      <w:r w:rsidR="00966AC6">
        <w:t xml:space="preserve">express their profound sorrow upon the </w:t>
      </w:r>
      <w:r w:rsidR="00D30394">
        <w:t xml:space="preserve">untimely </w:t>
      </w:r>
      <w:r w:rsidR="00966AC6">
        <w:t>passing of</w:t>
      </w:r>
      <w:r w:rsidR="00471CD9">
        <w:t xml:space="preserve"> </w:t>
      </w:r>
      <w:r w:rsidR="00471CD9" w:rsidRPr="00D13445">
        <w:rPr>
          <w:color w:val="000000" w:themeColor="text1"/>
          <w:u w:color="000000" w:themeColor="text1"/>
        </w:rPr>
        <w:t>Jasmine Macie Elmore</w:t>
      </w:r>
      <w:r w:rsidR="00966AC6">
        <w:t xml:space="preserve"> of </w:t>
      </w:r>
      <w:r w:rsidR="00471CD9">
        <w:t>Orangeburg</w:t>
      </w:r>
      <w:r w:rsidR="00966AC6">
        <w:t xml:space="preserve"> County</w:t>
      </w:r>
      <w:r w:rsidR="00966AC6">
        <w:rPr>
          <w:color w:val="000000" w:themeColor="text1"/>
          <w:u w:color="000000" w:themeColor="text1"/>
        </w:rPr>
        <w:t xml:space="preserve">, </w:t>
      </w:r>
      <w:r w:rsidR="00966AC6">
        <w:t>and exte</w:t>
      </w:r>
      <w:r w:rsidR="00471CD9">
        <w:t xml:space="preserve">nd their deepest sympathy to </w:t>
      </w:r>
      <w:r w:rsidR="00966AC6">
        <w:t>her loving family and her many friends.</w:t>
      </w:r>
    </w:p>
    <w:p w:rsidR="00966AC6" w:rsidRDefault="00966AC6" w:rsidP="00C26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43E" w:rsidRDefault="00966AC6" w:rsidP="00966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71CD9" w:rsidRPr="00D13445">
        <w:rPr>
          <w:color w:val="000000" w:themeColor="text1"/>
          <w:u w:color="000000" w:themeColor="text1"/>
        </w:rPr>
        <w:t>Jasmine Macie Elmore</w:t>
      </w:r>
      <w:r>
        <w:t>.</w:t>
      </w:r>
    </w:p>
    <w:p w:rsidR="004D7C8A" w:rsidRDefault="005A7B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42D7" w:rsidRDefault="007D42D7" w:rsidP="007D42D7">
      <w:pPr>
        <w:suppressAutoHyphens/>
      </w:pPr>
    </w:p>
    <w:sectPr w:rsidR="007D42D7" w:rsidSect="007D42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10D" w:rsidRDefault="00C1710D" w:rsidP="009F0C77">
      <w:r>
        <w:separator/>
      </w:r>
    </w:p>
  </w:endnote>
  <w:endnote w:type="continuationSeparator" w:id="0">
    <w:p w:rsidR="00C1710D" w:rsidRDefault="00C17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96D5FC-EC32-43BE-ACFE-A36D3CC827FA}"/>
    <w:embedBold r:id="rId2" w:fontKey="{722006A8-2FC7-4FFC-BE7B-3A8715F73A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E26B4B-6B24-4791-9C3A-AE1B2DC938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6A3FF0-9292-45E6-96F5-8076BBBFFC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E91E3-619F-4786-A9D3-FE41809C52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2D7" w:rsidRPr="00C26B53" w:rsidRDefault="007D42D7" w:rsidP="00C26B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5F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10D" w:rsidRDefault="00C1710D" w:rsidP="009F0C77">
      <w:r>
        <w:separator/>
      </w:r>
    </w:p>
  </w:footnote>
  <w:footnote w:type="continuationSeparator" w:id="0">
    <w:p w:rsidR="00C1710D" w:rsidRDefault="00C17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8WAB18"/>
    <w:docVar w:name="CoverBillType" w:val="r"/>
    <w:docVar w:name="DocPath" w:val="L:\Council\bills\GM\25258WAB18.DOCX"/>
    <w:docVar w:name="dvBillNumber" w:val="54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343E"/>
    <w:rsid w:val="00011869"/>
    <w:rsid w:val="00015CD6"/>
    <w:rsid w:val="000E0100"/>
    <w:rsid w:val="000E1785"/>
    <w:rsid w:val="000F40FA"/>
    <w:rsid w:val="001035F1"/>
    <w:rsid w:val="0010633F"/>
    <w:rsid w:val="0010776B"/>
    <w:rsid w:val="00133E66"/>
    <w:rsid w:val="001435A3"/>
    <w:rsid w:val="00146ED3"/>
    <w:rsid w:val="00151044"/>
    <w:rsid w:val="001C6EA3"/>
    <w:rsid w:val="001D08F2"/>
    <w:rsid w:val="001D3A58"/>
    <w:rsid w:val="001D525B"/>
    <w:rsid w:val="001D7C93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CD9"/>
    <w:rsid w:val="004809EE"/>
    <w:rsid w:val="004D7C8A"/>
    <w:rsid w:val="004E7D54"/>
    <w:rsid w:val="00502515"/>
    <w:rsid w:val="005273C6"/>
    <w:rsid w:val="00530A69"/>
    <w:rsid w:val="00537783"/>
    <w:rsid w:val="00545593"/>
    <w:rsid w:val="00556EBF"/>
    <w:rsid w:val="00577C6C"/>
    <w:rsid w:val="005A62FE"/>
    <w:rsid w:val="005A7BEC"/>
    <w:rsid w:val="005C2FE2"/>
    <w:rsid w:val="005E2BC9"/>
    <w:rsid w:val="00605102"/>
    <w:rsid w:val="006215AA"/>
    <w:rsid w:val="006913C9"/>
    <w:rsid w:val="0069470D"/>
    <w:rsid w:val="006A6F18"/>
    <w:rsid w:val="006D58AA"/>
    <w:rsid w:val="00734F00"/>
    <w:rsid w:val="0078098C"/>
    <w:rsid w:val="007A70AE"/>
    <w:rsid w:val="007D42D7"/>
    <w:rsid w:val="008362E8"/>
    <w:rsid w:val="0085786E"/>
    <w:rsid w:val="008A1768"/>
    <w:rsid w:val="008A489F"/>
    <w:rsid w:val="008F0F33"/>
    <w:rsid w:val="008F4429"/>
    <w:rsid w:val="0094021A"/>
    <w:rsid w:val="00966AC6"/>
    <w:rsid w:val="009B44AF"/>
    <w:rsid w:val="009C6A0B"/>
    <w:rsid w:val="009D60C1"/>
    <w:rsid w:val="009F0C77"/>
    <w:rsid w:val="009F4DD1"/>
    <w:rsid w:val="00A02543"/>
    <w:rsid w:val="00A41684"/>
    <w:rsid w:val="00A4343E"/>
    <w:rsid w:val="00A64E80"/>
    <w:rsid w:val="00A70E7F"/>
    <w:rsid w:val="00A72BCD"/>
    <w:rsid w:val="00A741D9"/>
    <w:rsid w:val="00A833AB"/>
    <w:rsid w:val="00A9741D"/>
    <w:rsid w:val="00AC34A2"/>
    <w:rsid w:val="00AD1C9A"/>
    <w:rsid w:val="00AD4B17"/>
    <w:rsid w:val="00B412D4"/>
    <w:rsid w:val="00B94A53"/>
    <w:rsid w:val="00BE3C22"/>
    <w:rsid w:val="00C0345E"/>
    <w:rsid w:val="00C1710D"/>
    <w:rsid w:val="00C26B53"/>
    <w:rsid w:val="00C31C95"/>
    <w:rsid w:val="00C3483A"/>
    <w:rsid w:val="00C74E9D"/>
    <w:rsid w:val="00C826DD"/>
    <w:rsid w:val="00C82FD3"/>
    <w:rsid w:val="00C92819"/>
    <w:rsid w:val="00CC6B7B"/>
    <w:rsid w:val="00CD2089"/>
    <w:rsid w:val="00CD22C1"/>
    <w:rsid w:val="00D30394"/>
    <w:rsid w:val="00D73A67"/>
    <w:rsid w:val="00D970A9"/>
    <w:rsid w:val="00DF3845"/>
    <w:rsid w:val="00E41911"/>
    <w:rsid w:val="00E44B57"/>
    <w:rsid w:val="00E92EEF"/>
    <w:rsid w:val="00E932BB"/>
    <w:rsid w:val="00EA5FF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228D68-C38F-4851-B4FC-7349770B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1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4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9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A6F1E-AA51-4755-AC9A-CBDA2EBB7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619</Words>
  <Characters>3652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5439: Jasmine Macie Elmore - South Carolina Legislature Online</dc:title>
  <dc:creator>Gail Pinckney Moore</dc:creator>
  <cp:lastModifiedBy>S Volk</cp:lastModifiedBy>
  <cp:revision>2</cp:revision>
  <cp:lastPrinted>2018-05-22T14:11:00Z</cp:lastPrinted>
  <dcterms:created xsi:type="dcterms:W3CDTF">2018-06-29T14:58:00Z</dcterms:created>
  <dcterms:modified xsi:type="dcterms:W3CDTF">2018-06-29T14:58:00Z</dcterms:modified>
</cp:coreProperties>
</file>