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571E" w:rsidRDefault="00C9571E" w:rsidP="00C9571E">
      <w:pPr>
        <w:widowControl w:val="0"/>
        <w:jc w:val="center"/>
      </w:pPr>
      <w:r w:rsidRPr="00C9571E">
        <w:rPr>
          <w:b/>
        </w:rPr>
        <w:t>South Carolina General Assembly</w:t>
      </w:r>
    </w:p>
    <w:p w:rsidR="00C9571E" w:rsidRDefault="00C9571E" w:rsidP="00C9571E">
      <w:pPr>
        <w:widowControl w:val="0"/>
        <w:jc w:val="center"/>
      </w:pPr>
      <w:r>
        <w:t>122nd Session, 2017-2018</w:t>
      </w:r>
    </w:p>
    <w:p w:rsidR="00C9571E" w:rsidRDefault="00C9571E" w:rsidP="00C9571E">
      <w:pPr>
        <w:widowControl w:val="0"/>
        <w:jc w:val="left"/>
      </w:pPr>
    </w:p>
    <w:p w:rsidR="00C9571E" w:rsidRDefault="00C9571E" w:rsidP="00C9571E">
      <w:pPr>
        <w:widowControl w:val="0"/>
        <w:jc w:val="left"/>
        <w:rPr>
          <w:b/>
        </w:rPr>
      </w:pPr>
      <w:r w:rsidRPr="00C9571E">
        <w:rPr>
          <w:b/>
        </w:rPr>
        <w:t>H. 5462</w:t>
      </w:r>
    </w:p>
    <w:p w:rsidR="00C9571E" w:rsidRDefault="00C9571E" w:rsidP="00C9571E">
      <w:pPr>
        <w:widowControl w:val="0"/>
        <w:jc w:val="left"/>
        <w:rPr>
          <w:b/>
        </w:rPr>
      </w:pPr>
    </w:p>
    <w:p w:rsidR="00C9571E" w:rsidRDefault="00C9571E" w:rsidP="00C9571E">
      <w:pPr>
        <w:widowControl w:val="0"/>
        <w:jc w:val="left"/>
      </w:pPr>
      <w:r w:rsidRPr="00C9571E">
        <w:rPr>
          <w:b/>
        </w:rPr>
        <w:t>STATUS INFORMATION</w:t>
      </w:r>
    </w:p>
    <w:p w:rsidR="00C9571E" w:rsidRDefault="00C9571E" w:rsidP="00C9571E">
      <w:pPr>
        <w:widowControl w:val="0"/>
        <w:jc w:val="left"/>
      </w:pPr>
    </w:p>
    <w:p w:rsidR="00C9571E" w:rsidRDefault="00C9571E" w:rsidP="00C9571E">
      <w:pPr>
        <w:widowControl w:val="0"/>
        <w:jc w:val="left"/>
      </w:pPr>
      <w:r>
        <w:t>House Resolution</w:t>
      </w:r>
    </w:p>
    <w:p w:rsidR="00C9571E" w:rsidRDefault="00C9571E" w:rsidP="00C9571E">
      <w:pPr>
        <w:widowControl w:val="0"/>
        <w:jc w:val="left"/>
      </w:pPr>
      <w:r>
        <w:t>Sponsors: Reps. Murphy,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Wooten, Young and Yow</w:t>
      </w:r>
    </w:p>
    <w:p w:rsidR="00C9571E" w:rsidRDefault="00C9571E" w:rsidP="00C9571E">
      <w:pPr>
        <w:widowControl w:val="0"/>
        <w:jc w:val="left"/>
      </w:pPr>
      <w:r>
        <w:t>Document Path: l:\council\bills\rm\1497dg18.docx</w:t>
      </w:r>
    </w:p>
    <w:p w:rsidR="00C9571E" w:rsidRDefault="00C9571E" w:rsidP="00C9571E">
      <w:pPr>
        <w:widowControl w:val="0"/>
        <w:jc w:val="left"/>
      </w:pPr>
    </w:p>
    <w:p w:rsidR="00C9571E" w:rsidRDefault="00C9571E" w:rsidP="00C9571E">
      <w:pPr>
        <w:widowControl w:val="0"/>
        <w:jc w:val="left"/>
      </w:pPr>
      <w:r>
        <w:t>Introduced in the House on October 3, 2018</w:t>
      </w:r>
    </w:p>
    <w:p w:rsidR="00C9571E" w:rsidRDefault="00C9571E" w:rsidP="00C9571E">
      <w:pPr>
        <w:widowControl w:val="0"/>
        <w:jc w:val="left"/>
      </w:pPr>
      <w:r>
        <w:t>Adopted by the House on October 3, 2018</w:t>
      </w:r>
    </w:p>
    <w:p w:rsidR="00C9571E" w:rsidRDefault="00C9571E" w:rsidP="00C9571E">
      <w:pPr>
        <w:widowControl w:val="0"/>
        <w:jc w:val="left"/>
      </w:pPr>
    </w:p>
    <w:p w:rsidR="00C9571E" w:rsidRDefault="00C9571E" w:rsidP="00C9571E">
      <w:pPr>
        <w:widowControl w:val="0"/>
        <w:jc w:val="left"/>
      </w:pPr>
      <w:r>
        <w:t xml:space="preserve">Summary: </w:t>
      </w:r>
      <w:r w:rsidR="003105D7">
        <w:t>Lieutenant Bob Beres</w:t>
      </w:r>
    </w:p>
    <w:p w:rsidR="00C9571E" w:rsidRDefault="00C9571E" w:rsidP="00C9571E">
      <w:pPr>
        <w:widowControl w:val="0"/>
        <w:jc w:val="left"/>
      </w:pPr>
    </w:p>
    <w:p w:rsidR="00C9571E" w:rsidRDefault="00C9571E" w:rsidP="00C9571E">
      <w:pPr>
        <w:widowControl w:val="0"/>
        <w:jc w:val="left"/>
      </w:pPr>
    </w:p>
    <w:p w:rsidR="00C9571E" w:rsidRDefault="00C9571E" w:rsidP="00C957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9571E">
        <w:rPr>
          <w:b/>
        </w:rPr>
        <w:t>HISTORY OF LEGISLATIVE ACTIONS</w:t>
      </w:r>
    </w:p>
    <w:p w:rsidR="00C9571E" w:rsidRDefault="00C9571E" w:rsidP="00C957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9571E" w:rsidRPr="00C9571E" w:rsidRDefault="00C9571E" w:rsidP="00C957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9571E">
        <w:rPr>
          <w:u w:val="single"/>
        </w:rPr>
        <w:tab/>
        <w:t>Date</w:t>
      </w:r>
      <w:r w:rsidRPr="00C9571E">
        <w:rPr>
          <w:u w:val="single"/>
        </w:rPr>
        <w:tab/>
        <w:t>Body</w:t>
      </w:r>
      <w:r w:rsidRPr="00C9571E">
        <w:rPr>
          <w:u w:val="single"/>
        </w:rPr>
        <w:tab/>
        <w:t>Action Description with journal page number</w:t>
      </w:r>
      <w:r w:rsidRPr="00C9571E">
        <w:rPr>
          <w:u w:val="single"/>
        </w:rPr>
        <w:tab/>
      </w:r>
    </w:p>
    <w:p w:rsidR="00366904" w:rsidRDefault="00366904" w:rsidP="003669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10/3/2018</w:t>
      </w:r>
      <w:r>
        <w:tab/>
        <w:t>House</w:t>
      </w:r>
      <w:r>
        <w:tab/>
      </w:r>
      <w:r w:rsidRPr="00FC3350">
        <w:t>Introduced and adopted (</w:t>
      </w:r>
      <w:hyperlink r:id="rId7" w:history="1">
        <w:r w:rsidRPr="00FC3350">
          <w:rPr>
            <w:rStyle w:val="Hyperlink"/>
          </w:rPr>
          <w:t>House Journal</w:t>
        </w:r>
        <w:r w:rsidRPr="00FC3350">
          <w:rPr>
            <w:rStyle w:val="Hyperlink"/>
          </w:rPr>
          <w:noBreakHyphen/>
          <w:t>page 8</w:t>
        </w:r>
      </w:hyperlink>
      <w:r w:rsidRPr="00FC3350">
        <w:t>)</w:t>
      </w:r>
    </w:p>
    <w:p w:rsidR="00366904" w:rsidRDefault="00366904" w:rsidP="003669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9571E" w:rsidRDefault="00C9571E" w:rsidP="00C957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9571E">
          <w:rPr>
            <w:rStyle w:val="Hyperlink"/>
          </w:rPr>
          <w:t>legislative information</w:t>
        </w:r>
      </w:hyperlink>
      <w:r>
        <w:t xml:space="preserve"> at the website</w:t>
      </w:r>
    </w:p>
    <w:p w:rsidR="00C9571E" w:rsidRDefault="00C9571E" w:rsidP="00C957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9571E" w:rsidRPr="00C9571E" w:rsidRDefault="00C9571E" w:rsidP="00C957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9571E" w:rsidRDefault="00C9571E" w:rsidP="00C9571E">
      <w:r w:rsidRPr="00C9571E">
        <w:rPr>
          <w:b/>
        </w:rPr>
        <w:t>VERSIONS OF THIS BILL</w:t>
      </w:r>
    </w:p>
    <w:p w:rsidR="00C9571E" w:rsidRDefault="00C9571E" w:rsidP="00C9571E"/>
    <w:p w:rsidR="00C9571E" w:rsidRDefault="00E163D3" w:rsidP="00C9571E">
      <w:hyperlink r:id="rId9" w:history="1">
        <w:r w:rsidR="00C9571E">
          <w:rPr>
            <w:rStyle w:val="Hyperlink"/>
          </w:rPr>
          <w:t>10/3/2018</w:t>
        </w:r>
      </w:hyperlink>
    </w:p>
    <w:p w:rsidR="00C9571E" w:rsidRDefault="00C9571E" w:rsidP="00C9571E"/>
    <w:p w:rsidR="00C9571E" w:rsidRDefault="00C9571E" w:rsidP="00C9571E">
      <w:pPr>
        <w:sectPr w:rsidR="00C9571E" w:rsidSect="00C9571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06626" w:rsidRDefault="005066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66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E40B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455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575F70">
        <w:t>CO</w:t>
      </w:r>
      <w:r w:rsidR="003B2C00">
        <w:t>NGRATULATE LIEUTENANT</w:t>
      </w:r>
      <w:r w:rsidR="00575F70">
        <w:t xml:space="preserve"> </w:t>
      </w:r>
      <w:r w:rsidR="003B2C00">
        <w:t>BOB BERES</w:t>
      </w:r>
      <w:r w:rsidR="00575F70">
        <w:t xml:space="preserve"> OF </w:t>
      </w:r>
      <w:r w:rsidR="003C0654">
        <w:t>THE SOUTH CAROLINA HIGHWAY PATROL</w:t>
      </w:r>
      <w:r w:rsidR="00575F70">
        <w:t xml:space="preserve"> </w:t>
      </w:r>
      <w:r w:rsidR="003B2C00">
        <w:t>ON THE OCCASION OF HIS RETIREMENT</w:t>
      </w:r>
      <w:r w:rsidR="003C0654">
        <w:t>, TO COMMEND AND THANK HIM FOR TWENTY</w:t>
      </w:r>
      <w:r w:rsidR="00D7148A">
        <w:noBreakHyphen/>
      </w:r>
      <w:r w:rsidR="003C0654">
        <w:t xml:space="preserve">FOUR YEARS </w:t>
      </w:r>
      <w:r w:rsidR="00575F70">
        <w:t>OF DISTINGUISHED SERVICE</w:t>
      </w:r>
      <w:r w:rsidR="003C0654">
        <w:t xml:space="preserve"> TO THE PEOPLE OF SOUTH CAROLINA</w:t>
      </w:r>
      <w:r w:rsidR="00575F70">
        <w:t xml:space="preserve">, AND TO WISH HIM MUCH </w:t>
      </w:r>
      <w:r w:rsidR="003C0654">
        <w:t xml:space="preserve">SUCCESS AND FULFILLMENT </w:t>
      </w:r>
      <w:r w:rsidR="00575F70">
        <w:t xml:space="preserve">IN </w:t>
      </w:r>
      <w:r w:rsidR="003C0654">
        <w:t xml:space="preserve">ALL </w:t>
      </w:r>
      <w:r w:rsidR="00575F70">
        <w:t>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04D6F" w:rsidRDefault="000E40B7" w:rsidP="007B68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F3DF0">
        <w:t xml:space="preserve">Lieutenant Bob Beres, known affectionately as </w:t>
      </w:r>
      <w:r w:rsidR="00544EFD">
        <w:t xml:space="preserve">“Trooper Bob,” </w:t>
      </w:r>
      <w:r w:rsidR="00204D6F">
        <w:t xml:space="preserve">has faithfully and diligently served the people of South Carolina in various capacities, first as a defender of our nation in the United States </w:t>
      </w:r>
      <w:r w:rsidR="00544EFD">
        <w:t>Navy</w:t>
      </w:r>
      <w:r w:rsidR="001A1206">
        <w:t xml:space="preserve"> (</w:t>
      </w:r>
      <w:r w:rsidR="007B68BE" w:rsidRPr="006716B0">
        <w:rPr>
          <w:color w:val="000000" w:themeColor="text1"/>
          <w:u w:color="000000" w:themeColor="text1"/>
        </w:rPr>
        <w:t>stationed at the Naval Weapons Station in Goose Creek</w:t>
      </w:r>
      <w:r w:rsidR="007B68BE">
        <w:rPr>
          <w:color w:val="000000" w:themeColor="text1"/>
          <w:u w:color="000000" w:themeColor="text1"/>
        </w:rPr>
        <w:t xml:space="preserve"> and in </w:t>
      </w:r>
      <w:r w:rsidR="007B68BE" w:rsidRPr="006716B0">
        <w:rPr>
          <w:color w:val="000000" w:themeColor="text1"/>
          <w:u w:color="000000" w:themeColor="text1"/>
        </w:rPr>
        <w:t>the Persian Gulf</w:t>
      </w:r>
      <w:r w:rsidR="001A1206">
        <w:rPr>
          <w:color w:val="000000" w:themeColor="text1"/>
          <w:u w:color="000000" w:themeColor="text1"/>
        </w:rPr>
        <w:t>)</w:t>
      </w:r>
      <w:r w:rsidR="007B68BE">
        <w:rPr>
          <w:color w:val="000000" w:themeColor="text1"/>
          <w:u w:color="000000" w:themeColor="text1"/>
        </w:rPr>
        <w:t xml:space="preserve"> </w:t>
      </w:r>
      <w:r w:rsidR="00204D6F">
        <w:t>and most notably as a South Carolina State Trooper for twenty</w:t>
      </w:r>
      <w:r w:rsidR="00D7148A">
        <w:noBreakHyphen/>
      </w:r>
      <w:r w:rsidR="007B68BE">
        <w:t>four</w:t>
      </w:r>
      <w:r w:rsidR="00204D6F">
        <w:t xml:space="preserve"> years</w:t>
      </w:r>
      <w:r w:rsidR="007B68BE">
        <w:t>,</w:t>
      </w:r>
      <w:r w:rsidR="00204D6F">
        <w:t xml:space="preserve"> beginning in 19</w:t>
      </w:r>
      <w:r w:rsidR="007B68BE">
        <w:t>94</w:t>
      </w:r>
      <w:r w:rsidR="00204D6F">
        <w:t>; and</w:t>
      </w:r>
    </w:p>
    <w:p w:rsidR="00204D6F" w:rsidRDefault="00204D6F" w:rsidP="00204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D6F" w:rsidRDefault="00204D6F" w:rsidP="00204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after </w:t>
      </w:r>
      <w:r w:rsidR="001A1206">
        <w:t>four years of military service and twenty</w:t>
      </w:r>
      <w:r w:rsidR="00D7148A">
        <w:noBreakHyphen/>
      </w:r>
      <w:r w:rsidR="001A1206">
        <w:t>four years of service with the South Carolina Highway Patrol</w:t>
      </w:r>
      <w:r w:rsidR="00A96145">
        <w:t xml:space="preserve"> (SCHP)</w:t>
      </w:r>
      <w:r w:rsidR="001A1206">
        <w:t xml:space="preserve">, </w:t>
      </w:r>
      <w:r>
        <w:t>he is about to embark on a well</w:t>
      </w:r>
      <w:r w:rsidR="00D7148A">
        <w:noBreakHyphen/>
      </w:r>
      <w:r>
        <w:t>earned retirement</w:t>
      </w:r>
      <w:r w:rsidR="00C3748C">
        <w:t xml:space="preserve"> from his present post as </w:t>
      </w:r>
      <w:r w:rsidR="00A96145">
        <w:t>SCHP spokesman/executive officer for the Community Relations &amp; Recruiting Unit of the SCHP Community Relations Office</w:t>
      </w:r>
      <w:r>
        <w:t>; and</w:t>
      </w:r>
    </w:p>
    <w:p w:rsidR="00204D6F" w:rsidRDefault="00204D6F" w:rsidP="00204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2CCB" w:rsidRDefault="00204D6F" w:rsidP="00C22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his selfless service, integrity, and commitment to excellence in his work have brought him </w:t>
      </w:r>
      <w:r w:rsidR="009510C0">
        <w:t xml:space="preserve">numerous </w:t>
      </w:r>
      <w:r>
        <w:t>accolades</w:t>
      </w:r>
      <w:r w:rsidR="002C5FD0">
        <w:t xml:space="preserve">, one of </w:t>
      </w:r>
      <w:r w:rsidR="003E7FE0">
        <w:t>his</w:t>
      </w:r>
      <w:r w:rsidR="002C5FD0">
        <w:t xml:space="preserve"> most recent </w:t>
      </w:r>
      <w:r w:rsidR="003E7FE0">
        <w:t xml:space="preserve">honors </w:t>
      </w:r>
      <w:r w:rsidR="002C5FD0">
        <w:t xml:space="preserve">being </w:t>
      </w:r>
      <w:r w:rsidR="00C22CCB" w:rsidRPr="00AF5D65">
        <w:rPr>
          <w:color w:val="000000" w:themeColor="text1"/>
          <w:u w:color="000000" w:themeColor="text1"/>
        </w:rPr>
        <w:t>a 2018 National Academy of Television Arts and Sciences Southeast Emmy Award</w:t>
      </w:r>
      <w:r w:rsidR="00C22CCB">
        <w:rPr>
          <w:color w:val="000000" w:themeColor="text1"/>
          <w:u w:color="000000" w:themeColor="text1"/>
        </w:rPr>
        <w:t xml:space="preserve"> for the </w:t>
      </w:r>
      <w:r w:rsidR="00C22CCB" w:rsidRPr="00AF5D65">
        <w:rPr>
          <w:color w:val="000000" w:themeColor="text1"/>
          <w:u w:color="000000" w:themeColor="text1"/>
        </w:rPr>
        <w:t>South Carolina Department of Public Safety</w:t>
      </w:r>
      <w:r w:rsidR="00D7148A" w:rsidRPr="00D7148A">
        <w:rPr>
          <w:color w:val="000000" w:themeColor="text1"/>
          <w:u w:color="000000" w:themeColor="text1"/>
        </w:rPr>
        <w:t>’</w:t>
      </w:r>
      <w:r w:rsidR="00C22CCB">
        <w:rPr>
          <w:color w:val="000000" w:themeColor="text1"/>
          <w:u w:color="000000" w:themeColor="text1"/>
        </w:rPr>
        <w:t xml:space="preserve">s </w:t>
      </w:r>
      <w:r w:rsidR="00C22CCB" w:rsidRPr="00AF5D65">
        <w:rPr>
          <w:color w:val="000000" w:themeColor="text1"/>
          <w:u w:color="000000" w:themeColor="text1"/>
        </w:rPr>
        <w:t>Emoji DUI PSA</w:t>
      </w:r>
      <w:r w:rsidR="00C22CCB">
        <w:rPr>
          <w:color w:val="000000" w:themeColor="text1"/>
          <w:u w:color="000000" w:themeColor="text1"/>
        </w:rPr>
        <w:t xml:space="preserve">, which he </w:t>
      </w:r>
      <w:r w:rsidR="00745125">
        <w:rPr>
          <w:color w:val="000000" w:themeColor="text1"/>
          <w:u w:color="000000" w:themeColor="text1"/>
        </w:rPr>
        <w:t>s</w:t>
      </w:r>
      <w:r w:rsidR="00C22CCB">
        <w:rPr>
          <w:color w:val="000000" w:themeColor="text1"/>
          <w:u w:color="000000" w:themeColor="text1"/>
        </w:rPr>
        <w:t>tarred in</w:t>
      </w:r>
      <w:r w:rsidR="00745125">
        <w:rPr>
          <w:color w:val="000000" w:themeColor="text1"/>
          <w:u w:color="000000" w:themeColor="text1"/>
        </w:rPr>
        <w:t xml:space="preserve"> and helped create</w:t>
      </w:r>
      <w:r w:rsidR="00C22CCB">
        <w:rPr>
          <w:color w:val="000000" w:themeColor="text1"/>
          <w:u w:color="000000" w:themeColor="text1"/>
        </w:rPr>
        <w:t>. Lieutenant Beres accepted th</w:t>
      </w:r>
      <w:r w:rsidR="00F212AD">
        <w:rPr>
          <w:color w:val="000000" w:themeColor="text1"/>
          <w:u w:color="000000" w:themeColor="text1"/>
        </w:rPr>
        <w:t>is</w:t>
      </w:r>
      <w:r w:rsidR="00C22CCB">
        <w:rPr>
          <w:color w:val="000000" w:themeColor="text1"/>
          <w:u w:color="000000" w:themeColor="text1"/>
        </w:rPr>
        <w:t xml:space="preserve"> B</w:t>
      </w:r>
      <w:r w:rsidR="00C22CCB" w:rsidRPr="00AF5D65">
        <w:rPr>
          <w:color w:val="000000" w:themeColor="text1"/>
          <w:u w:color="000000" w:themeColor="text1"/>
        </w:rPr>
        <w:t>est Pu</w:t>
      </w:r>
      <w:r w:rsidR="00C22CCB">
        <w:rPr>
          <w:color w:val="000000" w:themeColor="text1"/>
          <w:u w:color="000000" w:themeColor="text1"/>
        </w:rPr>
        <w:t>blic Service Announcement Award on behalf of the agency at</w:t>
      </w:r>
      <w:r w:rsidR="00C22CCB" w:rsidRPr="00AF5D65">
        <w:rPr>
          <w:color w:val="000000" w:themeColor="text1"/>
          <w:u w:color="000000" w:themeColor="text1"/>
        </w:rPr>
        <w:t xml:space="preserve"> the ceremony held June 16</w:t>
      </w:r>
      <w:r w:rsidR="00C22CCB">
        <w:rPr>
          <w:color w:val="000000" w:themeColor="text1"/>
          <w:u w:color="000000" w:themeColor="text1"/>
        </w:rPr>
        <w:t>, 2018,</w:t>
      </w:r>
      <w:r w:rsidR="00C22CCB" w:rsidRPr="00AF5D65">
        <w:rPr>
          <w:color w:val="000000" w:themeColor="text1"/>
          <w:u w:color="000000" w:themeColor="text1"/>
        </w:rPr>
        <w:t xml:space="preserve"> in Atlanta</w:t>
      </w:r>
      <w:r w:rsidR="009510C0">
        <w:rPr>
          <w:color w:val="000000" w:themeColor="text1"/>
          <w:u w:color="000000" w:themeColor="text1"/>
        </w:rPr>
        <w:t xml:space="preserve">. In the past, Trooper Bob was </w:t>
      </w:r>
      <w:r w:rsidR="009510C0" w:rsidRPr="00C325FD">
        <w:rPr>
          <w:color w:val="000000" w:themeColor="text1"/>
          <w:u w:color="000000" w:themeColor="text1"/>
        </w:rPr>
        <w:t>honored as the state</w:t>
      </w:r>
      <w:r w:rsidR="00D7148A" w:rsidRPr="00D7148A">
        <w:rPr>
          <w:color w:val="000000" w:themeColor="text1"/>
          <w:u w:color="000000" w:themeColor="text1"/>
        </w:rPr>
        <w:t>’</w:t>
      </w:r>
      <w:r w:rsidR="009510C0" w:rsidRPr="00C325FD">
        <w:rPr>
          <w:color w:val="000000" w:themeColor="text1"/>
          <w:u w:color="000000" w:themeColor="text1"/>
        </w:rPr>
        <w:t>s top pick for Trooper of the Year</w:t>
      </w:r>
      <w:r w:rsidR="009510C0">
        <w:rPr>
          <w:color w:val="000000" w:themeColor="text1"/>
          <w:u w:color="000000" w:themeColor="text1"/>
        </w:rPr>
        <w:t xml:space="preserve"> and</w:t>
      </w:r>
      <w:r w:rsidR="009510C0" w:rsidRPr="00C325FD">
        <w:rPr>
          <w:color w:val="000000" w:themeColor="text1"/>
          <w:u w:color="000000" w:themeColor="text1"/>
        </w:rPr>
        <w:t xml:space="preserve"> later </w:t>
      </w:r>
      <w:r w:rsidR="009510C0" w:rsidRPr="00C325FD">
        <w:rPr>
          <w:color w:val="000000" w:themeColor="text1"/>
          <w:u w:color="000000" w:themeColor="text1"/>
        </w:rPr>
        <w:lastRenderedPageBreak/>
        <w:t xml:space="preserve">received a “Top Cop” award in Washington, D.C., from John Walsh of </w:t>
      </w:r>
      <w:r w:rsidR="009510C0" w:rsidRPr="009510C0">
        <w:rPr>
          <w:i/>
          <w:color w:val="000000" w:themeColor="text1"/>
          <w:u w:color="000000" w:themeColor="text1"/>
        </w:rPr>
        <w:t>America</w:t>
      </w:r>
      <w:r w:rsidR="00D7148A" w:rsidRPr="00D7148A">
        <w:rPr>
          <w:color w:val="000000" w:themeColor="text1"/>
          <w:u w:color="000000" w:themeColor="text1"/>
        </w:rPr>
        <w:t>’</w:t>
      </w:r>
      <w:r w:rsidR="009510C0" w:rsidRPr="009510C0">
        <w:rPr>
          <w:i/>
          <w:color w:val="000000" w:themeColor="text1"/>
          <w:u w:color="000000" w:themeColor="text1"/>
        </w:rPr>
        <w:t>s Most Wanted</w:t>
      </w:r>
      <w:r w:rsidR="009510C0">
        <w:rPr>
          <w:color w:val="000000" w:themeColor="text1"/>
          <w:u w:color="000000" w:themeColor="text1"/>
        </w:rPr>
        <w:t>; and</w:t>
      </w:r>
    </w:p>
    <w:p w:rsidR="00204D6F" w:rsidRDefault="00204D6F" w:rsidP="00204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8C1" w:rsidRPr="009815C1" w:rsidRDefault="008248C1" w:rsidP="00824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the House, appreciative of the dedication and service Bob Beres has bestowed on this great State, </w:t>
      </w:r>
      <w:r>
        <w:rPr>
          <w:color w:val="000000" w:themeColor="text1"/>
          <w:u w:color="000000" w:themeColor="text1"/>
        </w:rPr>
        <w:t>takes much pleasure in wishing him</w:t>
      </w:r>
      <w:r w:rsidRPr="009815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all the best </w:t>
      </w:r>
      <w:r w:rsidRPr="009815C1">
        <w:rPr>
          <w:color w:val="000000" w:themeColor="text1"/>
          <w:u w:color="000000" w:themeColor="text1"/>
        </w:rPr>
        <w:t>as he enters retirement</w:t>
      </w:r>
      <w:r>
        <w:rPr>
          <w:color w:val="000000" w:themeColor="text1"/>
          <w:u w:color="000000" w:themeColor="text1"/>
        </w:rPr>
        <w:t xml:space="preserve">, and the members trust </w:t>
      </w:r>
      <w:r w:rsidRPr="009815C1">
        <w:rPr>
          <w:color w:val="000000" w:themeColor="text1"/>
          <w:u w:color="000000" w:themeColor="text1"/>
        </w:rPr>
        <w:t>he will find much enjoyment in the more leisurely pace of the days ahead. Now, therefore,</w:t>
      </w:r>
    </w:p>
    <w:p w:rsidR="008248C1" w:rsidRDefault="008248C1" w:rsidP="00204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D6F" w:rsidRDefault="00204D6F" w:rsidP="00204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04D6F" w:rsidRDefault="00204D6F" w:rsidP="00204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4BD3" w:rsidRDefault="00204D6F" w:rsidP="00B74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</w:t>
      </w:r>
      <w:r w:rsidR="00B74BD3">
        <w:t xml:space="preserve">South Carolina House of Representatives, by this resolution, </w:t>
      </w:r>
      <w:r w:rsidR="001D5B1A">
        <w:t>congratulate Lieutenant Bob Beres of the South Carolina Highway Patrol on the occasion of his retirement, commend and thank him for twenty</w:t>
      </w:r>
      <w:r w:rsidR="00D7148A">
        <w:noBreakHyphen/>
      </w:r>
      <w:r w:rsidR="001D5B1A">
        <w:t>four years of distinguished service to the people of South Carolina, and wish him much success and fulfillment in all his future endeavors.</w:t>
      </w:r>
    </w:p>
    <w:p w:rsidR="00204D6F" w:rsidRDefault="00204D6F" w:rsidP="00204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D6F" w:rsidRDefault="00204D6F" w:rsidP="00204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E7DFA">
        <w:t>presented</w:t>
      </w:r>
      <w:r>
        <w:t xml:space="preserve"> to </w:t>
      </w:r>
      <w:r w:rsidR="001D5B1A">
        <w:t>Lieutenant Bob Beres</w:t>
      </w:r>
      <w:r>
        <w:t>.</w:t>
      </w:r>
    </w:p>
    <w:p w:rsidR="001072A3" w:rsidRDefault="00D7148A" w:rsidP="00204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204D6F">
        <w:t>XX</w:t>
      </w:r>
      <w:r>
        <w:noBreakHyphen/>
      </w:r>
      <w:r>
        <w:noBreakHyphen/>
      </w:r>
      <w:r>
        <w:noBreakHyphen/>
      </w:r>
      <w:r>
        <w:noBreakHyphen/>
      </w:r>
    </w:p>
    <w:p w:rsidR="00C9571E" w:rsidRDefault="00C9571E" w:rsidP="00C9571E">
      <w:pPr>
        <w:suppressAutoHyphens/>
      </w:pPr>
    </w:p>
    <w:sectPr w:rsidR="00C9571E" w:rsidSect="00C9571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40B7" w:rsidRDefault="000E40B7" w:rsidP="009F0C77">
      <w:r>
        <w:separator/>
      </w:r>
    </w:p>
  </w:endnote>
  <w:endnote w:type="continuationSeparator" w:id="0">
    <w:p w:rsidR="000E40B7" w:rsidRDefault="000E40B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F4C0B51-B2C1-431E-9720-49FDEDBDE985}"/>
    <w:embedBold r:id="rId2" w:fontKey="{2A019E87-58B3-40C6-87CA-14918CAAD6D1}"/>
    <w:embedItalic r:id="rId3" w:fontKey="{34672EC1-9BA6-4CA2-90CB-D392A2E4695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26FB372-7B7F-434C-BA32-F5AE8695909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0F37FC1C-9531-4E12-8299-024F52AAD1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6C7D7BC-F916-478C-BFE5-6AEFC67923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71E" w:rsidRPr="00506626" w:rsidRDefault="00C9571E" w:rsidP="005066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105D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40B7" w:rsidRDefault="000E40B7" w:rsidP="009F0C77">
      <w:r>
        <w:separator/>
      </w:r>
    </w:p>
  </w:footnote>
  <w:footnote w:type="continuationSeparator" w:id="0">
    <w:p w:rsidR="000E40B7" w:rsidRDefault="000E40B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97DG18"/>
    <w:docVar w:name="CoverBillType" w:val="r"/>
    <w:docVar w:name="DocPath" w:val="L:\Council\bills\RM\1497DG18.DOCX"/>
    <w:docVar w:name="dvBillNumber" w:val="546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E40B7"/>
    <w:rsid w:val="00011869"/>
    <w:rsid w:val="00015CD6"/>
    <w:rsid w:val="000E0100"/>
    <w:rsid w:val="000E1785"/>
    <w:rsid w:val="000E40B7"/>
    <w:rsid w:val="000F40FA"/>
    <w:rsid w:val="001035F1"/>
    <w:rsid w:val="001072A3"/>
    <w:rsid w:val="0010776B"/>
    <w:rsid w:val="00133E66"/>
    <w:rsid w:val="001435A3"/>
    <w:rsid w:val="001455FB"/>
    <w:rsid w:val="00146ED3"/>
    <w:rsid w:val="00151044"/>
    <w:rsid w:val="00160DF4"/>
    <w:rsid w:val="001A1206"/>
    <w:rsid w:val="001D08F2"/>
    <w:rsid w:val="001D3A58"/>
    <w:rsid w:val="001D525B"/>
    <w:rsid w:val="001D5B1A"/>
    <w:rsid w:val="001D7F4F"/>
    <w:rsid w:val="00204D6F"/>
    <w:rsid w:val="00205238"/>
    <w:rsid w:val="002321B6"/>
    <w:rsid w:val="00250967"/>
    <w:rsid w:val="002543C8"/>
    <w:rsid w:val="0025541D"/>
    <w:rsid w:val="00284AAE"/>
    <w:rsid w:val="002C5FD0"/>
    <w:rsid w:val="002E0506"/>
    <w:rsid w:val="002E5912"/>
    <w:rsid w:val="00301B21"/>
    <w:rsid w:val="003105D7"/>
    <w:rsid w:val="00325348"/>
    <w:rsid w:val="0032732C"/>
    <w:rsid w:val="00336AD0"/>
    <w:rsid w:val="00366904"/>
    <w:rsid w:val="0037079A"/>
    <w:rsid w:val="003B2C00"/>
    <w:rsid w:val="003C0654"/>
    <w:rsid w:val="003C4DAB"/>
    <w:rsid w:val="003D01E8"/>
    <w:rsid w:val="003E5288"/>
    <w:rsid w:val="003E7FE0"/>
    <w:rsid w:val="003F6D79"/>
    <w:rsid w:val="0041760A"/>
    <w:rsid w:val="00417C01"/>
    <w:rsid w:val="004403BD"/>
    <w:rsid w:val="00461441"/>
    <w:rsid w:val="004809EE"/>
    <w:rsid w:val="004A2E46"/>
    <w:rsid w:val="004E7D54"/>
    <w:rsid w:val="00506626"/>
    <w:rsid w:val="005273C6"/>
    <w:rsid w:val="00530A69"/>
    <w:rsid w:val="00544EFD"/>
    <w:rsid w:val="00545593"/>
    <w:rsid w:val="00556EBF"/>
    <w:rsid w:val="00575F70"/>
    <w:rsid w:val="00577C6C"/>
    <w:rsid w:val="005A56C5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45125"/>
    <w:rsid w:val="007A70AE"/>
    <w:rsid w:val="007B68BE"/>
    <w:rsid w:val="008248C1"/>
    <w:rsid w:val="00831041"/>
    <w:rsid w:val="008362E8"/>
    <w:rsid w:val="0085786E"/>
    <w:rsid w:val="008A1768"/>
    <w:rsid w:val="008A489F"/>
    <w:rsid w:val="008F0F33"/>
    <w:rsid w:val="008F4429"/>
    <w:rsid w:val="00914244"/>
    <w:rsid w:val="0094021A"/>
    <w:rsid w:val="009510C0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6145"/>
    <w:rsid w:val="00A9741D"/>
    <w:rsid w:val="00AC34A2"/>
    <w:rsid w:val="00AD1C9A"/>
    <w:rsid w:val="00AD4B17"/>
    <w:rsid w:val="00AE27BE"/>
    <w:rsid w:val="00B412D4"/>
    <w:rsid w:val="00B74BD3"/>
    <w:rsid w:val="00B8096F"/>
    <w:rsid w:val="00BE3C22"/>
    <w:rsid w:val="00C0345E"/>
    <w:rsid w:val="00C22CCB"/>
    <w:rsid w:val="00C31C95"/>
    <w:rsid w:val="00C32821"/>
    <w:rsid w:val="00C3483A"/>
    <w:rsid w:val="00C3748C"/>
    <w:rsid w:val="00C74E9D"/>
    <w:rsid w:val="00C826DD"/>
    <w:rsid w:val="00C82FD3"/>
    <w:rsid w:val="00C92819"/>
    <w:rsid w:val="00C92A05"/>
    <w:rsid w:val="00C9571E"/>
    <w:rsid w:val="00CC6B7B"/>
    <w:rsid w:val="00CD2089"/>
    <w:rsid w:val="00CF3DF0"/>
    <w:rsid w:val="00D7148A"/>
    <w:rsid w:val="00D73A67"/>
    <w:rsid w:val="00D970A9"/>
    <w:rsid w:val="00DE7DFA"/>
    <w:rsid w:val="00DF3845"/>
    <w:rsid w:val="00E41911"/>
    <w:rsid w:val="00E44B57"/>
    <w:rsid w:val="00E92EEF"/>
    <w:rsid w:val="00EF2368"/>
    <w:rsid w:val="00F212AD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55D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FEAE54-C57A-49DC-913F-226E87693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2A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A0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957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6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10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462_201810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CE7202-4A51-4887-8F91-E0A1973F3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54489E75.dotm</Template>
  <TotalTime>0</TotalTime>
  <Pages>3</Pages>
  <Words>614</Words>
  <Characters>3519</Characters>
  <Application>Microsoft Office Word</Application>
  <DocSecurity>0</DocSecurity>
  <Lines>103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5462: Lieutenant Bob Beres - South Carolina Legislature Online</dc:title>
  <dc:creator>Rosanne McDowell</dc:creator>
  <cp:lastModifiedBy>S Volk</cp:lastModifiedBy>
  <cp:revision>2</cp:revision>
  <cp:lastPrinted>2018-09-27T16:58:00Z</cp:lastPrinted>
  <dcterms:created xsi:type="dcterms:W3CDTF">2018-10-24T16:16:00Z</dcterms:created>
  <dcterms:modified xsi:type="dcterms:W3CDTF">2018-10-24T16:16:00Z</dcterms:modified>
</cp:coreProperties>
</file>