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B27" w:rsidRDefault="00B30B27" w:rsidP="00B30B27">
      <w:pPr>
        <w:widowControl w:val="0"/>
        <w:jc w:val="center"/>
      </w:pPr>
      <w:r w:rsidRPr="00B30B27">
        <w:rPr>
          <w:b/>
        </w:rPr>
        <w:t>South Carolina General Assembly</w:t>
      </w:r>
    </w:p>
    <w:p w:rsidR="00B30B27" w:rsidRDefault="00B30B27" w:rsidP="00B30B27">
      <w:pPr>
        <w:widowControl w:val="0"/>
        <w:jc w:val="center"/>
      </w:pPr>
      <w:r>
        <w:t>122nd Session, 2017-2018</w:t>
      </w:r>
    </w:p>
    <w:p w:rsidR="00B30B27" w:rsidRDefault="00B30B27" w:rsidP="00B30B27">
      <w:pPr>
        <w:widowControl w:val="0"/>
        <w:jc w:val="left"/>
      </w:pPr>
    </w:p>
    <w:p w:rsidR="00B30B27" w:rsidRDefault="00B30B27" w:rsidP="00B30B27">
      <w:pPr>
        <w:widowControl w:val="0"/>
        <w:jc w:val="left"/>
        <w:rPr>
          <w:b/>
        </w:rPr>
      </w:pPr>
      <w:r w:rsidRPr="00B30B27">
        <w:rPr>
          <w:b/>
        </w:rPr>
        <w:t>S.</w:t>
      </w:r>
      <w:r>
        <w:rPr>
          <w:b/>
        </w:rPr>
        <w:t xml:space="preserve"> </w:t>
      </w:r>
      <w:r w:rsidRPr="00B30B27">
        <w:rPr>
          <w:b/>
        </w:rPr>
        <w:t>550</w:t>
      </w:r>
    </w:p>
    <w:p w:rsidR="00B30B27" w:rsidRDefault="00B30B27" w:rsidP="00B30B27">
      <w:pPr>
        <w:widowControl w:val="0"/>
        <w:jc w:val="left"/>
        <w:rPr>
          <w:b/>
        </w:rPr>
      </w:pPr>
    </w:p>
    <w:p w:rsidR="00B30B27" w:rsidRDefault="00B30B27" w:rsidP="00B30B27">
      <w:pPr>
        <w:widowControl w:val="0"/>
        <w:jc w:val="left"/>
      </w:pPr>
      <w:r w:rsidRPr="00B30B27">
        <w:rPr>
          <w:b/>
        </w:rPr>
        <w:t>STATUS INFORMATION</w:t>
      </w:r>
    </w:p>
    <w:p w:rsidR="00B30B27" w:rsidRDefault="00B30B27" w:rsidP="00B30B27">
      <w:pPr>
        <w:widowControl w:val="0"/>
        <w:jc w:val="left"/>
      </w:pPr>
    </w:p>
    <w:p w:rsidR="00B30B27" w:rsidRDefault="00B30B27" w:rsidP="00B30B27">
      <w:pPr>
        <w:widowControl w:val="0"/>
        <w:jc w:val="left"/>
      </w:pPr>
      <w:r>
        <w:t>Concurrent Resolution</w:t>
      </w:r>
    </w:p>
    <w:p w:rsidR="00B30B27" w:rsidRDefault="00B30B27" w:rsidP="00B30B27">
      <w:pPr>
        <w:widowControl w:val="0"/>
        <w:jc w:val="left"/>
      </w:pPr>
      <w:r>
        <w:t>Sponsors: Senators Shealy, Courson, Cromer, Massey and Setzler</w:t>
      </w:r>
    </w:p>
    <w:p w:rsidR="00B30B27" w:rsidRDefault="00B30B27" w:rsidP="00B30B27">
      <w:pPr>
        <w:widowControl w:val="0"/>
        <w:jc w:val="left"/>
      </w:pPr>
      <w:r>
        <w:t>Document Path: l:\council\bills\rm\1134vr17.docx</w:t>
      </w:r>
    </w:p>
    <w:p w:rsidR="00B30B27" w:rsidRDefault="00B30B27" w:rsidP="00B30B27">
      <w:pPr>
        <w:widowControl w:val="0"/>
        <w:jc w:val="left"/>
      </w:pPr>
    </w:p>
    <w:p w:rsidR="00CF1EE3" w:rsidRDefault="00CF1EE3" w:rsidP="00B30B27">
      <w:pPr>
        <w:widowControl w:val="0"/>
        <w:jc w:val="left"/>
      </w:pPr>
      <w:r>
        <w:t>Introduced in the Senate on March 14, 2017</w:t>
      </w:r>
    </w:p>
    <w:p w:rsidR="00CF1EE3" w:rsidRDefault="00CF1EE3" w:rsidP="00B30B27">
      <w:pPr>
        <w:widowControl w:val="0"/>
        <w:jc w:val="left"/>
      </w:pPr>
      <w:r>
        <w:t>Introduced in the House on March 15, 2017</w:t>
      </w:r>
    </w:p>
    <w:p w:rsidR="00CF1EE3" w:rsidRDefault="00CF1EE3" w:rsidP="00B30B27">
      <w:pPr>
        <w:widowControl w:val="0"/>
        <w:jc w:val="left"/>
      </w:pPr>
      <w:r>
        <w:t>Adopted by the General Assembly on March 15, 2017</w:t>
      </w:r>
    </w:p>
    <w:p w:rsidR="00CF1EE3" w:rsidRDefault="00CF1EE3" w:rsidP="00B30B27">
      <w:pPr>
        <w:widowControl w:val="0"/>
        <w:jc w:val="left"/>
      </w:pPr>
    </w:p>
    <w:p w:rsidR="00B30B27" w:rsidRDefault="00B30B27" w:rsidP="00B30B27">
      <w:pPr>
        <w:widowControl w:val="0"/>
        <w:jc w:val="left"/>
      </w:pPr>
      <w:r>
        <w:t xml:space="preserve">Summary: </w:t>
      </w:r>
      <w:r w:rsidR="00024ACB">
        <w:t>Lexington School District One and Lexington High School</w:t>
      </w:r>
    </w:p>
    <w:p w:rsidR="00B30B27" w:rsidRDefault="00B30B27" w:rsidP="00B30B27">
      <w:pPr>
        <w:widowControl w:val="0"/>
        <w:jc w:val="left"/>
      </w:pPr>
    </w:p>
    <w:p w:rsidR="00B30B27" w:rsidRDefault="00B30B27" w:rsidP="00B30B27">
      <w:pPr>
        <w:widowControl w:val="0"/>
        <w:jc w:val="left"/>
      </w:pPr>
    </w:p>
    <w:p w:rsidR="00B30B27" w:rsidRDefault="00B30B27" w:rsidP="00B30B27">
      <w:pPr>
        <w:widowControl w:val="0"/>
        <w:tabs>
          <w:tab w:val="center" w:pos="590"/>
          <w:tab w:val="center" w:pos="1440"/>
          <w:tab w:val="left" w:pos="1872"/>
          <w:tab w:val="left" w:pos="9187"/>
        </w:tabs>
        <w:jc w:val="left"/>
      </w:pPr>
      <w:r w:rsidRPr="00B30B27">
        <w:rPr>
          <w:b/>
        </w:rPr>
        <w:t>HISTORY OF LEGISLATIVE ACTIONS</w:t>
      </w:r>
    </w:p>
    <w:p w:rsidR="00B30B27" w:rsidRDefault="00B30B27" w:rsidP="00B30B27">
      <w:pPr>
        <w:widowControl w:val="0"/>
        <w:tabs>
          <w:tab w:val="center" w:pos="590"/>
          <w:tab w:val="center" w:pos="1440"/>
          <w:tab w:val="left" w:pos="1872"/>
          <w:tab w:val="left" w:pos="9187"/>
        </w:tabs>
        <w:jc w:val="left"/>
      </w:pPr>
    </w:p>
    <w:p w:rsidR="00B30B27" w:rsidRPr="00B30B27" w:rsidRDefault="00B30B27" w:rsidP="00B30B27">
      <w:pPr>
        <w:widowControl w:val="0"/>
        <w:tabs>
          <w:tab w:val="center" w:pos="590"/>
          <w:tab w:val="center" w:pos="1440"/>
          <w:tab w:val="left" w:pos="1872"/>
          <w:tab w:val="left" w:pos="9187"/>
        </w:tabs>
        <w:jc w:val="left"/>
      </w:pPr>
      <w:r w:rsidRPr="00B30B27">
        <w:rPr>
          <w:u w:val="single"/>
        </w:rPr>
        <w:tab/>
        <w:t>Date</w:t>
      </w:r>
      <w:r w:rsidRPr="00B30B27">
        <w:rPr>
          <w:u w:val="single"/>
        </w:rPr>
        <w:tab/>
        <w:t>Body</w:t>
      </w:r>
      <w:r w:rsidRPr="00B30B27">
        <w:rPr>
          <w:u w:val="single"/>
        </w:rPr>
        <w:tab/>
        <w:t>Action Description with journal page number</w:t>
      </w:r>
      <w:r w:rsidRPr="00B30B27">
        <w:rPr>
          <w:u w:val="single"/>
        </w:rPr>
        <w:tab/>
      </w:r>
    </w:p>
    <w:p w:rsidR="00321D5B" w:rsidRDefault="00321D5B" w:rsidP="00321D5B">
      <w:pPr>
        <w:widowControl w:val="0"/>
        <w:tabs>
          <w:tab w:val="right" w:pos="1008"/>
          <w:tab w:val="left" w:pos="1152"/>
          <w:tab w:val="left" w:pos="1872"/>
          <w:tab w:val="left" w:pos="9187"/>
        </w:tabs>
        <w:ind w:left="2088" w:hanging="2088"/>
        <w:jc w:val="left"/>
      </w:pPr>
      <w:r>
        <w:tab/>
        <w:t>3/14/2017</w:t>
      </w:r>
      <w:r>
        <w:tab/>
        <w:t>Senate</w:t>
      </w:r>
      <w:r>
        <w:tab/>
      </w:r>
      <w:r w:rsidRPr="007B3F81">
        <w:t>Int</w:t>
      </w:r>
      <w:r>
        <w:t xml:space="preserve">roduced, adopted, sent to House </w:t>
      </w:r>
      <w:r w:rsidRPr="007B3F81">
        <w:t>(</w:t>
      </w:r>
      <w:hyperlink r:id="rId7" w:history="1">
        <w:r w:rsidRPr="007B3F81">
          <w:rPr>
            <w:rStyle w:val="Hyperlink"/>
          </w:rPr>
          <w:t>Senate Journal</w:t>
        </w:r>
        <w:r w:rsidRPr="007B3F81">
          <w:rPr>
            <w:rStyle w:val="Hyperlink"/>
          </w:rPr>
          <w:noBreakHyphen/>
          <w:t>page 10</w:t>
        </w:r>
      </w:hyperlink>
      <w:r w:rsidRPr="007B3F81">
        <w:t>)</w:t>
      </w:r>
    </w:p>
    <w:p w:rsidR="00321D5B" w:rsidRDefault="00321D5B" w:rsidP="00321D5B">
      <w:pPr>
        <w:widowControl w:val="0"/>
        <w:tabs>
          <w:tab w:val="right" w:pos="1008"/>
          <w:tab w:val="left" w:pos="1152"/>
          <w:tab w:val="left" w:pos="1872"/>
          <w:tab w:val="left" w:pos="9187"/>
        </w:tabs>
        <w:ind w:left="2088" w:hanging="2088"/>
        <w:jc w:val="left"/>
      </w:pPr>
      <w:r>
        <w:tab/>
        <w:t>3/15/2017</w:t>
      </w:r>
      <w:r>
        <w:tab/>
        <w:t>House</w:t>
      </w:r>
      <w:r>
        <w:tab/>
      </w:r>
      <w:r w:rsidRPr="007B3F81">
        <w:t>Introduced, ado</w:t>
      </w:r>
      <w:r>
        <w:t xml:space="preserve">pted, returned with concurrence </w:t>
      </w:r>
      <w:r w:rsidRPr="007B3F81">
        <w:t>(</w:t>
      </w:r>
      <w:hyperlink r:id="rId8" w:history="1">
        <w:r w:rsidRPr="007B3F81">
          <w:rPr>
            <w:rStyle w:val="Hyperlink"/>
          </w:rPr>
          <w:t>House Journal</w:t>
        </w:r>
        <w:r w:rsidRPr="007B3F81">
          <w:rPr>
            <w:rStyle w:val="Hyperlink"/>
          </w:rPr>
          <w:noBreakHyphen/>
          <w:t>page 8</w:t>
        </w:r>
      </w:hyperlink>
      <w:r w:rsidRPr="007B3F81">
        <w:t>)</w:t>
      </w:r>
    </w:p>
    <w:p w:rsidR="00321D5B" w:rsidRDefault="00321D5B" w:rsidP="00321D5B">
      <w:pPr>
        <w:widowControl w:val="0"/>
        <w:tabs>
          <w:tab w:val="right" w:pos="1008"/>
          <w:tab w:val="left" w:pos="1152"/>
          <w:tab w:val="left" w:pos="1872"/>
          <w:tab w:val="left" w:pos="9187"/>
        </w:tabs>
        <w:ind w:left="2088" w:hanging="2088"/>
        <w:jc w:val="left"/>
      </w:pPr>
    </w:p>
    <w:p w:rsidR="00B30B27" w:rsidRDefault="00B30B27" w:rsidP="00B30B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0B27">
          <w:rPr>
            <w:rStyle w:val="Hyperlink"/>
          </w:rPr>
          <w:t>legislative information</w:t>
        </w:r>
      </w:hyperlink>
      <w:r>
        <w:t xml:space="preserve"> at the website</w:t>
      </w:r>
    </w:p>
    <w:p w:rsidR="00B30B27" w:rsidRDefault="00B30B27" w:rsidP="00B30B27">
      <w:pPr>
        <w:widowControl w:val="0"/>
        <w:tabs>
          <w:tab w:val="right" w:pos="1008"/>
          <w:tab w:val="left" w:pos="1152"/>
          <w:tab w:val="left" w:pos="1872"/>
          <w:tab w:val="left" w:pos="9187"/>
        </w:tabs>
        <w:ind w:left="2088" w:hanging="2088"/>
        <w:jc w:val="left"/>
      </w:pPr>
    </w:p>
    <w:p w:rsidR="00B30B27" w:rsidRPr="00B30B27" w:rsidRDefault="00B30B27" w:rsidP="00B30B27">
      <w:pPr>
        <w:widowControl w:val="0"/>
        <w:tabs>
          <w:tab w:val="right" w:pos="1008"/>
          <w:tab w:val="left" w:pos="1152"/>
          <w:tab w:val="left" w:pos="1872"/>
          <w:tab w:val="left" w:pos="9187"/>
        </w:tabs>
        <w:ind w:left="2088" w:hanging="2088"/>
        <w:jc w:val="left"/>
      </w:pPr>
    </w:p>
    <w:p w:rsidR="00B30B27" w:rsidRDefault="00B30B27" w:rsidP="00B30B27">
      <w:r w:rsidRPr="00B30B27">
        <w:rPr>
          <w:b/>
        </w:rPr>
        <w:t>VERSIONS OF THIS BILL</w:t>
      </w:r>
    </w:p>
    <w:p w:rsidR="00B30B27" w:rsidRDefault="00B30B27" w:rsidP="00B30B27"/>
    <w:p w:rsidR="00B30B27" w:rsidRDefault="000B27C1" w:rsidP="00B30B27">
      <w:hyperlink r:id="rId10" w:history="1">
        <w:r w:rsidR="00B30B27">
          <w:rPr>
            <w:rStyle w:val="Hyperlink"/>
          </w:rPr>
          <w:t>3/14/2017</w:t>
        </w:r>
      </w:hyperlink>
    </w:p>
    <w:p w:rsidR="00B30B27" w:rsidRDefault="00B30B27" w:rsidP="00B30B27"/>
    <w:p w:rsidR="00B30B27" w:rsidRDefault="00B30B27" w:rsidP="00B30B27">
      <w:pPr>
        <w:sectPr w:rsidR="00B30B27" w:rsidSect="00B30B27">
          <w:pgSz w:w="12240" w:h="15840" w:code="1"/>
          <w:pgMar w:top="1080" w:right="1440" w:bottom="1080" w:left="1440" w:header="720" w:footer="720" w:gutter="0"/>
          <w:cols w:space="720"/>
          <w:noEndnote/>
          <w:docGrid w:linePitch="360"/>
        </w:sectPr>
      </w:pPr>
    </w:p>
    <w:p w:rsidR="00334FA5" w:rsidRDefault="00334FA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3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23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FD1899">
        <w:t xml:space="preserve"> RECOGNIZE AND HONOR LEXINGTON SCHOOL DISTRICT ONE FOR ITS SUPPORT OF SPECIAL OLYMPICS ATHLETES AND TO APPLAUD LEXINGTON HIGH SCHOOL ON BEING SELECTED AS A</w:t>
      </w:r>
      <w:r w:rsidR="00FD1899" w:rsidRPr="003C5923">
        <w:rPr>
          <w:color w:val="000000" w:themeColor="text1"/>
          <w:u w:color="000000" w:themeColor="text1"/>
        </w:rPr>
        <w:t xml:space="preserve"> NATIONAL</w:t>
      </w:r>
      <w:r w:rsidR="00FD1899">
        <w:rPr>
          <w:color w:val="000000" w:themeColor="text1"/>
          <w:u w:color="000000" w:themeColor="text1"/>
        </w:rPr>
        <w:t xml:space="preserve"> BANNER UNIFIED CHAMPION SCHOOL.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Whereas, the South Carolina General Assembly is pleased to learn that, as part of Lexington School District One</w:t>
      </w:r>
      <w:r w:rsidR="00BE7277" w:rsidRPr="00BE7277">
        <w:rPr>
          <w:color w:val="000000" w:themeColor="text1"/>
          <w:u w:color="000000" w:themeColor="text1"/>
        </w:rPr>
        <w:t>’</w:t>
      </w:r>
      <w:r w:rsidRPr="002525FE">
        <w:rPr>
          <w:color w:val="000000" w:themeColor="text1"/>
          <w:u w:color="000000" w:themeColor="text1"/>
        </w:rPr>
        <w:t>s continuing support of Special Olympics athletes, Lexington High School served as the site of the Special Olympics National Unified Champion Schools Conference, February 7</w:t>
      </w:r>
      <w:r w:rsidR="00BE7277">
        <w:rPr>
          <w:color w:val="000000" w:themeColor="text1"/>
          <w:u w:color="000000" w:themeColor="text1"/>
        </w:rPr>
        <w:noBreakHyphen/>
      </w:r>
      <w:r w:rsidRPr="002525FE">
        <w:rPr>
          <w:color w:val="000000" w:themeColor="text1"/>
          <w:u w:color="000000" w:themeColor="text1"/>
        </w:rPr>
        <w:t>9, 2017. More than two hundred representatives from Special Olympics programs in forty</w:t>
      </w:r>
      <w:r w:rsidR="00BE7277">
        <w:rPr>
          <w:color w:val="000000" w:themeColor="text1"/>
          <w:u w:color="000000" w:themeColor="text1"/>
        </w:rPr>
        <w:noBreakHyphen/>
      </w:r>
      <w:r w:rsidRPr="002525FE">
        <w:rPr>
          <w:color w:val="000000" w:themeColor="text1"/>
          <w:u w:color="000000" w:themeColor="text1"/>
        </w:rPr>
        <w:t>eight states were in attendance; and</w:t>
      </w: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5E0"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Whereas, during the conference, Lexington School District One presented forty</w:t>
      </w:r>
      <w:r w:rsidR="00BE7277">
        <w:rPr>
          <w:color w:val="000000" w:themeColor="text1"/>
          <w:u w:color="000000" w:themeColor="text1"/>
        </w:rPr>
        <w:noBreakHyphen/>
      </w:r>
      <w:r w:rsidRPr="002525FE">
        <w:rPr>
          <w:color w:val="000000" w:themeColor="text1"/>
          <w:u w:color="000000" w:themeColor="text1"/>
        </w:rPr>
        <w:t>five students, Special Olympics athletes, with athletic letters for their outstanding accomplishments in unified sports. Students receiving letters were from Lexington</w:t>
      </w:r>
      <w:r w:rsidR="00FB4512">
        <w:rPr>
          <w:color w:val="000000" w:themeColor="text1"/>
          <w:u w:color="000000" w:themeColor="text1"/>
        </w:rPr>
        <w:t>,</w:t>
      </w:r>
      <w:r w:rsidRPr="002525FE">
        <w:rPr>
          <w:color w:val="000000" w:themeColor="text1"/>
          <w:u w:color="000000" w:themeColor="text1"/>
        </w:rPr>
        <w:t xml:space="preserve"> River Bluff, and White Knoll high schools. All three are Unified Champion Schools (schools with demonstrated commitment to inclusion), and Lexington School District One is the first school district to award letters for Special Olympics training and unified sports teams (teams composed of athletes with and without intellectual disability) in the State of South Carolina</w:t>
      </w:r>
      <w:r w:rsidR="00B515E0">
        <w:rPr>
          <w:color w:val="000000" w:themeColor="text1"/>
          <w:u w:color="000000" w:themeColor="text1"/>
        </w:rPr>
        <w:t>; and</w:t>
      </w:r>
    </w:p>
    <w:p w:rsidR="00B515E0" w:rsidRDefault="00B515E0"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FAF" w:rsidRPr="002525FE" w:rsidRDefault="00B515E0"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841FAF" w:rsidRPr="002525FE">
        <w:rPr>
          <w:color w:val="000000" w:themeColor="text1"/>
          <w:u w:color="000000" w:themeColor="text1"/>
        </w:rPr>
        <w:t>Lexington High School was the first school in the country, as well as the first among eight schools in South Carolina, to be recognized as a Banner Unified Champion School; and</w:t>
      </w: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FAF" w:rsidRPr="002525FE" w:rsidRDefault="00841FAF" w:rsidP="00841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25FE">
        <w:rPr>
          <w:color w:val="000000" w:themeColor="text1"/>
          <w:u w:color="000000" w:themeColor="text1"/>
        </w:rPr>
        <w:t xml:space="preserve">Whereas, in </w:t>
      </w:r>
      <w:r w:rsidR="004C3EB9">
        <w:rPr>
          <w:color w:val="000000" w:themeColor="text1"/>
          <w:u w:color="000000" w:themeColor="text1"/>
        </w:rPr>
        <w:t xml:space="preserve">further </w:t>
      </w:r>
      <w:r w:rsidRPr="002525FE">
        <w:rPr>
          <w:color w:val="000000" w:themeColor="text1"/>
          <w:u w:color="000000" w:themeColor="text1"/>
        </w:rPr>
        <w:t xml:space="preserve">celebration of the </w:t>
      </w:r>
      <w:r w:rsidR="004C3EB9">
        <w:rPr>
          <w:color w:val="000000" w:themeColor="text1"/>
          <w:u w:color="000000" w:themeColor="text1"/>
        </w:rPr>
        <w:t>letter presentation</w:t>
      </w:r>
      <w:r w:rsidRPr="002525FE">
        <w:rPr>
          <w:color w:val="000000" w:themeColor="text1"/>
          <w:u w:color="000000" w:themeColor="text1"/>
        </w:rPr>
        <w:t xml:space="preserve">, more than one thousand students from Lexington High School, along with </w:t>
      </w:r>
      <w:r w:rsidRPr="002525FE">
        <w:rPr>
          <w:color w:val="000000" w:themeColor="text1"/>
          <w:u w:color="000000" w:themeColor="text1"/>
        </w:rPr>
        <w:lastRenderedPageBreak/>
        <w:t>special guests Mary Davis and Kevin Negandhi of ESPN SportsCenter, helped unveil the school</w:t>
      </w:r>
      <w:r w:rsidR="00BE7277" w:rsidRPr="00BE7277">
        <w:rPr>
          <w:color w:val="000000" w:themeColor="text1"/>
          <w:u w:color="000000" w:themeColor="text1"/>
        </w:rPr>
        <w:t>’</w:t>
      </w:r>
      <w:r w:rsidRPr="002525FE">
        <w:rPr>
          <w:color w:val="000000" w:themeColor="text1"/>
          <w:u w:color="000000" w:themeColor="text1"/>
        </w:rPr>
        <w:t>s Unified Champion School banner in the Lexington High School gymnasium; and</w:t>
      </w:r>
    </w:p>
    <w:p w:rsidR="008C4F7C" w:rsidRDefault="008C4F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ED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takes great pleasure in commending </w:t>
      </w:r>
      <w:r w:rsidRPr="002525FE">
        <w:rPr>
          <w:color w:val="000000" w:themeColor="text1"/>
          <w:u w:color="000000" w:themeColor="text1"/>
        </w:rPr>
        <w:t xml:space="preserve">Lexington School District One </w:t>
      </w:r>
      <w:r>
        <w:t>for its leadership in the inclusion of Special Olympics athletes</w:t>
      </w:r>
      <w:r w:rsidR="004106AF">
        <w:t>,</w:t>
      </w:r>
      <w:r>
        <w:t xml:space="preserve"> and </w:t>
      </w:r>
      <w:r w:rsidR="004106AF">
        <w:t>the members are proud to salute</w:t>
      </w:r>
      <w:r>
        <w:t xml:space="preserve"> Lexington High </w:t>
      </w:r>
      <w:r w:rsidR="004106AF">
        <w:t xml:space="preserve">as the </w:t>
      </w:r>
      <w:r w:rsidRPr="002525FE">
        <w:rPr>
          <w:color w:val="000000" w:themeColor="text1"/>
          <w:u w:color="000000" w:themeColor="text1"/>
        </w:rPr>
        <w:t xml:space="preserve">first </w:t>
      </w:r>
      <w:r w:rsidR="004106AF">
        <w:rPr>
          <w:color w:val="000000" w:themeColor="text1"/>
          <w:u w:color="000000" w:themeColor="text1"/>
        </w:rPr>
        <w:t xml:space="preserve">school </w:t>
      </w:r>
      <w:r w:rsidRPr="002525FE">
        <w:rPr>
          <w:color w:val="000000" w:themeColor="text1"/>
          <w:u w:color="000000" w:themeColor="text1"/>
        </w:rPr>
        <w:t xml:space="preserve">in </w:t>
      </w:r>
      <w:r w:rsidR="00FD2DE7">
        <w:rPr>
          <w:color w:val="000000" w:themeColor="text1"/>
          <w:u w:color="000000" w:themeColor="text1"/>
        </w:rPr>
        <w:t>this great country</w:t>
      </w:r>
      <w:r w:rsidR="004106AF">
        <w:rPr>
          <w:color w:val="000000" w:themeColor="text1"/>
          <w:u w:color="000000" w:themeColor="text1"/>
        </w:rPr>
        <w:t xml:space="preserve"> </w:t>
      </w:r>
      <w:r w:rsidRPr="002525FE">
        <w:rPr>
          <w:color w:val="000000" w:themeColor="text1"/>
          <w:u w:color="000000" w:themeColor="text1"/>
        </w:rPr>
        <w:t xml:space="preserve">to be </w:t>
      </w:r>
      <w:r w:rsidR="004106AF">
        <w:rPr>
          <w:color w:val="000000" w:themeColor="text1"/>
          <w:u w:color="000000" w:themeColor="text1"/>
        </w:rPr>
        <w:t>named</w:t>
      </w:r>
      <w:r w:rsidRPr="002525FE">
        <w:rPr>
          <w:color w:val="000000" w:themeColor="text1"/>
          <w:u w:color="000000" w:themeColor="text1"/>
        </w:rPr>
        <w:t xml:space="preserve"> a Banner Unified Champion School</w:t>
      </w:r>
      <w:r w:rsidR="004106AF">
        <w:rPr>
          <w:color w:val="000000" w:themeColor="text1"/>
          <w:u w:color="000000" w:themeColor="text1"/>
        </w:rPr>
        <w:t xml:space="preserve">. </w:t>
      </w:r>
      <w:r w:rsidR="00197E12">
        <w:t>Now, therefore,</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9E6" w:rsidRDefault="00FB736E" w:rsidP="00C86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106AF">
        <w:t xml:space="preserve"> </w:t>
      </w:r>
      <w:r w:rsidR="00C869E6">
        <w:rPr>
          <w:color w:val="000000" w:themeColor="text1"/>
        </w:rPr>
        <w:t xml:space="preserve">the members of the South Carolina General Assembly, by this resolution, </w:t>
      </w:r>
      <w:r w:rsidR="00C869E6">
        <w:t>recognize and honor Lexington School District One for its support of Special Olympics athletes and applaud Lexington High School on being selected as a</w:t>
      </w:r>
      <w:r w:rsidR="00C869E6" w:rsidRPr="003C5923">
        <w:rPr>
          <w:color w:val="000000" w:themeColor="text1"/>
          <w:u w:color="000000" w:themeColor="text1"/>
        </w:rPr>
        <w:t xml:space="preserve"> </w:t>
      </w:r>
      <w:r w:rsidR="00C869E6">
        <w:rPr>
          <w:color w:val="000000" w:themeColor="text1"/>
          <w:u w:color="000000" w:themeColor="text1"/>
        </w:rPr>
        <w:t>N</w:t>
      </w:r>
      <w:r w:rsidR="00C869E6" w:rsidRPr="003C5923">
        <w:rPr>
          <w:color w:val="000000" w:themeColor="text1"/>
          <w:u w:color="000000" w:themeColor="text1"/>
        </w:rPr>
        <w:t>ational</w:t>
      </w:r>
      <w:r w:rsidR="00C869E6">
        <w:rPr>
          <w:color w:val="000000" w:themeColor="text1"/>
          <w:u w:color="000000" w:themeColor="text1"/>
        </w:rPr>
        <w:t xml:space="preserve"> Banner Unified </w:t>
      </w:r>
      <w:r w:rsidR="00294BE3">
        <w:rPr>
          <w:color w:val="000000" w:themeColor="text1"/>
          <w:u w:color="000000" w:themeColor="text1"/>
        </w:rPr>
        <w:t>C</w:t>
      </w:r>
      <w:r w:rsidR="00C869E6">
        <w:rPr>
          <w:color w:val="000000" w:themeColor="text1"/>
          <w:u w:color="000000" w:themeColor="text1"/>
        </w:rPr>
        <w:t>hampion School.</w:t>
      </w: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36E" w:rsidRDefault="00FB73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869E6">
        <w:t xml:space="preserve"> Lexington School District One and Lexington High School.</w:t>
      </w:r>
    </w:p>
    <w:p w:rsidR="008E5650" w:rsidRDefault="00BE7277" w:rsidP="00E66D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B27" w:rsidRDefault="00B30B27" w:rsidP="00B30B27">
      <w:pPr>
        <w:suppressAutoHyphens/>
      </w:pPr>
    </w:p>
    <w:sectPr w:rsidR="00B30B27" w:rsidSect="00B30B2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36E" w:rsidRDefault="00FB736E" w:rsidP="009F0C77">
      <w:r>
        <w:separator/>
      </w:r>
    </w:p>
  </w:endnote>
  <w:endnote w:type="continuationSeparator" w:id="0">
    <w:p w:rsidR="00FB736E" w:rsidRDefault="00FB73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6E403E2-3E31-46F2-BC3B-99EF332333A6}"/>
    <w:embedBold r:id="rId2" w:fontKey="{4527896A-3B3E-4379-939B-A4824EC5390A}"/>
  </w:font>
  <w:font w:name="Calibri">
    <w:panose1 w:val="020F0502020204030204"/>
    <w:charset w:val="00"/>
    <w:family w:val="swiss"/>
    <w:pitch w:val="variable"/>
    <w:sig w:usb0="E00002FF" w:usb1="4000ACFF" w:usb2="00000001" w:usb3="00000000" w:csb0="0000019F" w:csb1="00000000"/>
    <w:embedRegular r:id="rId3" w:fontKey="{17229C07-99C4-4990-8F47-39A96E078CDC}"/>
  </w:font>
  <w:font w:name="Segoe UI">
    <w:panose1 w:val="020B0502040204020203"/>
    <w:charset w:val="00"/>
    <w:family w:val="swiss"/>
    <w:pitch w:val="variable"/>
    <w:sig w:usb0="E10022FF" w:usb1="C000E47F" w:usb2="00000029" w:usb3="00000000" w:csb0="000001DF" w:csb1="00000000"/>
    <w:embedRegular r:id="rId4" w:fontKey="{8A2A2362-42C1-40F1-A72F-33D3D6126100}"/>
  </w:font>
  <w:font w:name="Cambria">
    <w:panose1 w:val="02040503050406030204"/>
    <w:charset w:val="00"/>
    <w:family w:val="roman"/>
    <w:pitch w:val="variable"/>
    <w:sig w:usb0="E00002FF" w:usb1="400004FF" w:usb2="00000000" w:usb3="00000000" w:csb0="0000019F" w:csb1="00000000"/>
    <w:embedRegular r:id="rId5" w:fontKey="{F1B678A4-0110-4431-A02C-FF5D30A53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B27" w:rsidRPr="00334FA5" w:rsidRDefault="00B30B27" w:rsidP="00334FA5">
    <w:pPr>
      <w:pStyle w:val="Footer"/>
      <w:tabs>
        <w:tab w:val="clear" w:pos="4680"/>
        <w:tab w:val="clear" w:pos="9360"/>
        <w:tab w:val="center" w:pos="2995"/>
      </w:tabs>
      <w:spacing w:before="120"/>
    </w:pPr>
    <w:r>
      <w:t>[550]</w:t>
    </w:r>
    <w:r>
      <w:tab/>
    </w:r>
    <w:r>
      <w:fldChar w:fldCharType="begin"/>
    </w:r>
    <w:r>
      <w:instrText xml:space="preserve"> PAGE  \* MERGEFORMAT </w:instrText>
    </w:r>
    <w:r>
      <w:fldChar w:fldCharType="separate"/>
    </w:r>
    <w:r w:rsidR="00024A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36E" w:rsidRDefault="00FB736E" w:rsidP="009F0C77">
      <w:r>
        <w:separator/>
      </w:r>
    </w:p>
  </w:footnote>
  <w:footnote w:type="continuationSeparator" w:id="0">
    <w:p w:rsidR="00FB736E" w:rsidRDefault="00FB73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VR17"/>
    <w:docVar w:name="CoverBillType" w:val="c"/>
    <w:docVar w:name="DocPath" w:val="L:\Council\bills\RM\1134VR17.DOCX"/>
    <w:docVar w:name="dvBillNumber" w:val="550"/>
    <w:docVar w:name="dvBillNumberPrefix" w:val="S. "/>
    <w:docVar w:name="dvOriginalBody" w:val="Senate"/>
    <w:docVar w:name="dvSteno" w:val="RM"/>
    <w:docVar w:name="NameofBody" w:val="s"/>
    <w:docVar w:name="vGroup2" w:val="Council"/>
  </w:docVars>
  <w:rsids>
    <w:rsidRoot w:val="00FB736E"/>
    <w:rsid w:val="00024ACB"/>
    <w:rsid w:val="000263D9"/>
    <w:rsid w:val="00026C9A"/>
    <w:rsid w:val="000965A1"/>
    <w:rsid w:val="000C487D"/>
    <w:rsid w:val="000E1785"/>
    <w:rsid w:val="000F39F2"/>
    <w:rsid w:val="001023A4"/>
    <w:rsid w:val="0010776B"/>
    <w:rsid w:val="00133E66"/>
    <w:rsid w:val="00134ACF"/>
    <w:rsid w:val="00144E15"/>
    <w:rsid w:val="00197E12"/>
    <w:rsid w:val="001A4A62"/>
    <w:rsid w:val="001A681E"/>
    <w:rsid w:val="001D08F2"/>
    <w:rsid w:val="002037CA"/>
    <w:rsid w:val="002047A2"/>
    <w:rsid w:val="002321B6"/>
    <w:rsid w:val="0023696B"/>
    <w:rsid w:val="00250967"/>
    <w:rsid w:val="002759C5"/>
    <w:rsid w:val="00277DEE"/>
    <w:rsid w:val="00280D88"/>
    <w:rsid w:val="00294ABE"/>
    <w:rsid w:val="00294BE3"/>
    <w:rsid w:val="002A3EB4"/>
    <w:rsid w:val="00321D5B"/>
    <w:rsid w:val="00325348"/>
    <w:rsid w:val="00334FA5"/>
    <w:rsid w:val="00360BAD"/>
    <w:rsid w:val="00393688"/>
    <w:rsid w:val="003D411E"/>
    <w:rsid w:val="003E3C1E"/>
    <w:rsid w:val="003E6148"/>
    <w:rsid w:val="003E7D04"/>
    <w:rsid w:val="00400EAA"/>
    <w:rsid w:val="004106AF"/>
    <w:rsid w:val="0041760A"/>
    <w:rsid w:val="004203D7"/>
    <w:rsid w:val="004809EE"/>
    <w:rsid w:val="004B2A8B"/>
    <w:rsid w:val="004C3EB9"/>
    <w:rsid w:val="005003AE"/>
    <w:rsid w:val="00511EE9"/>
    <w:rsid w:val="00521E00"/>
    <w:rsid w:val="00546284"/>
    <w:rsid w:val="00577C6C"/>
    <w:rsid w:val="0058501B"/>
    <w:rsid w:val="005C5AC4"/>
    <w:rsid w:val="005E1CFC"/>
    <w:rsid w:val="00600A56"/>
    <w:rsid w:val="0061228A"/>
    <w:rsid w:val="006215AA"/>
    <w:rsid w:val="006340D9"/>
    <w:rsid w:val="00643B8E"/>
    <w:rsid w:val="00653ECC"/>
    <w:rsid w:val="00665EBC"/>
    <w:rsid w:val="00680479"/>
    <w:rsid w:val="0069470D"/>
    <w:rsid w:val="00697260"/>
    <w:rsid w:val="006A476C"/>
    <w:rsid w:val="006C6A93"/>
    <w:rsid w:val="006E02F9"/>
    <w:rsid w:val="006F3F76"/>
    <w:rsid w:val="007274DD"/>
    <w:rsid w:val="007452A9"/>
    <w:rsid w:val="00753C04"/>
    <w:rsid w:val="00756946"/>
    <w:rsid w:val="00757F80"/>
    <w:rsid w:val="00771EEC"/>
    <w:rsid w:val="00786819"/>
    <w:rsid w:val="007A325A"/>
    <w:rsid w:val="007C3099"/>
    <w:rsid w:val="007E72BE"/>
    <w:rsid w:val="007F1523"/>
    <w:rsid w:val="007F509E"/>
    <w:rsid w:val="007F5799"/>
    <w:rsid w:val="007F6947"/>
    <w:rsid w:val="0080236B"/>
    <w:rsid w:val="00834A12"/>
    <w:rsid w:val="00841FAF"/>
    <w:rsid w:val="008619E3"/>
    <w:rsid w:val="00872729"/>
    <w:rsid w:val="008C4F7C"/>
    <w:rsid w:val="008E5650"/>
    <w:rsid w:val="008F4429"/>
    <w:rsid w:val="00932670"/>
    <w:rsid w:val="00934544"/>
    <w:rsid w:val="009352BB"/>
    <w:rsid w:val="0095355C"/>
    <w:rsid w:val="00990668"/>
    <w:rsid w:val="009B397B"/>
    <w:rsid w:val="009F0C77"/>
    <w:rsid w:val="009F4DD1"/>
    <w:rsid w:val="00A64E80"/>
    <w:rsid w:val="00A741D9"/>
    <w:rsid w:val="00A85589"/>
    <w:rsid w:val="00A86B45"/>
    <w:rsid w:val="00A9741D"/>
    <w:rsid w:val="00AB0576"/>
    <w:rsid w:val="00AC280F"/>
    <w:rsid w:val="00AD4B17"/>
    <w:rsid w:val="00B26FA6"/>
    <w:rsid w:val="00B30B27"/>
    <w:rsid w:val="00B515E0"/>
    <w:rsid w:val="00B61E41"/>
    <w:rsid w:val="00B71EF1"/>
    <w:rsid w:val="00B741CB"/>
    <w:rsid w:val="00B87AF8"/>
    <w:rsid w:val="00B934F3"/>
    <w:rsid w:val="00BB6347"/>
    <w:rsid w:val="00BD2134"/>
    <w:rsid w:val="00BE7277"/>
    <w:rsid w:val="00BF5072"/>
    <w:rsid w:val="00C038D8"/>
    <w:rsid w:val="00C045DD"/>
    <w:rsid w:val="00C3136F"/>
    <w:rsid w:val="00C3483A"/>
    <w:rsid w:val="00C74E9D"/>
    <w:rsid w:val="00C82FD3"/>
    <w:rsid w:val="00C83E05"/>
    <w:rsid w:val="00C869E6"/>
    <w:rsid w:val="00CC6B7B"/>
    <w:rsid w:val="00CD3619"/>
    <w:rsid w:val="00CF1EE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5FB"/>
    <w:rsid w:val="00E66D0D"/>
    <w:rsid w:val="00EB00A2"/>
    <w:rsid w:val="00EB1BF3"/>
    <w:rsid w:val="00ED5734"/>
    <w:rsid w:val="00EF3EEE"/>
    <w:rsid w:val="00F126B1"/>
    <w:rsid w:val="00F149A7"/>
    <w:rsid w:val="00F50BAF"/>
    <w:rsid w:val="00F52665"/>
    <w:rsid w:val="00F52C10"/>
    <w:rsid w:val="00F81FFD"/>
    <w:rsid w:val="00F85228"/>
    <w:rsid w:val="00F907F7"/>
    <w:rsid w:val="00FB4512"/>
    <w:rsid w:val="00FB6773"/>
    <w:rsid w:val="00FB736E"/>
    <w:rsid w:val="00FD1899"/>
    <w:rsid w:val="00FD2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48B61D-66B6-48EF-BE59-CFE49F26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1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CFC"/>
    <w:rPr>
      <w:rFonts w:ascii="Segoe UI" w:eastAsia="Times New Roman" w:hAnsi="Segoe UI" w:cs="Segoe UI"/>
      <w:sz w:val="18"/>
      <w:szCs w:val="18"/>
    </w:rPr>
  </w:style>
  <w:style w:type="character" w:styleId="Hyperlink">
    <w:name w:val="Hyperlink"/>
    <w:basedOn w:val="DefaultParagraphFont"/>
    <w:uiPriority w:val="99"/>
    <w:unhideWhenUsed/>
    <w:rsid w:val="00B30B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50_201703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1864F-2DA7-42AE-8876-E1BC0510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3</Pages>
  <Words>485</Words>
  <Characters>2817</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550: Lexington School District One and Lexington High School - South Carolina Legislature Online</dc:title>
  <dc:subject/>
  <dc:creator>Rosanne McDowell</dc:creator>
  <cp:keywords/>
  <dc:description/>
  <cp:lastModifiedBy>S Volk</cp:lastModifiedBy>
  <cp:revision>2</cp:revision>
  <cp:lastPrinted>2017-03-13T13:29:00Z</cp:lastPrinted>
  <dcterms:created xsi:type="dcterms:W3CDTF">2017-03-17T16:11:00Z</dcterms:created>
  <dcterms:modified xsi:type="dcterms:W3CDTF">2017-03-17T16:11:00Z</dcterms:modified>
</cp:coreProperties>
</file>