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94E" w:rsidRDefault="002E194E" w:rsidP="002E194E">
      <w:pPr>
        <w:widowControl w:val="0"/>
        <w:jc w:val="center"/>
      </w:pPr>
      <w:r w:rsidRPr="002E194E">
        <w:rPr>
          <w:b/>
        </w:rPr>
        <w:t>South Carolina General Assembly</w:t>
      </w:r>
    </w:p>
    <w:p w:rsidR="002E194E" w:rsidRDefault="002E194E" w:rsidP="002E194E">
      <w:pPr>
        <w:widowControl w:val="0"/>
        <w:jc w:val="center"/>
      </w:pPr>
      <w:r>
        <w:t>122nd Session, 2017-2018</w:t>
      </w: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  <w:rPr>
          <w:b/>
        </w:rPr>
      </w:pPr>
      <w:r w:rsidRPr="002E194E">
        <w:rPr>
          <w:b/>
        </w:rPr>
        <w:t>S.</w:t>
      </w:r>
      <w:r>
        <w:rPr>
          <w:b/>
        </w:rPr>
        <w:t xml:space="preserve"> </w:t>
      </w:r>
      <w:r w:rsidRPr="002E194E">
        <w:rPr>
          <w:b/>
        </w:rPr>
        <w:t>903</w:t>
      </w:r>
    </w:p>
    <w:p w:rsidR="002E194E" w:rsidRDefault="002E194E" w:rsidP="002E194E">
      <w:pPr>
        <w:widowControl w:val="0"/>
        <w:rPr>
          <w:b/>
        </w:rPr>
      </w:pPr>
    </w:p>
    <w:p w:rsidR="002E194E" w:rsidRDefault="002E194E" w:rsidP="002E194E">
      <w:pPr>
        <w:widowControl w:val="0"/>
      </w:pPr>
      <w:r w:rsidRPr="002E194E">
        <w:rPr>
          <w:b/>
        </w:rPr>
        <w:t>STATUS INFORMATION</w:t>
      </w: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</w:pPr>
      <w:r>
        <w:t>Senate Resolution</w:t>
      </w:r>
    </w:p>
    <w:p w:rsidR="002E194E" w:rsidRDefault="002E194E" w:rsidP="002E194E">
      <w:pPr>
        <w:widowControl w:val="0"/>
      </w:pPr>
      <w:r>
        <w:t>Sponsors: Senator Hembree</w:t>
      </w:r>
    </w:p>
    <w:p w:rsidR="002E194E" w:rsidRDefault="002E194E" w:rsidP="002E194E">
      <w:pPr>
        <w:widowControl w:val="0"/>
      </w:pPr>
      <w:r>
        <w:t>Document Path: l:\s-res\gh\015scho.kmm.gh.docx</w:t>
      </w: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</w:pPr>
      <w:r>
        <w:t>Introduced in the Senate on January 23, 2018</w:t>
      </w:r>
    </w:p>
    <w:p w:rsidR="002E194E" w:rsidRDefault="002E194E" w:rsidP="002E194E">
      <w:pPr>
        <w:widowControl w:val="0"/>
      </w:pPr>
      <w:r>
        <w:t>Adopted by the Senate on January 23, 2018</w:t>
      </w: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</w:pPr>
      <w:r>
        <w:t xml:space="preserve">Summary: </w:t>
      </w:r>
      <w:r w:rsidR="00A418BD">
        <w:t>National School Choice week</w:t>
      </w: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</w:pPr>
    </w:p>
    <w:p w:rsidR="002E194E" w:rsidRDefault="002E194E" w:rsidP="002E1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194E">
        <w:rPr>
          <w:b/>
        </w:rPr>
        <w:t>HISTORY OF LEGISLATIVE ACTIONS</w:t>
      </w:r>
    </w:p>
    <w:p w:rsidR="002E194E" w:rsidRDefault="002E194E" w:rsidP="002E1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E194E" w:rsidRPr="002E194E" w:rsidRDefault="002E194E" w:rsidP="002E1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194E">
        <w:rPr>
          <w:u w:val="single"/>
        </w:rPr>
        <w:tab/>
        <w:t>Date</w:t>
      </w:r>
      <w:r w:rsidRPr="002E194E">
        <w:rPr>
          <w:u w:val="single"/>
        </w:rPr>
        <w:tab/>
        <w:t>Body</w:t>
      </w:r>
      <w:r w:rsidRPr="002E194E">
        <w:rPr>
          <w:u w:val="single"/>
        </w:rPr>
        <w:tab/>
        <w:t>Action Description with journal page number</w:t>
      </w:r>
      <w:r w:rsidRPr="002E194E">
        <w:rPr>
          <w:u w:val="single"/>
        </w:rPr>
        <w:tab/>
      </w:r>
    </w:p>
    <w:p w:rsidR="0070314D" w:rsidRDefault="0070314D" w:rsidP="00703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963483">
        <w:t>Introduced and adopted (</w:t>
      </w:r>
      <w:hyperlink r:id="rId6" w:history="1">
        <w:r w:rsidRPr="00963483">
          <w:rPr>
            <w:rStyle w:val="Hyperlink"/>
          </w:rPr>
          <w:t>Senate Journal</w:t>
        </w:r>
        <w:r w:rsidRPr="00963483">
          <w:rPr>
            <w:rStyle w:val="Hyperlink"/>
          </w:rPr>
          <w:noBreakHyphen/>
          <w:t>page 7</w:t>
        </w:r>
      </w:hyperlink>
      <w:r w:rsidRPr="00963483">
        <w:t>)</w:t>
      </w:r>
    </w:p>
    <w:p w:rsidR="0070314D" w:rsidRDefault="0070314D" w:rsidP="007031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194E" w:rsidRDefault="002E194E" w:rsidP="002E1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E194E">
          <w:rPr>
            <w:rStyle w:val="Hyperlink"/>
          </w:rPr>
          <w:t>legislative information</w:t>
        </w:r>
      </w:hyperlink>
      <w:r>
        <w:t xml:space="preserve"> at the website</w:t>
      </w:r>
    </w:p>
    <w:p w:rsidR="002E194E" w:rsidRDefault="002E194E" w:rsidP="002E1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194E" w:rsidRPr="002E194E" w:rsidRDefault="002E194E" w:rsidP="002E1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194E" w:rsidRDefault="002E194E" w:rsidP="002E194E">
      <w:r w:rsidRPr="002E194E">
        <w:rPr>
          <w:b/>
        </w:rPr>
        <w:t>VERSIONS OF THIS BILL</w:t>
      </w:r>
    </w:p>
    <w:p w:rsidR="002E194E" w:rsidRDefault="002E194E" w:rsidP="002E194E"/>
    <w:p w:rsidR="002E194E" w:rsidRDefault="003641EE" w:rsidP="002E194E">
      <w:hyperlink r:id="rId8" w:history="1">
        <w:r w:rsidR="002E194E">
          <w:rPr>
            <w:rStyle w:val="Hyperlink"/>
          </w:rPr>
          <w:t>1/23/2018</w:t>
        </w:r>
      </w:hyperlink>
    </w:p>
    <w:p w:rsidR="002E194E" w:rsidRDefault="002E194E" w:rsidP="002E194E"/>
    <w:p w:rsidR="002E194E" w:rsidRDefault="002E194E" w:rsidP="002E194E">
      <w:pPr>
        <w:sectPr w:rsidR="002E194E" w:rsidSect="002E19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6CD1" w:rsidRPr="00522CE0" w:rsidRDefault="002A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6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23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21 THROUGH JANUARY 27, 2018 AS “NATIONAL SCHOOL CHOICE WEEK IN SOUTH CAROLINA” AND TO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HONOR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STUDENTS, PARENTS, TEACHERS, AND SCHOOL LEADERS FROM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F719AB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19AB" w:rsidRPr="00DF2CFB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on Wednesday, January 24, 2018, in Columbia at a Statehouse rally during the eighth annual National School Choice Week to be held the week of January 21 through January 27, 2018</w:t>
      </w:r>
      <w:r>
        <w:rPr>
          <w:rFonts w:eastAsia="Times New Roman"/>
        </w:rPr>
        <w:t>.  Now, therefore,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members of the South Carolina Senate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>, by this resolution,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21 through January 27, 2018 as “National School Choice Week in South Carolina” and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honor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students, parents, teachers, and school leaders from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 w:rsidR="00262319">
        <w:rPr>
          <w:rFonts w:eastAsia="Times New Roman"/>
        </w:rPr>
        <w:t>.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>nts, guardians, and caretakers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to learn more about the educational options available to them in South Carolina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F6761C" w:rsidRPr="00DF2CFB">
        <w:rPr>
          <w:rFonts w:eastAsia="Times New Roman"/>
          <w:color w:val="000000" w:themeColor="text1"/>
          <w:szCs w:val="27"/>
          <w:u w:color="000000" w:themeColor="text1"/>
        </w:rPr>
        <w:t>during National School Choice Week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F719AB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Pr="00522CE0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</w:t>
      </w:r>
      <w:r w:rsidR="00F719AB">
        <w:rPr>
          <w:rFonts w:eastAsia="Times New Roman"/>
        </w:rPr>
        <w:t xml:space="preserve"> </w:t>
      </w:r>
      <w:r w:rsidR="00F719AB" w:rsidRPr="00DF2CFB">
        <w:rPr>
          <w:rFonts w:eastAsia="Times New Roman"/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rPr>
          <w:rFonts w:eastAsia="Times New Roman"/>
        </w:rPr>
        <w:t>.</w:t>
      </w:r>
    </w:p>
    <w:p w:rsidR="008C0180" w:rsidRDefault="00BD3E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194E" w:rsidRDefault="002E194E" w:rsidP="002E194E">
      <w:pPr>
        <w:suppressAutoHyphens/>
        <w:jc w:val="both"/>
        <w:rPr>
          <w:rFonts w:eastAsia="Times New Roman"/>
        </w:rPr>
      </w:pPr>
    </w:p>
    <w:sectPr w:rsidR="002E194E" w:rsidSect="002E19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19" w:rsidRDefault="00262319" w:rsidP="00522CE0">
      <w:r>
        <w:separator/>
      </w:r>
    </w:p>
  </w:endnote>
  <w:endnote w:type="continuationSeparator" w:id="0">
    <w:p w:rsidR="00262319" w:rsidRDefault="002623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4BDE9E-DAB7-4DC7-9917-044BA6DE84F9}"/>
    <w:embedBold r:id="rId2" w:fontKey="{E89C8A44-CC8D-4AC1-B5DD-36097B8B3E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F67E0D-7C4B-4D25-9693-F2EB94A1F691}"/>
    <w:embedBold r:id="rId4" w:fontKey="{46A8D358-C21C-4F52-A9A9-80F174DAA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5E3AC1-9233-4E1B-BB04-68704BCA87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4E" w:rsidRPr="002A6CD1" w:rsidRDefault="002E194E" w:rsidP="002A6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18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19" w:rsidRDefault="00262319" w:rsidP="00522CE0">
      <w:r>
        <w:separator/>
      </w:r>
    </w:p>
  </w:footnote>
  <w:footnote w:type="continuationSeparator" w:id="0">
    <w:p w:rsidR="00262319" w:rsidRDefault="002623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SCHO.KMM.GH"/>
    <w:docVar w:name="CoverAttorneyInitials" w:val="KMM"/>
    <w:docVar w:name="CoverAttorneyLastName" w:val="Moffitt"/>
    <w:docVar w:name="CoverBillType" w:val="r"/>
    <w:docVar w:name="CoverSenator" w:val="GH"/>
    <w:docVar w:name="dvBillNumber" w:val="903"/>
    <w:docVar w:name="dvBillNumberPrefix" w:val="S. "/>
    <w:docVar w:name="dvOriginalBody" w:val="Senate"/>
    <w:docVar w:name="fulldraftpath" w:val="L:\S-RES\GH\015SCHO.KMM.GH.DOCX"/>
    <w:docVar w:name="NameofBody" w:val="S"/>
    <w:docVar w:name="vgroup2" w:val="S-RES"/>
  </w:docVars>
  <w:rsids>
    <w:rsidRoot w:val="00262319"/>
    <w:rsid w:val="00042AC1"/>
    <w:rsid w:val="00046516"/>
    <w:rsid w:val="00072458"/>
    <w:rsid w:val="0007601D"/>
    <w:rsid w:val="000B0720"/>
    <w:rsid w:val="000B5EAF"/>
    <w:rsid w:val="000C3ECB"/>
    <w:rsid w:val="000E77C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598"/>
    <w:rsid w:val="00262319"/>
    <w:rsid w:val="002A6CD1"/>
    <w:rsid w:val="002C1321"/>
    <w:rsid w:val="002C2031"/>
    <w:rsid w:val="002C5896"/>
    <w:rsid w:val="002D3BED"/>
    <w:rsid w:val="002E194E"/>
    <w:rsid w:val="00307C2B"/>
    <w:rsid w:val="00315D04"/>
    <w:rsid w:val="00383247"/>
    <w:rsid w:val="003D6E2B"/>
    <w:rsid w:val="003E7597"/>
    <w:rsid w:val="00413EBF"/>
    <w:rsid w:val="00430BF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314D"/>
    <w:rsid w:val="00720D40"/>
    <w:rsid w:val="007318D4"/>
    <w:rsid w:val="00765784"/>
    <w:rsid w:val="007A4390"/>
    <w:rsid w:val="007E5CB7"/>
    <w:rsid w:val="008314D2"/>
    <w:rsid w:val="00870F6F"/>
    <w:rsid w:val="008B2F42"/>
    <w:rsid w:val="008C018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BFA"/>
    <w:rsid w:val="00A02011"/>
    <w:rsid w:val="00A4011E"/>
    <w:rsid w:val="00A418BD"/>
    <w:rsid w:val="00A86015"/>
    <w:rsid w:val="00A9594E"/>
    <w:rsid w:val="00AE0C94"/>
    <w:rsid w:val="00AE59C8"/>
    <w:rsid w:val="00B10098"/>
    <w:rsid w:val="00B5790D"/>
    <w:rsid w:val="00B945C5"/>
    <w:rsid w:val="00BA20EA"/>
    <w:rsid w:val="00BB5AFC"/>
    <w:rsid w:val="00BC0A56"/>
    <w:rsid w:val="00BD3EA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833"/>
    <w:rsid w:val="00F0234A"/>
    <w:rsid w:val="00F05CF2"/>
    <w:rsid w:val="00F51241"/>
    <w:rsid w:val="00F52959"/>
    <w:rsid w:val="00F55884"/>
    <w:rsid w:val="00F6761C"/>
    <w:rsid w:val="00F719A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2C4153B-33C7-4A76-A47E-9BC31A83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19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03_201801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0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442</Words>
  <Characters>2611</Characters>
  <Application>Microsoft Office Word</Application>
  <DocSecurity>0</DocSecurity>
  <Lines>97</Lines>
  <Paragraphs>30</Paragraphs>
  <ScaleCrop>false</ScaleCrop>
  <Company> 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903: National School Choice week - South Carolina Legislature Online</dc:title>
  <dc:subject/>
  <dc:creator>Rebecca Landau</dc:creator>
  <cp:keywords/>
  <dc:description/>
  <cp:lastModifiedBy>S Volk</cp:lastModifiedBy>
  <cp:revision>2</cp:revision>
  <dcterms:created xsi:type="dcterms:W3CDTF">2018-01-26T19:28:00Z</dcterms:created>
  <dcterms:modified xsi:type="dcterms:W3CDTF">2018-01-26T19:28:00Z</dcterms:modified>
</cp:coreProperties>
</file>