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6E7" w:rsidRDefault="00DB66E7" w:rsidP="00F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64850" w:rsidRDefault="00F64850" w:rsidP="00F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850" w:rsidRDefault="00F64850" w:rsidP="00F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850" w:rsidRDefault="00F64850" w:rsidP="00F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850" w:rsidRDefault="00F64850" w:rsidP="00F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850" w:rsidRDefault="00F64850" w:rsidP="00F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850" w:rsidRDefault="00F64850" w:rsidP="00F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6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071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6CF" w:rsidRDefault="004876CF" w:rsidP="00487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39</w:t>
      </w:r>
      <w:r>
        <w:noBreakHyphen/>
        <w:t>115, CODE OF LAWS OF SOUTH CAROLINA, 1976, RELATING TO ISSUANCE OF HIGH SCHOOL DIPLOMAS TO CERTAIN VETERANS OF THE UNITED STATES MILITARY, SO AS TO INCLUDE VETERANS OF THE ERAS ENCOMPASSING THE KOREAN WAR AND VIETNAM WAR.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0717" w:rsidRDefault="008B07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0717" w:rsidRDefault="008B07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6CF" w:rsidRDefault="008B0717" w:rsidP="00487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876CF">
        <w:t>Section 59</w:t>
      </w:r>
      <w:r w:rsidR="004876CF">
        <w:noBreakHyphen/>
        <w:t>39</w:t>
      </w:r>
      <w:r w:rsidR="004876CF">
        <w:noBreakHyphen/>
        <w:t>115(A) of the 1976 Code is amended to read:</w:t>
      </w:r>
    </w:p>
    <w:p w:rsidR="004876CF" w:rsidRDefault="004876CF" w:rsidP="00487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6CF" w:rsidRDefault="004876CF" w:rsidP="00487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B82095">
        <w:rPr>
          <w:color w:val="000000"/>
        </w:rPr>
        <w:t>A South Carolinian who enlisted in any branch of the United States military while enrolled as a student in any high school of this State during the period December 8, 1941, through September 1, 1946</w:t>
      </w:r>
      <w:r w:rsidRPr="00C1203D">
        <w:rPr>
          <w:strike/>
          <w:color w:val="000000"/>
        </w:rPr>
        <w:t>,</w:t>
      </w:r>
      <w:r>
        <w:rPr>
          <w:color w:val="000000"/>
          <w:u w:val="single"/>
        </w:rPr>
        <w:t>; June 26, 1950, through July 27, 1953; or November 1, 1955, through August 15, 1973,</w:t>
      </w:r>
      <w:r>
        <w:rPr>
          <w:color w:val="000000"/>
        </w:rPr>
        <w:t xml:space="preserve"> </w:t>
      </w:r>
      <w:r w:rsidRPr="00B82095">
        <w:rPr>
          <w:color w:val="000000"/>
        </w:rPr>
        <w:t>must be issued a high school diploma upon presentation of documentation of school enrollment and a copy of an honorable discharge or honorable discharge papers (DD</w:t>
      </w:r>
      <w:r>
        <w:rPr>
          <w:color w:val="000000"/>
        </w:rPr>
        <w:noBreakHyphen/>
      </w:r>
      <w:r w:rsidRPr="00B82095">
        <w:rPr>
          <w:color w:val="000000"/>
        </w:rPr>
        <w:t>214) to the South Carolina Department of Education.</w:t>
      </w:r>
      <w:r>
        <w:rPr>
          <w:color w:val="000000"/>
        </w:rPr>
        <w:t>”</w:t>
      </w:r>
    </w:p>
    <w:p w:rsidR="004876CF" w:rsidRDefault="004876CF" w:rsidP="00487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717" w:rsidRDefault="004876CF" w:rsidP="00487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B1AB1" w:rsidRDefault="004876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66E7" w:rsidRDefault="00DB66E7" w:rsidP="00DB66E7">
      <w:pPr>
        <w:suppressAutoHyphens/>
      </w:pPr>
    </w:p>
    <w:sectPr w:rsidR="00DB66E7" w:rsidSect="00DB66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0717" w:rsidRDefault="008B0717" w:rsidP="009F0C77">
      <w:r>
        <w:separator/>
      </w:r>
    </w:p>
  </w:endnote>
  <w:endnote w:type="continuationSeparator" w:id="0">
    <w:p w:rsidR="008B0717" w:rsidRDefault="008B07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56FF16-61D5-40C6-B6FD-0CCBAA8606EC}"/>
    <w:embedBold r:id="rId2" w:fontKey="{2E8B70F0-415A-4C35-922B-482B0B4B755A}"/>
  </w:font>
  <w:font w:name="Calibri">
    <w:panose1 w:val="020F0502020204030204"/>
    <w:charset w:val="00"/>
    <w:family w:val="swiss"/>
    <w:pitch w:val="variable"/>
    <w:sig w:usb0="E00002FF" w:usb1="4000ACFF" w:usb2="00000001" w:usb3="00000000" w:csb0="0000019F" w:csb1="00000000"/>
    <w:embedRegular r:id="rId3" w:fontKey="{8EABA325-27AC-4FD1-87B4-DB93BF320505}"/>
  </w:font>
  <w:font w:name="Cambria">
    <w:panose1 w:val="02040503050406030204"/>
    <w:charset w:val="00"/>
    <w:family w:val="roman"/>
    <w:pitch w:val="variable"/>
    <w:sig w:usb0="E00002FF" w:usb1="400004FF" w:usb2="00000000" w:usb3="00000000" w:csb0="0000019F" w:csb1="00000000"/>
    <w:embedRegular r:id="rId4" w:fontKey="{CF07165C-D107-4623-9974-03A17CA79F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AB1" w:rsidRPr="00DB66E7" w:rsidRDefault="00DB66E7" w:rsidP="00DB66E7">
    <w:pPr>
      <w:pStyle w:val="Footer"/>
      <w:tabs>
        <w:tab w:val="clear" w:pos="4680"/>
        <w:tab w:val="clear" w:pos="9360"/>
        <w:tab w:val="center" w:pos="2995"/>
      </w:tabs>
      <w:spacing w:before="120"/>
    </w:pPr>
    <w:r>
      <w:t>[3033]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0717" w:rsidRDefault="008B0717" w:rsidP="009F0C77">
      <w:r>
        <w:separator/>
      </w:r>
    </w:p>
  </w:footnote>
  <w:footnote w:type="continuationSeparator" w:id="0">
    <w:p w:rsidR="008B0717" w:rsidRDefault="008B07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00WAB17"/>
    <w:docVar w:name="CoverBillType" w:val="b"/>
    <w:docVar w:name="DocPath" w:val="L:\Council\bills\AGM\19000WAB17.DOCX"/>
    <w:docVar w:name="dvBillNumber" w:val="3033"/>
    <w:docVar w:name="dvBillNumberPrefix" w:val="H. "/>
    <w:docVar w:name="dvOriginalBody" w:val="House"/>
    <w:docVar w:name="dvSteno" w:val="AGM"/>
    <w:docVar w:name="NameofBody" w:val="h"/>
    <w:docVar w:name="vGroup2" w:val="Council"/>
  </w:docVars>
  <w:rsids>
    <w:rsidRoot w:val="008B071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6F2B"/>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76C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B0717"/>
    <w:rsid w:val="008F0F33"/>
    <w:rsid w:val="008F4429"/>
    <w:rsid w:val="0094021A"/>
    <w:rsid w:val="009B44AF"/>
    <w:rsid w:val="009C6A0B"/>
    <w:rsid w:val="009D2430"/>
    <w:rsid w:val="009F0C77"/>
    <w:rsid w:val="009F4DD1"/>
    <w:rsid w:val="00A02543"/>
    <w:rsid w:val="00A135AB"/>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B66E7"/>
    <w:rsid w:val="00DF3845"/>
    <w:rsid w:val="00E41911"/>
    <w:rsid w:val="00E44B57"/>
    <w:rsid w:val="00E92EEF"/>
    <w:rsid w:val="00EB1AB1"/>
    <w:rsid w:val="00EF2368"/>
    <w:rsid w:val="00F24442"/>
    <w:rsid w:val="00F50AE3"/>
    <w:rsid w:val="00F6485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C8EE87-5BC0-470C-AF3A-19837719C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45839-9006-4A48-ABE7-1F5CC2721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165</Words>
  <Characters>809</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3033 Text of Previous Version (Dec. 15, 2016) - South Carolina Legislature Online</dc:title>
  <dc:creator>angiemorgan</dc:creator>
  <cp:lastModifiedBy>S Volk</cp:lastModifiedBy>
  <cp:revision>2</cp:revision>
  <cp:lastPrinted>2016-11-30T20:57:00Z</cp:lastPrinted>
  <dcterms:created xsi:type="dcterms:W3CDTF">2016-12-15T22:47:00Z</dcterms:created>
  <dcterms:modified xsi:type="dcterms:W3CDTF">2016-12-15T22:47:00Z</dcterms:modified>
</cp:coreProperties>
</file>