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F04" w:rsidRDefault="00621F04" w:rsidP="004B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B7832" w:rsidRDefault="004B7832" w:rsidP="004B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832" w:rsidRDefault="004B7832" w:rsidP="004B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832" w:rsidRDefault="004B7832" w:rsidP="004B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832" w:rsidRDefault="004B7832" w:rsidP="004B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832" w:rsidRDefault="004B7832" w:rsidP="004B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832" w:rsidRDefault="004B7832" w:rsidP="004B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61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2AB" w:rsidRPr="00044D74" w:rsidRDefault="004422AB" w:rsidP="0044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44D74">
        <w:rPr>
          <w:color w:val="000000" w:themeColor="text1"/>
          <w:u w:color="000000" w:themeColor="text1"/>
        </w:rPr>
        <w:t>TO AMEND SECTION 2</w:t>
      </w:r>
      <w:r w:rsidR="0073616B">
        <w:rPr>
          <w:color w:val="000000" w:themeColor="text1"/>
          <w:u w:color="000000" w:themeColor="text1"/>
        </w:rPr>
        <w:noBreakHyphen/>
      </w:r>
      <w:r w:rsidRPr="00044D74">
        <w:rPr>
          <w:color w:val="000000" w:themeColor="text1"/>
          <w:u w:color="000000" w:themeColor="text1"/>
        </w:rPr>
        <w:t>19</w:t>
      </w:r>
      <w:r w:rsidR="0073616B">
        <w:rPr>
          <w:color w:val="000000" w:themeColor="text1"/>
          <w:u w:color="000000" w:themeColor="text1"/>
        </w:rPr>
        <w:noBreakHyphen/>
      </w:r>
      <w:r w:rsidRPr="00044D74">
        <w:rPr>
          <w:color w:val="000000" w:themeColor="text1"/>
          <w:u w:color="000000" w:themeColor="text1"/>
        </w:rPr>
        <w:t>80, CODE OF LAWS OF SOUTH CAROLINA, 1976, RELATING TO THE JUDICIAL MERIT SELECTION COMMISSION AND THE PROCESS OF NOMINATION OF QUALIFIED CANDIDATES TO THE GENERAL ASSEMBLY, SO AS TO CHANGE THE COMMISSION</w:t>
      </w:r>
      <w:r w:rsidR="0073616B" w:rsidRPr="0073616B">
        <w:rPr>
          <w:color w:val="000000" w:themeColor="text1"/>
          <w:u w:color="000000" w:themeColor="text1"/>
        </w:rPr>
        <w:t>’</w:t>
      </w:r>
      <w:r w:rsidRPr="00044D74">
        <w:rPr>
          <w:color w:val="000000" w:themeColor="text1"/>
          <w:u w:color="000000" w:themeColor="text1"/>
        </w:rPr>
        <w:t>S PROCESS FOR NOMINATING JUDICIAL CANDIDATES FROM THE NOMINATION OF THREE QUALIFIED CANDIDATES TO THE NOMINATION OF FIVE QUALIFIED CANDIDATES TO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619B" w:rsidRDefault="003E6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619B" w:rsidRDefault="003E6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19B" w:rsidRDefault="003E6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22AB">
        <w:t>Section 2</w:t>
      </w:r>
      <w:r w:rsidR="0073616B">
        <w:noBreakHyphen/>
      </w:r>
      <w:r w:rsidR="004422AB">
        <w:t>19</w:t>
      </w:r>
      <w:r w:rsidR="0073616B">
        <w:noBreakHyphen/>
      </w:r>
      <w:r w:rsidR="004422AB">
        <w:t>80 of the 1976 Code is amended to read:</w:t>
      </w:r>
    </w:p>
    <w:p w:rsidR="004422AB" w:rsidRDefault="00442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2AB" w:rsidRDefault="004422AB" w:rsidP="0044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73616B">
        <w:noBreakHyphen/>
      </w:r>
      <w:r>
        <w:t>19</w:t>
      </w:r>
      <w:r w:rsidR="0073616B">
        <w:noBreakHyphen/>
      </w:r>
      <w:r>
        <w:t>80.</w:t>
      </w:r>
      <w:r>
        <w:tab/>
      </w:r>
      <w:r w:rsidRPr="00D13F49">
        <w:t>(A)</w:t>
      </w:r>
      <w:r>
        <w:tab/>
      </w:r>
      <w:r w:rsidRPr="00D13F49">
        <w:t xml:space="preserve">The commission shall make nominations to the General Assembly of candidates and their qualifications for election to the Supreme Court, court of appeals, circuit court, family court, and the administrative law </w:t>
      </w:r>
      <w:r w:rsidRPr="005128A1">
        <w:rPr>
          <w:strike/>
        </w:rPr>
        <w:t>judge division</w:t>
      </w:r>
      <w:r w:rsidR="005128A1">
        <w:t xml:space="preserve"> </w:t>
      </w:r>
      <w:r w:rsidR="005128A1">
        <w:rPr>
          <w:u w:val="single"/>
        </w:rPr>
        <w:t>court</w:t>
      </w:r>
      <w:r w:rsidR="005128A1">
        <w:t xml:space="preserve">. </w:t>
      </w:r>
      <w:r w:rsidRPr="00D13F49">
        <w:t xml:space="preserve">It shall review the qualifications of all applicants for a judicial office and select </w:t>
      </w:r>
      <w:r w:rsidRPr="005128A1">
        <w:rPr>
          <w:strike/>
        </w:rPr>
        <w:t>therefrom</w:t>
      </w:r>
      <w:r w:rsidRPr="00D13F49">
        <w:t xml:space="preserve"> and submit to the General Assembly the names and qualifications of the </w:t>
      </w:r>
      <w:r w:rsidRPr="005128A1">
        <w:rPr>
          <w:strike/>
        </w:rPr>
        <w:t>three</w:t>
      </w:r>
      <w:r w:rsidRPr="00D13F49">
        <w:t xml:space="preserve"> </w:t>
      </w:r>
      <w:r w:rsidR="005128A1">
        <w:rPr>
          <w:u w:val="single"/>
        </w:rPr>
        <w:t>five</w:t>
      </w:r>
      <w:r w:rsidR="005128A1">
        <w:t xml:space="preserve"> </w:t>
      </w:r>
      <w:r w:rsidRPr="00D13F49">
        <w:t xml:space="preserve">candidates whom it considers best qualified for the judicial office under consideration. If fewer than </w:t>
      </w:r>
      <w:r w:rsidRPr="005128A1">
        <w:rPr>
          <w:strike/>
        </w:rPr>
        <w:t>three</w:t>
      </w:r>
      <w:r w:rsidRPr="00D13F49">
        <w:t xml:space="preserve"> </w:t>
      </w:r>
      <w:r w:rsidR="005128A1">
        <w:rPr>
          <w:u w:val="single"/>
        </w:rPr>
        <w:t>five</w:t>
      </w:r>
      <w:r w:rsidR="005128A1">
        <w:t xml:space="preserve"> </w:t>
      </w:r>
      <w:r w:rsidRPr="00D13F49">
        <w:t xml:space="preserve">persons apply to fill a vacancy or if the commission concludes there are fewer than </w:t>
      </w:r>
      <w:r w:rsidRPr="00B35215">
        <w:rPr>
          <w:strike/>
        </w:rPr>
        <w:t>three</w:t>
      </w:r>
      <w:r w:rsidRPr="00D13F49">
        <w:t xml:space="preserve"> </w:t>
      </w:r>
      <w:r w:rsidR="00B35215">
        <w:rPr>
          <w:u w:val="single"/>
        </w:rPr>
        <w:t>five</w:t>
      </w:r>
      <w:r w:rsidR="00B35215">
        <w:t xml:space="preserve"> </w:t>
      </w:r>
      <w:r w:rsidRPr="00D13F49">
        <w:t xml:space="preserve">candidates qualified for a vacancy, it shall submit to the General Assembly only the names and qualifications of those who are considered to be qualified, with a written explanation for submitting fewer than </w:t>
      </w:r>
      <w:r w:rsidRPr="005128A1">
        <w:rPr>
          <w:strike/>
        </w:rPr>
        <w:t>three</w:t>
      </w:r>
      <w:r w:rsidRPr="00D13F49">
        <w:t xml:space="preserve"> </w:t>
      </w:r>
      <w:r w:rsidR="005128A1">
        <w:rPr>
          <w:u w:val="single"/>
        </w:rPr>
        <w:t>five</w:t>
      </w:r>
      <w:r w:rsidR="005128A1">
        <w:t xml:space="preserve"> </w:t>
      </w:r>
      <w:r w:rsidRPr="00D13F49">
        <w:t>names.</w:t>
      </w:r>
    </w:p>
    <w:p w:rsidR="004422AB" w:rsidRDefault="004422AB" w:rsidP="0044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t>(B)</w:t>
      </w:r>
      <w:r>
        <w:tab/>
      </w:r>
      <w:r w:rsidRPr="00D13F49">
        <w:t xml:space="preserve">The nominations of the commission for any judgeship are binding on the General Assembly, and it shall not elect a person not nominated by the commission. Nothing </w:t>
      </w:r>
      <w:r w:rsidRPr="005128A1">
        <w:rPr>
          <w:strike/>
        </w:rPr>
        <w:t>shall prevent</w:t>
      </w:r>
      <w:r w:rsidRPr="00D13F49">
        <w:t xml:space="preserve"> </w:t>
      </w:r>
      <w:r w:rsidR="005128A1">
        <w:rPr>
          <w:u w:val="single"/>
        </w:rPr>
        <w:t>prevents</w:t>
      </w:r>
      <w:r w:rsidR="005128A1">
        <w:t xml:space="preserve"> </w:t>
      </w:r>
      <w:r w:rsidRPr="00D13F49">
        <w:t xml:space="preserve">the General Assembly from rejecting all persons nominated. In this </w:t>
      </w:r>
      <w:r w:rsidRPr="00D13F49">
        <w:lastRenderedPageBreak/>
        <w:t>event, the commission shall submit another group of names and qualifications for that position. Further nominations in the manner required by this chapter must be made until the office is filled.</w:t>
      </w:r>
    </w:p>
    <w:p w:rsidR="004422AB" w:rsidRDefault="004422AB" w:rsidP="0044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t>(C)(1)</w:t>
      </w:r>
      <w:r>
        <w:tab/>
      </w:r>
      <w:r w:rsidRPr="00D13F49">
        <w:t xml:space="preserve">If the commission does not find the incumbent justice or judge qualified for the judicial office held and sought, his name shall not be submitted to the General Assembly for </w:t>
      </w:r>
      <w:r w:rsidRPr="0073616B">
        <w:rPr>
          <w:strike/>
        </w:rPr>
        <w:t>re</w:t>
      </w:r>
      <w:r w:rsidR="0073616B">
        <w:rPr>
          <w:strike/>
        </w:rPr>
        <w:noBreakHyphen/>
      </w:r>
      <w:r w:rsidRPr="0073616B">
        <w:rPr>
          <w:strike/>
        </w:rPr>
        <w:t>election</w:t>
      </w:r>
      <w:r w:rsidRPr="00D13F49">
        <w:t xml:space="preserve"> </w:t>
      </w:r>
      <w:r w:rsidR="0073616B">
        <w:rPr>
          <w:u w:val="single"/>
        </w:rPr>
        <w:t>reelection</w:t>
      </w:r>
      <w:r w:rsidR="0073616B">
        <w:t xml:space="preserve"> </w:t>
      </w:r>
      <w:r w:rsidRPr="00D13F49">
        <w:t>and upon expiration of his then current term of office, he shall cease serving in that judicial position.</w:t>
      </w:r>
    </w:p>
    <w:p w:rsidR="004422AB" w:rsidRDefault="004422AB" w:rsidP="0044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(2)</w:t>
      </w:r>
      <w:r>
        <w:tab/>
      </w:r>
      <w:r w:rsidRPr="00D13F49">
        <w:t xml:space="preserve">If the commission finds an incumbent judge not qualified for the office sought, or if an incumbent judge dies, withdraws, or becomes otherwise disqualified for the office sought between the time he makes application for the office and the date of the election </w:t>
      </w:r>
      <w:r w:rsidRPr="005128A1">
        <w:rPr>
          <w:strike/>
        </w:rPr>
        <w:t>therefor</w:t>
      </w:r>
      <w:r w:rsidRPr="00D13F49">
        <w:t>, the election for the office may not be held at that scheduled time, and the commission shall proceed in accordance with the provisions of this chapter to make other nominations for the office as though a new vacancy without an incumbent exists in that office, including reopening the application process with all required notices. Nothing prevents the commission from including in its new nominations the names and qualifications of persons other than the incumbent judge it included in its previous nominations.</w:t>
      </w:r>
    </w:p>
    <w:p w:rsidR="004422AB" w:rsidRDefault="004422AB" w:rsidP="0044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t>(D)</w:t>
      </w:r>
      <w:r>
        <w:tab/>
      </w:r>
      <w:r w:rsidRPr="00D13F49">
        <w:t>The commission shall accompany its nominations to the General Assembly with reports or recommendations as to the qualifications of particular candidates.</w:t>
      </w:r>
    </w:p>
    <w:p w:rsidR="004422AB" w:rsidRDefault="004422AB" w:rsidP="0044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t>(E)</w:t>
      </w:r>
      <w:r>
        <w:tab/>
      </w:r>
      <w:r w:rsidRPr="00D13F49">
        <w:t>A period of at least two weeks must elapse between the date of the commission</w:t>
      </w:r>
      <w:r w:rsidR="0073616B" w:rsidRPr="0073616B">
        <w:t>’</w:t>
      </w:r>
      <w:r w:rsidRPr="00D13F49">
        <w:t>s nominations to the General Assembly and the date the General Assembly conducts the election for these judgeships.</w:t>
      </w:r>
      <w:r>
        <w:t>”</w:t>
      </w:r>
    </w:p>
    <w:p w:rsidR="004422AB" w:rsidRDefault="00442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19B" w:rsidRDefault="003E6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422AB">
        <w:t>2</w:t>
      </w:r>
      <w:r>
        <w:t>.</w:t>
      </w:r>
      <w:r>
        <w:tab/>
        <w:t xml:space="preserve">This act takes effect upon </w:t>
      </w:r>
      <w:r w:rsidR="0073616B">
        <w:t xml:space="preserve">approval by </w:t>
      </w:r>
      <w:r>
        <w:t>the Governor</w:t>
      </w:r>
      <w:r w:rsidR="004422AB">
        <w:t xml:space="preserve"> and applies to all judicial elections taking place after July 1, 2017</w:t>
      </w:r>
      <w:r>
        <w:t>.</w:t>
      </w:r>
    </w:p>
    <w:p w:rsidR="00E85904" w:rsidRDefault="007361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1F04" w:rsidRDefault="00621F04" w:rsidP="00621F04">
      <w:pPr>
        <w:suppressAutoHyphens/>
      </w:pPr>
    </w:p>
    <w:sectPr w:rsidR="00621F04" w:rsidSect="00621F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19B" w:rsidRDefault="003E619B" w:rsidP="009F0C77">
      <w:r>
        <w:separator/>
      </w:r>
    </w:p>
  </w:endnote>
  <w:endnote w:type="continuationSeparator" w:id="0">
    <w:p w:rsidR="003E619B" w:rsidRDefault="003E61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5FEA69-9580-4D4C-89E9-73AE6F71B189}"/>
    <w:embedBold r:id="rId2" w:fontKey="{952BEDC9-6736-423B-AB6A-BAF1E13FEB8A}"/>
  </w:font>
  <w:font w:name="Calibri">
    <w:panose1 w:val="020F0502020204030204"/>
    <w:charset w:val="00"/>
    <w:family w:val="swiss"/>
    <w:pitch w:val="variable"/>
    <w:sig w:usb0="E00002FF" w:usb1="4000ACFF" w:usb2="00000001" w:usb3="00000000" w:csb0="0000019F" w:csb1="00000000"/>
    <w:embedRegular r:id="rId3" w:fontKey="{0615091E-9F03-4D20-93BD-6E16BDC264A4}"/>
  </w:font>
  <w:font w:name="Segoe UI">
    <w:panose1 w:val="020B0502040204020203"/>
    <w:charset w:val="00"/>
    <w:family w:val="swiss"/>
    <w:pitch w:val="variable"/>
    <w:sig w:usb0="E10022FF" w:usb1="C000E47F" w:usb2="00000029" w:usb3="00000000" w:csb0="000001DF" w:csb1="00000000"/>
    <w:embedRegular r:id="rId4" w:fontKey="{28D73F05-156B-4C84-8D69-46B555328B11}"/>
  </w:font>
  <w:font w:name="Cambria">
    <w:panose1 w:val="02040503050406030204"/>
    <w:charset w:val="00"/>
    <w:family w:val="roman"/>
    <w:pitch w:val="variable"/>
    <w:sig w:usb0="E00002FF" w:usb1="400004FF" w:usb2="00000000" w:usb3="00000000" w:csb0="0000019F" w:csb1="00000000"/>
    <w:embedRegular r:id="rId5" w:fontKey="{BFEFBAF5-0635-4CE8-B31C-EB33685484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904" w:rsidRPr="00621F04" w:rsidRDefault="00621F04" w:rsidP="00621F04">
    <w:pPr>
      <w:pStyle w:val="Footer"/>
      <w:tabs>
        <w:tab w:val="clear" w:pos="4680"/>
        <w:tab w:val="clear" w:pos="9360"/>
        <w:tab w:val="center" w:pos="2995"/>
      </w:tabs>
      <w:spacing w:before="120"/>
    </w:pPr>
    <w:r>
      <w:t>[3175]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19B" w:rsidRDefault="003E619B" w:rsidP="009F0C77">
      <w:r>
        <w:separator/>
      </w:r>
    </w:p>
  </w:footnote>
  <w:footnote w:type="continuationSeparator" w:id="0">
    <w:p w:rsidR="003E619B" w:rsidRDefault="003E61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1AHB17"/>
    <w:docVar w:name="CoverBillType" w:val="b"/>
    <w:docVar w:name="docpath" w:val="L:\Council\bills\BH\7001AHB17.DOCX"/>
    <w:docVar w:name="dvBillNumber" w:val="3175"/>
    <w:docVar w:name="dvBillNumberPrefix" w:val="H. "/>
    <w:docVar w:name="dvOriginalBody" w:val="House"/>
    <w:docVar w:name="dvSteno" w:val="BH"/>
    <w:docVar w:name="NameofBody" w:val="h"/>
    <w:docVar w:name="vgroup2" w:val="Council"/>
  </w:docVars>
  <w:rsids>
    <w:rsidRoot w:val="003E619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619B"/>
    <w:rsid w:val="003F6D79"/>
    <w:rsid w:val="0041760A"/>
    <w:rsid w:val="00417C01"/>
    <w:rsid w:val="004403BD"/>
    <w:rsid w:val="004422AB"/>
    <w:rsid w:val="00461441"/>
    <w:rsid w:val="004809EE"/>
    <w:rsid w:val="004B7832"/>
    <w:rsid w:val="004E7D54"/>
    <w:rsid w:val="005128A1"/>
    <w:rsid w:val="005273C6"/>
    <w:rsid w:val="00530A69"/>
    <w:rsid w:val="0053311C"/>
    <w:rsid w:val="00545593"/>
    <w:rsid w:val="00577C6C"/>
    <w:rsid w:val="005C2FE2"/>
    <w:rsid w:val="005E2BC9"/>
    <w:rsid w:val="00605102"/>
    <w:rsid w:val="006215AA"/>
    <w:rsid w:val="00621F04"/>
    <w:rsid w:val="006913C9"/>
    <w:rsid w:val="0069470D"/>
    <w:rsid w:val="00734F00"/>
    <w:rsid w:val="0073616B"/>
    <w:rsid w:val="007A44D6"/>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97D01"/>
    <w:rsid w:val="00AD4B17"/>
    <w:rsid w:val="00B35215"/>
    <w:rsid w:val="00B412D4"/>
    <w:rsid w:val="00BE3C22"/>
    <w:rsid w:val="00C0345E"/>
    <w:rsid w:val="00C3483A"/>
    <w:rsid w:val="00C74E9D"/>
    <w:rsid w:val="00C82FD3"/>
    <w:rsid w:val="00C92819"/>
    <w:rsid w:val="00CC6B7B"/>
    <w:rsid w:val="00CD2089"/>
    <w:rsid w:val="00D73A67"/>
    <w:rsid w:val="00D970A9"/>
    <w:rsid w:val="00DF3845"/>
    <w:rsid w:val="00E41911"/>
    <w:rsid w:val="00E85904"/>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454187-9C54-4683-8BBF-B56A3226B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44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4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BA9AF-51A0-439C-A826-1B5515B7E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551</Words>
  <Characters>2902</Characters>
  <Application>Microsoft Office Word</Application>
  <DocSecurity>0</DocSecurity>
  <Lines>76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3175 Text of Previous Version (Dec. 15, 2016) - South Carolina Legislature Online</dc:title>
  <dc:creator>%USERNAME%</dc:creator>
  <cp:lastModifiedBy>S Volk</cp:lastModifiedBy>
  <cp:revision>2</cp:revision>
  <cp:lastPrinted>2016-08-25T13:21:00Z</cp:lastPrinted>
  <dcterms:created xsi:type="dcterms:W3CDTF">2016-12-15T23:30:00Z</dcterms:created>
  <dcterms:modified xsi:type="dcterms:W3CDTF">2016-12-15T23:30:00Z</dcterms:modified>
</cp:coreProperties>
</file>