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D4132" w:rsidRDefault="00DD4132" w:rsidP="00510E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510E14" w:rsidRDefault="00510E14" w:rsidP="00510E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10E14" w:rsidRDefault="00510E14" w:rsidP="00510E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10E14" w:rsidRDefault="00510E14" w:rsidP="00510E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10E14" w:rsidRDefault="00510E14" w:rsidP="00510E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10E14" w:rsidRDefault="00510E14" w:rsidP="00510E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10E14" w:rsidRDefault="00510E14" w:rsidP="00510E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D41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950BD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1359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THE CODE OF LAWS OF SOUTH CAROLINA, 1976, BY ADDING SECTION 14</w:t>
      </w:r>
      <w:r>
        <w:noBreakHyphen/>
        <w:t>1</w:t>
      </w:r>
      <w:r>
        <w:noBreakHyphen/>
        <w:t>175 SO AS TO PROHIBIT COURTS OF THE UNIFIED JUDICIAL SYSTEM FROM REQUIRING A CITIZEN TO SERVE ON A JURY ON THE DATE OF A PRIMARY OR GENERAL ELECTION.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950BD" w:rsidRDefault="00B950B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B950BD" w:rsidRDefault="00B950B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950BD" w:rsidRDefault="00B950B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E13591">
        <w:t>Chapter 1, Title 14 of the 1976 Code is amended by adding:</w:t>
      </w:r>
    </w:p>
    <w:p w:rsidR="00E13591" w:rsidRDefault="00E1359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13591" w:rsidRDefault="00E1359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14</w:t>
      </w:r>
      <w:r>
        <w:noBreakHyphen/>
        <w:t>1</w:t>
      </w:r>
      <w:r>
        <w:noBreakHyphen/>
        <w:t>175.</w:t>
      </w:r>
      <w:r>
        <w:tab/>
        <w:t>(A)</w:t>
      </w:r>
      <w:r>
        <w:tab/>
        <w:t>A court which is part of the unified judicial system may not require a citizen of this State who has been properly called and selected for jury service to serve on a jury on the date of a:</w:t>
      </w:r>
    </w:p>
    <w:p w:rsidR="00E13591" w:rsidRDefault="00E1359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(1)</w:t>
      </w:r>
      <w:r>
        <w:tab/>
        <w:t>primary election set on the second Tuesday in June of each general election year; or</w:t>
      </w:r>
    </w:p>
    <w:p w:rsidR="00E13591" w:rsidRDefault="00E1359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(2)</w:t>
      </w:r>
      <w:r>
        <w:tab/>
        <w:t>general election as defined in Section 7</w:t>
      </w:r>
      <w:r>
        <w:noBreakHyphen/>
        <w:t>13</w:t>
      </w:r>
      <w:r>
        <w:noBreakHyphen/>
        <w:t>10.</w:t>
      </w:r>
    </w:p>
    <w:p w:rsidR="00E13591" w:rsidRDefault="00E1359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(B)</w:t>
      </w:r>
      <w:r>
        <w:tab/>
        <w:t>South Carolina Court Administration shall notify all courts of the unified judicial system of the prohibition on jury service provided by the provisions of this section.”</w:t>
      </w:r>
    </w:p>
    <w:p w:rsidR="00B950BD" w:rsidRDefault="00B950B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950BD" w:rsidRDefault="00B950B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E13591">
        <w:t>2</w:t>
      </w:r>
      <w:r>
        <w:t>.</w:t>
      </w:r>
      <w:r>
        <w:tab/>
        <w:t>This act takes effect upon approval by the Governor.</w:t>
      </w:r>
    </w:p>
    <w:p w:rsidR="004D6461" w:rsidRDefault="00E13591" w:rsidP="00522E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D4132" w:rsidRDefault="00DD4132" w:rsidP="00DD4132">
      <w:pPr>
        <w:suppressAutoHyphens/>
      </w:pPr>
    </w:p>
    <w:sectPr w:rsidR="00DD4132" w:rsidSect="00DD4132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950BD" w:rsidRDefault="00B950BD" w:rsidP="009F0C77">
      <w:r>
        <w:separator/>
      </w:r>
    </w:p>
  </w:endnote>
  <w:endnote w:type="continuationSeparator" w:id="0">
    <w:p w:rsidR="00B950BD" w:rsidRDefault="00B950B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975FF15-D956-48A5-8661-30E8FA3DE6E7}"/>
    <w:embedBold r:id="rId2" w:fontKey="{E5CC99E8-A3B4-4828-9118-D00FEEC82A3A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A1C5E35C-3574-4ED7-B8D2-8D1383CA936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73938FD0-20D3-4ACE-93FF-38D30AE542B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D6461" w:rsidRPr="00DD4132" w:rsidRDefault="00DD4132" w:rsidP="00DD413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[3186]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950BD" w:rsidRDefault="00B950BD" w:rsidP="009F0C77">
      <w:r>
        <w:separator/>
      </w:r>
    </w:p>
  </w:footnote>
  <w:footnote w:type="continuationSeparator" w:id="0">
    <w:p w:rsidR="00B950BD" w:rsidRDefault="00B950B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9523AHB17"/>
    <w:docVar w:name="CoverBillType" w:val="b"/>
    <w:docVar w:name="docpath" w:val="L:\Council\bills\BBM\9523AHB17.DOCX"/>
    <w:docVar w:name="dvBillNumber" w:val="3186"/>
    <w:docVar w:name="dvBillNumberPrefix" w:val="H. "/>
    <w:docVar w:name="dvOriginalBody" w:val="House"/>
    <w:docVar w:name="dvSteno" w:val="BBM"/>
    <w:docVar w:name="NameofBody" w:val="h"/>
    <w:docVar w:name="vgroup2" w:val="Council"/>
  </w:docVars>
  <w:rsids>
    <w:rsidRoot w:val="00B950BD"/>
    <w:rsid w:val="00011869"/>
    <w:rsid w:val="00015CD6"/>
    <w:rsid w:val="00074B1A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61E27"/>
    <w:rsid w:val="0037079A"/>
    <w:rsid w:val="003B117B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D6461"/>
    <w:rsid w:val="004E2C33"/>
    <w:rsid w:val="004E7D54"/>
    <w:rsid w:val="00510E14"/>
    <w:rsid w:val="00522EBE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A70AE"/>
    <w:rsid w:val="008362E8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950BD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D4132"/>
    <w:rsid w:val="00DF3845"/>
    <w:rsid w:val="00E13591"/>
    <w:rsid w:val="00E41911"/>
    <w:rsid w:val="00E92EEF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11D69FE-86FA-4151-AFA6-57B85344D5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A49062-1974-45A2-975A-6BCA1E78FB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3D40CD5D.dotm</Template>
  <TotalTime>0</TotalTime>
  <Pages>1</Pages>
  <Words>176</Words>
  <Characters>799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970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3186 Text of Previous Version (Dec. 15, 2016) - South Carolina Legislature Online</dc:title>
  <dc:creator>BRENDA MELTON</dc:creator>
  <cp:lastModifiedBy>S Volk</cp:lastModifiedBy>
  <cp:revision>2</cp:revision>
  <dcterms:created xsi:type="dcterms:W3CDTF">2016-12-15T23:42:00Z</dcterms:created>
  <dcterms:modified xsi:type="dcterms:W3CDTF">2016-12-15T23:42:00Z</dcterms:modified>
</cp:coreProperties>
</file>