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72D" w:rsidRDefault="001F5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5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79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C6639">
        <w:noBreakHyphen/>
      </w:r>
      <w:r>
        <w:t>5</w:t>
      </w:r>
      <w:r w:rsidR="00CC6639">
        <w:noBreakHyphen/>
      </w:r>
      <w:r>
        <w:t>1885 SO AS TO PROVIDE THE CIRCUMSTANCES WHEN IT IS LAWFUL TO DRIVE A COMMERCIAL MOTOR VEHICLE IN THE LEFT LANE OF AN INTERSTATE HIGHWAY, TO PROVIDE THAT THE DEPARTMENT OF TRANSPORTATION SHALL ERECT APPROPRIATE SIGNS ALONG THE STATE</w:t>
      </w:r>
      <w:r w:rsidR="00CC6639" w:rsidRPr="00CC6639">
        <w:t>’</w:t>
      </w:r>
      <w:r>
        <w:t>S INTERSTATE HIGHWAYS TO GIVE NOTICE TO COMMERCIAL MOTOR VEHICLE OPERATORS OF THE PROVISIONS CONTAINED IN THIS SECTION, AND TO PROVIDE THE CIRCUMSTANCES UNDER WHICH A TRAFFIC TICKET MAY BE ISSUED FOR THE VIOLATION OF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A9D" w:rsidRDefault="000979FE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CE6A9D">
        <w:t>Article 13, Chapter 5, Title 56 of the 1976 Code is amended by adding:</w:t>
      </w:r>
      <w:r w:rsidR="00CE6A9D">
        <w:tab/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CC6639">
        <w:noBreakHyphen/>
      </w:r>
      <w:r>
        <w:t>5</w:t>
      </w:r>
      <w:r w:rsidR="00CC6639">
        <w:noBreakHyphen/>
      </w:r>
      <w:r>
        <w:t>1885.</w:t>
      </w:r>
      <w:r>
        <w:tab/>
        <w:t>(A)</w:t>
      </w:r>
      <w:r>
        <w:tab/>
        <w:t>Notwithstanding another provision of law, a commercial motor vehicle must not be driven in the furthest left lane of an interstate highway except when overtaking and passing another vehicle.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does not apply: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a commercial motor vehicle in the left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 or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(5)</w:t>
      </w:r>
      <w:r>
        <w:tab/>
        <w:t>when, because of highway design, a commercial motor vehicle must be driven in the left lane when preparing to exit.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>The department shall erect appropriate signs along the state</w:t>
      </w:r>
      <w:r w:rsidR="00CC6639" w:rsidRPr="00CC6639">
        <w:t>’</w:t>
      </w:r>
      <w:r>
        <w:t xml:space="preserve">s interstate highways that gives notice to an operator of a commercial motor vehicle of the provisions contained in this section. </w:t>
      </w:r>
    </w:p>
    <w:p w:rsidR="00CE6A9D" w:rsidRDefault="00CE6A9D" w:rsidP="00CE6A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9FE" w:rsidRDefault="000979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6A9D">
        <w:t>2</w:t>
      </w:r>
      <w:r>
        <w:t>.</w:t>
      </w:r>
      <w:r>
        <w:tab/>
        <w:t>This act takes effect upon approval by the Governor.</w:t>
      </w:r>
    </w:p>
    <w:p w:rsidR="004E3356" w:rsidRDefault="00CC66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572D" w:rsidRDefault="001F572D" w:rsidP="001F572D">
      <w:pPr>
        <w:suppressAutoHyphens/>
      </w:pPr>
    </w:p>
    <w:sectPr w:rsidR="001F572D" w:rsidSect="001F57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9FE" w:rsidRDefault="000979FE" w:rsidP="009F0C77">
      <w:r>
        <w:separator/>
      </w:r>
    </w:p>
  </w:endnote>
  <w:endnote w:type="continuationSeparator" w:id="0">
    <w:p w:rsidR="000979FE" w:rsidRDefault="000979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E67335-3D3C-4D9E-98E5-8EB592A1F76E}"/>
    <w:embedBold r:id="rId2" w:fontKey="{FDE41ADF-3F6F-4FB9-9641-E98BFB7616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C78DF0-022D-44D5-A871-05126844A8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EF6DA3-4BDB-46EE-917F-F7DBF0841C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9CC118-236C-4F9F-8F1E-EF99BD8CD4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356" w:rsidRPr="001F572D" w:rsidRDefault="001F572D" w:rsidP="001F5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9FE" w:rsidRDefault="000979FE" w:rsidP="009F0C77">
      <w:r>
        <w:separator/>
      </w:r>
    </w:p>
  </w:footnote>
  <w:footnote w:type="continuationSeparator" w:id="0">
    <w:p w:rsidR="000979FE" w:rsidRDefault="000979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5CM17"/>
    <w:docVar w:name="CoverBillType" w:val="b"/>
    <w:docVar w:name="DocPath" w:val="L:\Council\bills\GT\5195CM17.DOCX"/>
    <w:docVar w:name="dvBillNumber" w:val="3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979FE"/>
    <w:rsid w:val="00011869"/>
    <w:rsid w:val="00015CD6"/>
    <w:rsid w:val="000979F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72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35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415"/>
    <w:rsid w:val="00605102"/>
    <w:rsid w:val="006215AA"/>
    <w:rsid w:val="006423A8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639"/>
    <w:rsid w:val="00CC6B7B"/>
    <w:rsid w:val="00CD2089"/>
    <w:rsid w:val="00CE6A9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DA5A6-395C-4B77-A3B9-2840D683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6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6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4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A7539-38CE-4272-BD5F-5669B5FBE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309</Words>
  <Characters>1529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3244 Text of Previous Version (Dec. 15, 2016) - South Carolina Legislature Online</dc:title>
  <dc:creator>Gwen Thurmond</dc:creator>
  <cp:lastModifiedBy>Angela Hill</cp:lastModifiedBy>
  <cp:revision>2</cp:revision>
  <cp:lastPrinted>2016-11-30T15:19:00Z</cp:lastPrinted>
  <dcterms:created xsi:type="dcterms:W3CDTF">2016-12-16T06:10:00Z</dcterms:created>
  <dcterms:modified xsi:type="dcterms:W3CDTF">2016-12-16T06:10:00Z</dcterms:modified>
</cp:coreProperties>
</file>