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140" w:rsidRDefault="006E21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2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44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1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F05CFB">
        <w:noBreakHyphen/>
      </w:r>
      <w:r>
        <w:t>2</w:t>
      </w:r>
      <w:r w:rsidR="00F05CFB">
        <w:noBreakHyphen/>
      </w:r>
      <w:r>
        <w:t>140 SO AS TO PROVIDE A PENALTY FOR A PERSON WHO VIOLATES A PROVISION THAT REGULATES SPECIALIZED VEHICLES WHEN THERE IS NO OTHER PENALTY THAT APPLIES TO THE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3A" w:rsidRDefault="00FD244C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8163A">
        <w:t>Article 1, Chapter 2, Title 56 of the 1976 Code is amended by adding:</w:t>
      </w:r>
    </w:p>
    <w:p w:rsidR="0028163A" w:rsidRDefault="0028163A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63A" w:rsidRDefault="0028163A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F05CFB">
        <w:noBreakHyphen/>
      </w:r>
      <w:r>
        <w:t>2</w:t>
      </w:r>
      <w:r w:rsidR="00F05CFB">
        <w:noBreakHyphen/>
      </w:r>
      <w:r>
        <w:t>140.</w:t>
      </w:r>
      <w:r>
        <w:tab/>
        <w:t>It is a misdemeanor for any person to violate any of the provisions of this chapter unless such violation is by this chapter or other law of this State declared to be a felony.</w:t>
      </w:r>
    </w:p>
    <w:p w:rsidR="0028163A" w:rsidRDefault="0028163A" w:rsidP="00281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Every person convicted of a misdemeanor for a violation of any of the provisions of this chapter for which another penalty is not provided shall be punished by a fine of not more than one hundred dollars or by imprisonment for not more than thirty days.”</w:t>
      </w:r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44C" w:rsidRDefault="00FD24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163A">
        <w:t>2</w:t>
      </w:r>
      <w:r>
        <w:t>.</w:t>
      </w:r>
      <w:r>
        <w:tab/>
        <w:t>This act takes effect upon approval by the Governor.</w:t>
      </w:r>
    </w:p>
    <w:p w:rsidR="00BD0B0B" w:rsidRDefault="00F05C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2140" w:rsidRDefault="006E2140" w:rsidP="006E2140">
      <w:pPr>
        <w:suppressAutoHyphens/>
      </w:pPr>
    </w:p>
    <w:sectPr w:rsidR="006E2140" w:rsidSect="006E21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44C" w:rsidRDefault="00FD244C" w:rsidP="009F0C77">
      <w:r>
        <w:separator/>
      </w:r>
    </w:p>
  </w:endnote>
  <w:endnote w:type="continuationSeparator" w:id="0">
    <w:p w:rsidR="00FD244C" w:rsidRDefault="00FD24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7FE457-C181-41E0-B33E-2DBCADFB50B5}"/>
    <w:embedBold r:id="rId2" w:fontKey="{0F3AED99-AAE4-4313-9C9B-299E4F9810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8A9FF6-E6F3-485C-8A23-125FC2DA85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03CF00-3457-4981-ADBD-FE2554D1ED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0B" w:rsidRPr="006E2140" w:rsidRDefault="006E2140" w:rsidP="006E21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44C" w:rsidRDefault="00FD244C" w:rsidP="009F0C77">
      <w:r>
        <w:separator/>
      </w:r>
    </w:p>
  </w:footnote>
  <w:footnote w:type="continuationSeparator" w:id="0">
    <w:p w:rsidR="00FD244C" w:rsidRDefault="00FD24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07CM17"/>
    <w:docVar w:name="CoverBillType" w:val="b"/>
    <w:docVar w:name="DocPath" w:val="L:\Council\bills\GT\5207CM17.DOCX"/>
    <w:docVar w:name="dvBillNumber" w:val="324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D244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BA1"/>
    <w:rsid w:val="00205238"/>
    <w:rsid w:val="002321B6"/>
    <w:rsid w:val="00250967"/>
    <w:rsid w:val="002543C8"/>
    <w:rsid w:val="0025541D"/>
    <w:rsid w:val="0028163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140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0B0B"/>
    <w:rsid w:val="00BE3C22"/>
    <w:rsid w:val="00C0345E"/>
    <w:rsid w:val="00C31C95"/>
    <w:rsid w:val="00C3483A"/>
    <w:rsid w:val="00C74E9D"/>
    <w:rsid w:val="00C826DD"/>
    <w:rsid w:val="00C82FD3"/>
    <w:rsid w:val="00C92819"/>
    <w:rsid w:val="00CB2F08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CF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4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9B37D3-CC7D-4D9E-88D0-CD15D2005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1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DD573-2876-4054-8A7F-52E17BCD2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168</Words>
  <Characters>758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3249 Text of Previous Version (Dec. 15, 2016) - South Carolina Legislature Online</dc:title>
  <dc:creator>Gwen Thurmond</dc:creator>
  <cp:lastModifiedBy>Angela Hill</cp:lastModifiedBy>
  <cp:revision>2</cp:revision>
  <cp:lastPrinted>2016-12-07T17:55:00Z</cp:lastPrinted>
  <dcterms:created xsi:type="dcterms:W3CDTF">2016-12-16T06:13:00Z</dcterms:created>
  <dcterms:modified xsi:type="dcterms:W3CDTF">2016-12-16T06:13:00Z</dcterms:modified>
</cp:coreProperties>
</file>