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76D"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5A" w:rsidRPr="00300A5A" w:rsidRDefault="00300A5A" w:rsidP="00300A5A">
      <w:pPr>
        <w:tabs>
          <w:tab w:val="right" w:pos="5933"/>
        </w:tabs>
        <w:suppressAutoHyphens/>
      </w:pPr>
      <w:r>
        <w:tab/>
      </w:r>
      <w:r>
        <w:rPr>
          <w:b/>
          <w:sz w:val="36"/>
        </w:rPr>
        <w:t>H. 3256</w:t>
      </w: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5A" w:rsidRDefault="00300A5A" w:rsidP="0030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Jefferson and Daning</w:t>
      </w: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300A5A" w:rsidRPr="00300A5A" w:rsidRDefault="00300A5A" w:rsidP="0030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0A5A" w:rsidSect="00A167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350B" w:rsidRDefault="00DA350B"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0F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92FCB" w:rsidRDefault="0039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140 TO </w:t>
      </w:r>
      <w:r w:rsidR="00115536">
        <w:t>CHAPTER 3, TITLE 56</w:t>
      </w:r>
      <w:r>
        <w:t xml:space="preserve"> SO AS TO PROVIDE THAT THE DEPARTMENT OF MOTOR VEHICLES MAY ISSUE PALMETTO CROSS SPECIAL LICENSE PLATES.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2FCB">
        <w:t>Chapter 3, Title 56 of the 1976 Code is amended by adding:</w:t>
      </w:r>
    </w:p>
    <w:p w:rsidR="00392FCB" w:rsidRDefault="0039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CB" w:rsidRDefault="00115536"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392FCB">
        <w:t>Article 140</w:t>
      </w: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Palmetto Cross Special License Plates</w:t>
      </w: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2EFA" w:rsidRDefault="00FA090A"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131220">
        <w:t>Section</w:t>
      </w:r>
      <w:r w:rsidR="00362EFA" w:rsidRPr="00FA090A">
        <w:t xml:space="preserve"> 56</w:t>
      </w:r>
      <w:r w:rsidR="0037546D">
        <w:noBreakHyphen/>
      </w:r>
      <w:r w:rsidR="00362EFA" w:rsidRPr="00FA090A">
        <w:t>3</w:t>
      </w:r>
      <w:r w:rsidR="0037546D">
        <w:noBreakHyphen/>
      </w:r>
      <w:r w:rsidRPr="00FA090A">
        <w:t>14010</w:t>
      </w:r>
      <w:r>
        <w:t>.</w:t>
      </w:r>
      <w:r w:rsidR="00362EFA" w:rsidRPr="000B20DE">
        <w:tab/>
        <w:t xml:space="preserve">The department may issue no more than three permanent special motor vehicle license plates to a recipient of the </w:t>
      </w:r>
      <w:r>
        <w:t xml:space="preserve">Palmetto Cross Medal </w:t>
      </w:r>
      <w:r w:rsidR="00362EFA" w:rsidRPr="000B20DE">
        <w:t>for use on his private passenger motor vehicles, as defined in Section 56</w:t>
      </w:r>
      <w:r w:rsidR="0037546D">
        <w:noBreakHyphen/>
      </w:r>
      <w:r w:rsidR="00362EFA" w:rsidRPr="000B20DE">
        <w:t>3</w:t>
      </w:r>
      <w:r w:rsidR="0037546D">
        <w:noBreakHyphen/>
      </w:r>
      <w:r w:rsidR="00362EFA" w:rsidRPr="000B20DE">
        <w:t>630, or motorcycles as defined in Section 56</w:t>
      </w:r>
      <w:r w:rsidR="0037546D">
        <w:noBreakHyphen/>
      </w:r>
      <w:r w:rsidR="00362EFA" w:rsidRPr="000B20DE">
        <w:t>3</w:t>
      </w:r>
      <w:r w:rsidR="0037546D">
        <w:noBreakHyphen/>
      </w:r>
      <w:r w:rsidR="00362EFA" w:rsidRPr="000B20DE">
        <w:t xml:space="preserve">20, registered in his name. There is no fee for the issuance of up to two license plates, and not more than three license plates may be issued to a person. The fee for the third plate is the regular motor vehicle registration fee contained in Article 5, Chapter 3 of this title and a special motor vehicle license fee of thirty dollars. The application for a special license plate must include proof the applicant is a recipient of the </w:t>
      </w:r>
      <w:r>
        <w:t>Palmetto Cross Medal</w:t>
      </w:r>
      <w:r w:rsidR="00362EFA" w:rsidRPr="000B20DE">
        <w:t>.</w:t>
      </w: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115536"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090A">
        <w:t xml:space="preserve">Section </w:t>
      </w:r>
      <w:r w:rsidR="00362EFA" w:rsidRPr="00FA090A">
        <w:t>56</w:t>
      </w:r>
      <w:r w:rsidR="0037546D">
        <w:noBreakHyphen/>
      </w:r>
      <w:r w:rsidR="00362EFA" w:rsidRPr="00FA090A">
        <w:t>3</w:t>
      </w:r>
      <w:r w:rsidR="0037546D">
        <w:noBreakHyphen/>
      </w:r>
      <w:r w:rsidR="00FA090A">
        <w:t>14020</w:t>
      </w:r>
      <w:r w:rsidR="00362EFA" w:rsidRPr="00FA090A">
        <w:t>.</w:t>
      </w:r>
      <w:r w:rsidR="00FA090A">
        <w:tab/>
        <w:t>(A)</w:t>
      </w:r>
      <w:r w:rsidR="00FA090A">
        <w:tab/>
      </w:r>
      <w:r w:rsidR="00362EFA" w:rsidRPr="000B20DE">
        <w:t xml:space="preserve">The special license plates must be of the same size as regular motor vehicle license plates, upon which must be imprinted on the left side of the plates the distinctive </w:t>
      </w:r>
      <w:r w:rsidR="00FA090A">
        <w:lastRenderedPageBreak/>
        <w:t>Palmetto Cross Medal</w:t>
      </w:r>
      <w:r w:rsidR="00362EFA" w:rsidRPr="000B20DE">
        <w:t xml:space="preserve"> insignia with numbers and designs determined by the Department of Motor Vehicles.</w:t>
      </w:r>
    </w:p>
    <w:p w:rsidR="00362EFA" w:rsidRDefault="00FA090A"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362EFA" w:rsidRPr="000B20DE">
        <w:t xml:space="preserve">If a person who qualifies for the special license plate issued under this </w:t>
      </w:r>
      <w:r>
        <w:t>article</w:t>
      </w:r>
      <w:r w:rsidR="00362EFA" w:rsidRPr="000B20DE">
        <w:t xml:space="preserve"> also qualifies for the handicapped license plate issued pursuant to Section 56</w:t>
      </w:r>
      <w:r w:rsidR="0037546D">
        <w:noBreakHyphen/>
      </w:r>
      <w:r w:rsidR="00362EFA" w:rsidRPr="000B20DE">
        <w:t>3</w:t>
      </w:r>
      <w:r w:rsidR="0037546D">
        <w:noBreakHyphen/>
      </w:r>
      <w:r w:rsidR="00362EFA" w:rsidRPr="000B20DE">
        <w:t xml:space="preserve">1960(1), then the license plate issued pursuant to this section </w:t>
      </w:r>
      <w:r>
        <w:t xml:space="preserve">also </w:t>
      </w:r>
      <w:r w:rsidR="00362EFA" w:rsidRPr="000B20DE">
        <w:t>shall include the distinguishing symbol used on license plates issued pursuant to Section 56</w:t>
      </w:r>
      <w:r w:rsidR="0037546D">
        <w:noBreakHyphen/>
      </w:r>
      <w:r w:rsidR="00362EFA" w:rsidRPr="000B20DE">
        <w:t>3</w:t>
      </w:r>
      <w:r w:rsidR="0037546D">
        <w:noBreakHyphen/>
      </w:r>
      <w:r w:rsidR="00115536">
        <w:t>1960(1).</w:t>
      </w:r>
    </w:p>
    <w:p w:rsidR="00362EFA" w:rsidRDefault="00362EFA"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EFA" w:rsidRDefault="00115536"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090A">
        <w:t>Section</w:t>
      </w:r>
      <w:r w:rsidR="00362EFA" w:rsidRPr="00FA090A">
        <w:t xml:space="preserve"> 56</w:t>
      </w:r>
      <w:r w:rsidR="0037546D">
        <w:noBreakHyphen/>
      </w:r>
      <w:r w:rsidR="00362EFA" w:rsidRPr="00FA090A">
        <w:t>3</w:t>
      </w:r>
      <w:r w:rsidR="0037546D">
        <w:noBreakHyphen/>
      </w:r>
      <w:r w:rsidR="00FA090A">
        <w:t>14030</w:t>
      </w:r>
      <w:r w:rsidR="00362EFA" w:rsidRPr="00FA090A">
        <w:t>.</w:t>
      </w:r>
      <w:r w:rsidR="00362EFA" w:rsidRPr="000B20DE">
        <w:tab/>
        <w:t xml:space="preserve">A license plate issued pursuant to this article may be transferred to another vehicle of the same weight class owned by the same person upon application being made and approved by the Department of Motor Vehicles. It is unlawful for any person to whom the special plate has been issued to knowingly permit it to be displayed on any vehicle except the one authorized by the </w:t>
      </w:r>
      <w:r w:rsidR="00FA090A">
        <w:t>d</w:t>
      </w:r>
      <w:r w:rsidR="00362EFA" w:rsidRPr="000B20DE">
        <w:t>epartment.</w:t>
      </w: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115536" w:rsidP="00FA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090A">
        <w:t>Section</w:t>
      </w:r>
      <w:r w:rsidR="00362EFA" w:rsidRPr="00FA090A">
        <w:t xml:space="preserve"> 56</w:t>
      </w:r>
      <w:r w:rsidR="0037546D">
        <w:noBreakHyphen/>
      </w:r>
      <w:r w:rsidR="00362EFA" w:rsidRPr="00FA090A">
        <w:t>3</w:t>
      </w:r>
      <w:r w:rsidR="0037546D">
        <w:noBreakHyphen/>
      </w:r>
      <w:r w:rsidR="00FA090A">
        <w:t>14040</w:t>
      </w:r>
      <w:r w:rsidR="00362EFA" w:rsidRPr="00FA090A">
        <w:t>.</w:t>
      </w:r>
      <w:r w:rsidR="00362EFA" w:rsidRPr="000B20DE">
        <w:tab/>
        <w:t xml:space="preserve">The provisions of this article do not affect the registration and licensing of motor vehicles as required by other provisions of this chapter but are cumulative to them. Any person violating the provisions of this article or any person who fraudulently gives false or fictitious information in any application for a special license plate, as authorized in this article, </w:t>
      </w:r>
      <w:r w:rsidR="00131220">
        <w:t>conceals a material fact, or</w:t>
      </w:r>
      <w:r w:rsidR="00362EFA" w:rsidRPr="000B20DE">
        <w:t xml:space="preserve"> otherwise commits a fraud in any application or in the use of any special license plate issued is guilty of a misdemeanor and, upon conviction, must be punished by a fine of not more than one hundred dollars or by imprisonment for not more than thirty days.</w:t>
      </w:r>
      <w:r>
        <w:t>”</w:t>
      </w:r>
    </w:p>
    <w:p w:rsidR="00FA090A" w:rsidRDefault="00FA090A" w:rsidP="00FA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1220">
        <w:t>2</w:t>
      </w:r>
      <w:r>
        <w:t>.</w:t>
      </w:r>
      <w:r>
        <w:tab/>
        <w:t>This act takes effect upon approval by the Governor.</w:t>
      </w:r>
    </w:p>
    <w:p w:rsidR="00D61A9D" w:rsidRDefault="003754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D04" w:rsidRDefault="00D95D04" w:rsidP="00D95D04">
      <w:pPr>
        <w:suppressAutoHyphens/>
      </w:pPr>
    </w:p>
    <w:sectPr w:rsidR="00D95D04" w:rsidSect="00A167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46D" w:rsidRDefault="0037546D" w:rsidP="009F0C77">
      <w:r>
        <w:separator/>
      </w:r>
    </w:p>
  </w:endnote>
  <w:endnote w:type="continuationSeparator" w:id="0">
    <w:p w:rsidR="0037546D" w:rsidRDefault="003754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6CA50A-A2D2-4A84-A28E-D5B0145A2660}"/>
    <w:embedBold r:id="rId2" w:fontKey="{94E53B31-DB53-47D5-B2A4-C4D05F6199DD}"/>
  </w:font>
  <w:font w:name="Calibri">
    <w:panose1 w:val="020F0502020204030204"/>
    <w:charset w:val="00"/>
    <w:family w:val="swiss"/>
    <w:pitch w:val="variable"/>
    <w:sig w:usb0="E00002FF" w:usb1="4000ACFF" w:usb2="00000001" w:usb3="00000000" w:csb0="0000019F" w:csb1="00000000"/>
    <w:embedRegular r:id="rId3" w:fontKey="{486D1C65-3B35-4090-BF80-9A424B0FE420}"/>
  </w:font>
  <w:font w:name="Cambria">
    <w:panose1 w:val="02040503050406030204"/>
    <w:charset w:val="00"/>
    <w:family w:val="roman"/>
    <w:pitch w:val="variable"/>
    <w:sig w:usb0="E00002FF" w:usb1="400004FF" w:usb2="00000000" w:usb3="00000000" w:csb0="0000019F" w:csb1="00000000"/>
    <w:embedRegular r:id="rId4" w:fontKey="{DF398F31-FBE6-4E6E-81C4-4973512F53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A9D" w:rsidRPr="00DA350B" w:rsidRDefault="00DA350B" w:rsidP="00DA350B">
    <w:pPr>
      <w:pStyle w:val="Footer"/>
      <w:tabs>
        <w:tab w:val="clear" w:pos="4680"/>
        <w:tab w:val="clear" w:pos="9360"/>
        <w:tab w:val="center" w:pos="2995"/>
      </w:tabs>
      <w:spacing w:before="120"/>
    </w:pPr>
    <w:r>
      <w:t>[3256</w:t>
    </w:r>
    <w:r w:rsidR="00A1676D">
      <w:t>-</w:t>
    </w:r>
    <w:r w:rsidR="00A1676D">
      <w:fldChar w:fldCharType="begin"/>
    </w:r>
    <w:r w:rsidR="00A1676D">
      <w:instrText xml:space="preserve"> PAGE  \* MERGEFORMAT </w:instrText>
    </w:r>
    <w:r w:rsidR="00A1676D">
      <w:fldChar w:fldCharType="separate"/>
    </w:r>
    <w:r w:rsidR="005F40A0">
      <w:rPr>
        <w:noProof/>
      </w:rPr>
      <w:t>1</w:t>
    </w:r>
    <w:r w:rsidR="00A1676D">
      <w:fldChar w:fldCharType="end"/>
    </w:r>
    <w:r w:rsidR="00A167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76D" w:rsidRPr="00DA350B" w:rsidRDefault="00A1676D" w:rsidP="00DA350B">
    <w:pPr>
      <w:pStyle w:val="Footer"/>
      <w:tabs>
        <w:tab w:val="clear" w:pos="4680"/>
        <w:tab w:val="clear" w:pos="9360"/>
        <w:tab w:val="center" w:pos="2995"/>
      </w:tabs>
      <w:spacing w:before="120"/>
    </w:pPr>
    <w:r>
      <w:t>[3256]</w:t>
    </w:r>
    <w:r>
      <w:tab/>
    </w:r>
    <w:r>
      <w:fldChar w:fldCharType="begin"/>
    </w:r>
    <w:r>
      <w:instrText xml:space="preserve"> PAGE  \* MERGEFORMAT </w:instrText>
    </w:r>
    <w:r>
      <w:fldChar w:fldCharType="separate"/>
    </w:r>
    <w:r w:rsidR="00D95D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46D" w:rsidRDefault="0037546D" w:rsidP="009F0C77">
      <w:r>
        <w:separator/>
      </w:r>
    </w:p>
  </w:footnote>
  <w:footnote w:type="continuationSeparator" w:id="0">
    <w:p w:rsidR="0037546D" w:rsidRDefault="003754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33CM17"/>
    <w:docVar w:name="CoverBillType" w:val="b"/>
    <w:docVar w:name="docpath" w:val="L:\Council\bills\GT\5133CM17.DOCX"/>
    <w:docVar w:name="dvBillNumber" w:val="3256"/>
    <w:docVar w:name="dvBillNumberPrefix" w:val="H. "/>
    <w:docVar w:name="dvOriginalBody" w:val="House"/>
    <w:docVar w:name="dvSteno" w:val="GT"/>
    <w:docVar w:name="NameofBody" w:val="h"/>
    <w:docVar w:name="vgroup2" w:val="Council"/>
  </w:docVars>
  <w:rsids>
    <w:rsidRoot w:val="00560F61"/>
    <w:rsid w:val="00011869"/>
    <w:rsid w:val="00015CD6"/>
    <w:rsid w:val="000E1785"/>
    <w:rsid w:val="000F40FA"/>
    <w:rsid w:val="0010776B"/>
    <w:rsid w:val="00115536"/>
    <w:rsid w:val="00131220"/>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0A5A"/>
    <w:rsid w:val="00301B21"/>
    <w:rsid w:val="00325348"/>
    <w:rsid w:val="0032732C"/>
    <w:rsid w:val="00336AD0"/>
    <w:rsid w:val="00362EFA"/>
    <w:rsid w:val="0037079A"/>
    <w:rsid w:val="0037546D"/>
    <w:rsid w:val="00392FCB"/>
    <w:rsid w:val="003C4DAB"/>
    <w:rsid w:val="003D01E8"/>
    <w:rsid w:val="003E5288"/>
    <w:rsid w:val="003F6D79"/>
    <w:rsid w:val="0041093B"/>
    <w:rsid w:val="0041760A"/>
    <w:rsid w:val="00417C01"/>
    <w:rsid w:val="004403BD"/>
    <w:rsid w:val="00461441"/>
    <w:rsid w:val="004809EE"/>
    <w:rsid w:val="004E7D54"/>
    <w:rsid w:val="005273C6"/>
    <w:rsid w:val="00530A69"/>
    <w:rsid w:val="00545593"/>
    <w:rsid w:val="00560F61"/>
    <w:rsid w:val="00577C6C"/>
    <w:rsid w:val="005C2FE2"/>
    <w:rsid w:val="005E2BC9"/>
    <w:rsid w:val="005F40A0"/>
    <w:rsid w:val="00605102"/>
    <w:rsid w:val="006215AA"/>
    <w:rsid w:val="006913C9"/>
    <w:rsid w:val="0069470D"/>
    <w:rsid w:val="00734F00"/>
    <w:rsid w:val="007A70AE"/>
    <w:rsid w:val="008362E8"/>
    <w:rsid w:val="008A1768"/>
    <w:rsid w:val="008F0F33"/>
    <w:rsid w:val="008F4429"/>
    <w:rsid w:val="00922CF7"/>
    <w:rsid w:val="0094021A"/>
    <w:rsid w:val="00946A83"/>
    <w:rsid w:val="00956725"/>
    <w:rsid w:val="009B44AF"/>
    <w:rsid w:val="009C6A0B"/>
    <w:rsid w:val="009F0C77"/>
    <w:rsid w:val="009F4DD1"/>
    <w:rsid w:val="00A1676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1A9D"/>
    <w:rsid w:val="00D73A67"/>
    <w:rsid w:val="00D95D04"/>
    <w:rsid w:val="00D970A9"/>
    <w:rsid w:val="00DA350B"/>
    <w:rsid w:val="00DF3845"/>
    <w:rsid w:val="00E41911"/>
    <w:rsid w:val="00E92EEF"/>
    <w:rsid w:val="00EF2368"/>
    <w:rsid w:val="00F24442"/>
    <w:rsid w:val="00F50AE3"/>
    <w:rsid w:val="00F656BA"/>
    <w:rsid w:val="00F67CF1"/>
    <w:rsid w:val="00F840F0"/>
    <w:rsid w:val="00FA090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AF31C7-0DC8-4574-99FD-00A78E3E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167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A1676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1676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DD161-C86D-447D-AEF4-F72C2953A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EC6A8871.dotm</Template>
  <TotalTime>0</TotalTime>
  <Pages>3</Pages>
  <Words>515</Words>
  <Characters>2541</Characters>
  <Application>Microsoft Office Word</Application>
  <DocSecurity>0</DocSecurity>
  <Lines>84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3256 Text of Previous Version (May 3, 2017) - South Carolina Legislature Online</dc:title>
  <dc:creator>Gwen Thurmond</dc:creator>
  <cp:lastModifiedBy>Lauren Hicks</cp:lastModifiedBy>
  <cp:revision>2</cp:revision>
  <dcterms:created xsi:type="dcterms:W3CDTF">2017-05-03T22:14:00Z</dcterms:created>
  <dcterms:modified xsi:type="dcterms:W3CDTF">2017-05-03T22:14:00Z</dcterms:modified>
</cp:coreProperties>
</file>