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6A3" w:rsidRDefault="00B126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9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1</w:t>
      </w:r>
      <w:r>
        <w:noBreakHyphen/>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2018.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D2" w:rsidRDefault="008059D3"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51D2">
        <w:t>Article 1, Chapter 1, Title 57 of the 1976 Code is amended by adding:</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w:t>
      </w:r>
      <w:r w:rsidR="007E6ACA">
        <w:t>,</w:t>
      </w:r>
      <w:r>
        <w:t xml:space="preserve"> and assist this </w:t>
      </w:r>
      <w:r w:rsidR="00FE59D2">
        <w:t>State</w:t>
      </w:r>
      <w:r w:rsidR="00FE59D2" w:rsidRPr="004965AD">
        <w:t>’</w:t>
      </w:r>
      <w:r w:rsidR="00FE59D2">
        <w:t xml:space="preserve">s </w:t>
      </w:r>
      <w:r>
        <w:t>efforts to coordinate federal, state, and regional planning that best establishes high speed rail service in and through South Carolina; and</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noBreakHyphen/>
        <w:t>term criteria are adopted and that optimum train scheduling is obtained to best provide high speed rail service to all applicable regions in South Carolina, including through</w:t>
      </w:r>
      <w:r>
        <w:noBreakHyphen/>
        <w:t>service passenger train options; and</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assess, advise, and assist this </w:t>
      </w:r>
      <w:r w:rsidR="00E077E0">
        <w:t>State</w:t>
      </w:r>
      <w:r w:rsidR="00E077E0" w:rsidRPr="004965AD">
        <w:t>’</w:t>
      </w:r>
      <w:r w:rsidR="00E077E0">
        <w:t xml:space="preserve">s </w:t>
      </w:r>
      <w:r>
        <w:t>efforts to maximize federal funding in support of the establishment of high speed interstate rail service for certain parts of South Carolina as elements of the SEHSR Corridor.</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noBreakHyphen/>
        <w:t>13</w:t>
      </w:r>
      <w:r>
        <w:noBreakHyphen/>
        <w:t>770, a member of the General Assembly may be appointed to serve on the commission.</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8059D3"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General Assembly by January 1, 2018.”</w:t>
      </w:r>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51D2">
        <w:t>2</w:t>
      </w:r>
      <w:r>
        <w:t>.</w:t>
      </w:r>
      <w:r>
        <w:tab/>
        <w:t>This act takes effect upon approval by the Governor.</w:t>
      </w:r>
    </w:p>
    <w:p w:rsidR="00EE5EB0" w:rsidRDefault="0010776B" w:rsidP="005F2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26A3" w:rsidRDefault="00B126A3" w:rsidP="00B126A3">
      <w:pPr>
        <w:suppressAutoHyphens/>
      </w:pPr>
    </w:p>
    <w:sectPr w:rsidR="00B126A3" w:rsidSect="00B126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9D2" w:rsidRDefault="00FE59D2" w:rsidP="009F0C77">
      <w:r>
        <w:separator/>
      </w:r>
    </w:p>
  </w:endnote>
  <w:endnote w:type="continuationSeparator" w:id="0">
    <w:p w:rsidR="00FE59D2" w:rsidRDefault="00FE59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A48A98-FCA7-44AC-AA19-EE80BE7C00B4}"/>
    <w:embedBold r:id="rId2" w:fontKey="{80A1C316-417B-4F5B-A766-9E206F3A7276}"/>
  </w:font>
  <w:font w:name="Calibri">
    <w:panose1 w:val="020F0502020204030204"/>
    <w:charset w:val="00"/>
    <w:family w:val="swiss"/>
    <w:pitch w:val="variable"/>
    <w:sig w:usb0="E00002FF" w:usb1="4000ACFF" w:usb2="00000001" w:usb3="00000000" w:csb0="0000019F" w:csb1="00000000"/>
    <w:embedRegular r:id="rId3" w:fontKey="{0D2587D3-0C6C-4D6B-9D3F-080CC1DAC8D7}"/>
  </w:font>
  <w:font w:name="Segoe UI">
    <w:panose1 w:val="020B0502040204020203"/>
    <w:charset w:val="00"/>
    <w:family w:val="swiss"/>
    <w:pitch w:val="variable"/>
    <w:sig w:usb0="E10022FF" w:usb1="C000E47F" w:usb2="00000029" w:usb3="00000000" w:csb0="000001DF" w:csb1="00000000"/>
    <w:embedRegular r:id="rId4" w:fontKey="{E8FC3009-3B78-414B-A02A-AE40037370F6}"/>
  </w:font>
  <w:font w:name="Cambria">
    <w:panose1 w:val="02040503050406030204"/>
    <w:charset w:val="00"/>
    <w:family w:val="roman"/>
    <w:pitch w:val="variable"/>
    <w:sig w:usb0="E00002FF" w:usb1="400004FF" w:usb2="00000000" w:usb3="00000000" w:csb0="0000019F" w:csb1="00000000"/>
    <w:embedRegular r:id="rId5" w:fontKey="{6B529AD8-F6AF-4718-BA83-3BB7C43935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EB0" w:rsidRPr="00B126A3" w:rsidRDefault="00B126A3" w:rsidP="00B126A3">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9D2" w:rsidRDefault="00FE59D2" w:rsidP="009F0C77">
      <w:r>
        <w:separator/>
      </w:r>
    </w:p>
  </w:footnote>
  <w:footnote w:type="continuationSeparator" w:id="0">
    <w:p w:rsidR="00FE59D2" w:rsidRDefault="00FE59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9SA17"/>
    <w:docVar w:name="CoverBillType" w:val="b"/>
    <w:docVar w:name="DocPath" w:val="L:\Council\bills\DKA\3039SA17.DOCX"/>
    <w:docVar w:name="dvBillNumber" w:val="3309"/>
    <w:docVar w:name="dvBillNumberPrefix" w:val="H. "/>
    <w:docVar w:name="dvOriginalBody" w:val="House"/>
    <w:docVar w:name="dvSteno" w:val="DKA"/>
    <w:docVar w:name="NameofBody" w:val="h"/>
    <w:docVar w:name="vGroup2" w:val="Council"/>
  </w:docVars>
  <w:rsids>
    <w:rsidRoot w:val="008059D3"/>
    <w:rsid w:val="00011869"/>
    <w:rsid w:val="00015CD6"/>
    <w:rsid w:val="000E0100"/>
    <w:rsid w:val="000E1785"/>
    <w:rsid w:val="000F40FA"/>
    <w:rsid w:val="001035F1"/>
    <w:rsid w:val="0010776B"/>
    <w:rsid w:val="00133E66"/>
    <w:rsid w:val="001435A3"/>
    <w:rsid w:val="00146ED3"/>
    <w:rsid w:val="00151044"/>
    <w:rsid w:val="001C5D05"/>
    <w:rsid w:val="001D08F2"/>
    <w:rsid w:val="001D3A58"/>
    <w:rsid w:val="001D525B"/>
    <w:rsid w:val="001D7F4F"/>
    <w:rsid w:val="00205238"/>
    <w:rsid w:val="002066D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62B"/>
    <w:rsid w:val="005A62FE"/>
    <w:rsid w:val="005C2FE2"/>
    <w:rsid w:val="005E2BC9"/>
    <w:rsid w:val="005F266D"/>
    <w:rsid w:val="00605102"/>
    <w:rsid w:val="006215AA"/>
    <w:rsid w:val="006913C9"/>
    <w:rsid w:val="0069470D"/>
    <w:rsid w:val="006D58AA"/>
    <w:rsid w:val="00734F00"/>
    <w:rsid w:val="007A70AE"/>
    <w:rsid w:val="007E6ACA"/>
    <w:rsid w:val="008059D3"/>
    <w:rsid w:val="008362E8"/>
    <w:rsid w:val="0085786E"/>
    <w:rsid w:val="008A1768"/>
    <w:rsid w:val="008A489F"/>
    <w:rsid w:val="008F0F33"/>
    <w:rsid w:val="008F4429"/>
    <w:rsid w:val="0094021A"/>
    <w:rsid w:val="0094109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6A3"/>
    <w:rsid w:val="00B412D4"/>
    <w:rsid w:val="00BE3C22"/>
    <w:rsid w:val="00C0345E"/>
    <w:rsid w:val="00C31C95"/>
    <w:rsid w:val="00C3483A"/>
    <w:rsid w:val="00C551D2"/>
    <w:rsid w:val="00C74E9D"/>
    <w:rsid w:val="00C826DD"/>
    <w:rsid w:val="00C82FD3"/>
    <w:rsid w:val="00C92819"/>
    <w:rsid w:val="00CC6B7B"/>
    <w:rsid w:val="00CD2089"/>
    <w:rsid w:val="00D73A67"/>
    <w:rsid w:val="00D970A9"/>
    <w:rsid w:val="00DF3845"/>
    <w:rsid w:val="00E077E0"/>
    <w:rsid w:val="00E16C8F"/>
    <w:rsid w:val="00E41911"/>
    <w:rsid w:val="00E44B57"/>
    <w:rsid w:val="00E92EEF"/>
    <w:rsid w:val="00EE5EB0"/>
    <w:rsid w:val="00EF2368"/>
    <w:rsid w:val="00F24442"/>
    <w:rsid w:val="00F50AE3"/>
    <w:rsid w:val="00F655B7"/>
    <w:rsid w:val="00F656BA"/>
    <w:rsid w:val="00F67CF1"/>
    <w:rsid w:val="00F728AA"/>
    <w:rsid w:val="00F840F0"/>
    <w:rsid w:val="00FB0D0D"/>
    <w:rsid w:val="00FB43B4"/>
    <w:rsid w:val="00FB6B0B"/>
    <w:rsid w:val="00FE59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90284-A3A5-4958-BA16-9A9B167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9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0E6C4-9AF5-4E19-BA3B-F5AA5080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551</Words>
  <Characters>2871</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3309 Text of Previous Version (Dec. 15, 2016) - South Carolina Legislature Online</dc:title>
  <dc:creator>sharonpair</dc:creator>
  <cp:lastModifiedBy>S Volk</cp:lastModifiedBy>
  <cp:revision>2</cp:revision>
  <cp:lastPrinted>2016-12-14T17:58:00Z</cp:lastPrinted>
  <dcterms:created xsi:type="dcterms:W3CDTF">2016-12-16T00:06:00Z</dcterms:created>
  <dcterms:modified xsi:type="dcterms:W3CDTF">2016-12-16T00:06:00Z</dcterms:modified>
</cp:coreProperties>
</file>