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B98" w:rsidRPr="00A44B98" w:rsidRDefault="00A44B98" w:rsidP="00A44B98">
      <w:pPr>
        <w:tabs>
          <w:tab w:val="right" w:pos="5933"/>
        </w:tabs>
        <w:suppressAutoHyphens/>
      </w:pPr>
      <w:r>
        <w:tab/>
      </w:r>
      <w:r>
        <w:rPr>
          <w:b/>
          <w:sz w:val="36"/>
        </w:rPr>
        <w:t>H. 3569</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B98" w:rsidRDefault="00A44B98" w:rsidP="00A4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1D8D">
        <w:t>Reps. Alexander, Kirby and Williams</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A44B98" w:rsidRPr="00A44B98" w:rsidRDefault="00A44B98" w:rsidP="00A4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B98" w:rsidRDefault="00A44B98" w:rsidP="00A4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44B98" w:rsidRPr="00A44B98" w:rsidRDefault="00A44B98" w:rsidP="00A4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3569) to request the Department of Transportation name the portion of 7 Mile Road in Florence County from its intersection with South Carolina Highway 51 to its intersection with Old River, etc., respectfully</w:t>
      </w:r>
    </w:p>
    <w:p w:rsidR="00A44B98" w:rsidRPr="00A44B98" w:rsidRDefault="00A44B98" w:rsidP="00A4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44B98" w:rsidRPr="00A44B98" w:rsidRDefault="00A44B98" w:rsidP="00A4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4B98" w:rsidRDefault="00A44B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4B98" w:rsidSect="00A44B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7375" w:rsidRDefault="00C873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732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7 MILE ROAD IN FLORENCE COUNTY FROM ITS INTERSECTION WITH SOUTH CAROLINA HIGHWAY 51 TO ITS INTERSECTION WITH OLD RIVER ROAD “CORPORAL THOMAS WILLIAM SPEARS MEMORIAL ROAD</w:t>
      </w:r>
      <w:r w:rsidR="000B0C48">
        <w:t>”</w:t>
      </w:r>
      <w:r>
        <w:t xml:space="preserve">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145"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0145">
        <w:t xml:space="preserve">Corporal Thomas William Spears was born in Florence County on August 20, 1944, the son of Mrs. Idella Gregg Spears and Mr. Cornelius Spears, and died on July 9, 1992, </w:t>
      </w:r>
      <w:r w:rsidR="001762D8">
        <w:t xml:space="preserve">in the line of duty </w:t>
      </w:r>
      <w:r w:rsidR="005C0145">
        <w:t>while serving as a deputy sheriff with the Florence County Sheriff</w:t>
      </w:r>
      <w:r w:rsidR="000B0C48" w:rsidRPr="000B0C48">
        <w:t>’</w:t>
      </w:r>
      <w:r w:rsidR="005C0145">
        <w:t>s Office; and</w:t>
      </w:r>
    </w:p>
    <w:p w:rsidR="005C0145"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45"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the St. Paul A.M.E. Church where he served in many capacities; and </w:t>
      </w:r>
    </w:p>
    <w:p w:rsidR="005C0145"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3"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1962 graduate of Gibbs High School in Pamplico</w:t>
      </w:r>
      <w:r w:rsidR="00682B93">
        <w:t>, a graduate of the South Carolina Criminal Justice Academy, and served as a deputy sheriff with the Florence County Sheriff</w:t>
      </w:r>
      <w:r w:rsidR="000B0C48" w:rsidRPr="000B0C48">
        <w:t>’</w:t>
      </w:r>
      <w:r w:rsidR="00682B93">
        <w:t xml:space="preserve">s office for eighteen years; and </w:t>
      </w:r>
    </w:p>
    <w:p w:rsidR="00682B93"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3"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married to the former Bernice Christine Cooper, and to this union were born three children; and </w:t>
      </w:r>
    </w:p>
    <w:p w:rsidR="00682B93"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7 Mile Road in Florence County in honor of this son of South Carolina</w:t>
      </w:r>
      <w:r w:rsidR="00137320">
        <w:t xml:space="preserve">.  Now, therefore, </w:t>
      </w: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2B93">
        <w:t xml:space="preserve"> the Department of Transportation name the portion of 7 Mile Road in Florence County from its intersection with South Carolina Highway 51 to its intersection with Old River Road “Corporal Thomas William Spears Memorial Road” and to erect appropriate markers or signs along this portion of highway containing this designation.</w:t>
      </w: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2B93">
        <w:t xml:space="preserve">forwarded </w:t>
      </w:r>
      <w:r>
        <w:t>to</w:t>
      </w:r>
      <w:r w:rsidR="00682B93">
        <w:t xml:space="preserve"> the Department of Transportation.</w:t>
      </w:r>
    </w:p>
    <w:p w:rsidR="0008042E" w:rsidRDefault="000B0C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4BB7" w:rsidRDefault="00654BB7" w:rsidP="00654BB7">
      <w:pPr>
        <w:suppressAutoHyphens/>
      </w:pPr>
    </w:p>
    <w:sectPr w:rsidR="00654BB7" w:rsidSect="00A44B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094" w:rsidRDefault="00047094" w:rsidP="009F0C77">
      <w:r>
        <w:separator/>
      </w:r>
    </w:p>
  </w:endnote>
  <w:endnote w:type="continuationSeparator" w:id="0">
    <w:p w:rsidR="00047094" w:rsidRDefault="000470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674425-C513-4500-9941-BBD52A880050}"/>
    <w:embedBold r:id="rId2" w:fontKey="{00A9BF39-4442-453B-BA89-A1C3793D085D}"/>
  </w:font>
  <w:font w:name="Calibri">
    <w:panose1 w:val="020F0502020204030204"/>
    <w:charset w:val="00"/>
    <w:family w:val="swiss"/>
    <w:pitch w:val="variable"/>
    <w:sig w:usb0="E00002FF" w:usb1="4000ACFF" w:usb2="00000001" w:usb3="00000000" w:csb0="0000019F" w:csb1="00000000"/>
    <w:embedRegular r:id="rId3" w:fontKey="{1527DDC1-366F-4D0E-9399-CF78D1BA8A94}"/>
  </w:font>
  <w:font w:name="Segoe UI">
    <w:panose1 w:val="020B0502040204020203"/>
    <w:charset w:val="00"/>
    <w:family w:val="swiss"/>
    <w:pitch w:val="variable"/>
    <w:sig w:usb0="E10022FF" w:usb1="C000E47F" w:usb2="00000029" w:usb3="00000000" w:csb0="000001DF" w:csb1="00000000"/>
    <w:embedRegular r:id="rId4" w:fontKey="{896028F1-9624-43C4-AF75-8D28374139DF}"/>
  </w:font>
  <w:font w:name="Cambria">
    <w:panose1 w:val="02040503050406030204"/>
    <w:charset w:val="00"/>
    <w:family w:val="roman"/>
    <w:pitch w:val="variable"/>
    <w:sig w:usb0="E00002FF" w:usb1="400004FF" w:usb2="00000000" w:usb3="00000000" w:csb0="0000019F" w:csb1="00000000"/>
    <w:embedRegular r:id="rId5" w:fontKey="{CBE2FE71-A179-4D28-9DEE-905E09A0D2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42E" w:rsidRPr="00C87375" w:rsidRDefault="00C87375" w:rsidP="00C87375">
    <w:pPr>
      <w:pStyle w:val="Footer"/>
      <w:tabs>
        <w:tab w:val="clear" w:pos="4680"/>
        <w:tab w:val="clear" w:pos="9360"/>
        <w:tab w:val="center" w:pos="2995"/>
      </w:tabs>
      <w:spacing w:before="120"/>
    </w:pPr>
    <w:r>
      <w:t>[3569</w:t>
    </w:r>
    <w:r w:rsidR="00A44B98">
      <w:t>-</w:t>
    </w:r>
    <w:r w:rsidR="00A44B98">
      <w:fldChar w:fldCharType="begin"/>
    </w:r>
    <w:r w:rsidR="00A44B98">
      <w:instrText xml:space="preserve"> PAGE  \* MERGEFORMAT </w:instrText>
    </w:r>
    <w:r w:rsidR="00A44B98">
      <w:fldChar w:fldCharType="separate"/>
    </w:r>
    <w:r w:rsidR="007C711B">
      <w:rPr>
        <w:noProof/>
      </w:rPr>
      <w:t>1</w:t>
    </w:r>
    <w:r w:rsidR="00A44B98">
      <w:fldChar w:fldCharType="end"/>
    </w:r>
    <w:r w:rsidR="00A44B9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B98" w:rsidRPr="00C87375" w:rsidRDefault="00A44B98" w:rsidP="00C87375">
    <w:pPr>
      <w:pStyle w:val="Footer"/>
      <w:tabs>
        <w:tab w:val="clear" w:pos="4680"/>
        <w:tab w:val="clear" w:pos="9360"/>
        <w:tab w:val="center" w:pos="2995"/>
      </w:tabs>
      <w:spacing w:before="120"/>
    </w:pPr>
    <w:r>
      <w:t>[3569]</w:t>
    </w:r>
    <w:r>
      <w:tab/>
    </w:r>
    <w:r>
      <w:fldChar w:fldCharType="begin"/>
    </w:r>
    <w:r>
      <w:instrText xml:space="preserve"> PAGE  \* MERGEFORMAT </w:instrText>
    </w:r>
    <w:r>
      <w:fldChar w:fldCharType="separate"/>
    </w:r>
    <w:r w:rsidR="00654B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094" w:rsidRDefault="00047094" w:rsidP="009F0C77">
      <w:r>
        <w:separator/>
      </w:r>
    </w:p>
  </w:footnote>
  <w:footnote w:type="continuationSeparator" w:id="0">
    <w:p w:rsidR="00047094" w:rsidRDefault="000470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5CM17"/>
    <w:docVar w:name="CoverBillType" w:val="c"/>
    <w:docVar w:name="DocPath" w:val="L:\Council\bills\GT\5265CM17.DOCX"/>
    <w:docVar w:name="dvBillNumber" w:val="3569"/>
    <w:docVar w:name="dvBillNumberPrefix" w:val="H. "/>
    <w:docVar w:name="dvOriginalBody" w:val="House"/>
    <w:docVar w:name="dvSteno" w:val="GT"/>
    <w:docVar w:name="NameofBody" w:val="h"/>
    <w:docVar w:name="vGroup2" w:val="Council"/>
  </w:docVars>
  <w:rsids>
    <w:rsidRoot w:val="00137320"/>
    <w:rsid w:val="00011869"/>
    <w:rsid w:val="00015CD6"/>
    <w:rsid w:val="00047094"/>
    <w:rsid w:val="0008042E"/>
    <w:rsid w:val="000B0C48"/>
    <w:rsid w:val="000E0100"/>
    <w:rsid w:val="000E1785"/>
    <w:rsid w:val="000F40FA"/>
    <w:rsid w:val="001035F1"/>
    <w:rsid w:val="0010776B"/>
    <w:rsid w:val="00133E66"/>
    <w:rsid w:val="00137320"/>
    <w:rsid w:val="001435A3"/>
    <w:rsid w:val="00146ED3"/>
    <w:rsid w:val="00151044"/>
    <w:rsid w:val="001762D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145"/>
    <w:rsid w:val="005C2FE2"/>
    <w:rsid w:val="005E2BC9"/>
    <w:rsid w:val="00605102"/>
    <w:rsid w:val="006215AA"/>
    <w:rsid w:val="00654BB7"/>
    <w:rsid w:val="00682B93"/>
    <w:rsid w:val="006913C9"/>
    <w:rsid w:val="0069470D"/>
    <w:rsid w:val="006A2E03"/>
    <w:rsid w:val="006D58AA"/>
    <w:rsid w:val="00734F00"/>
    <w:rsid w:val="007A70AE"/>
    <w:rsid w:val="007C711B"/>
    <w:rsid w:val="008362E8"/>
    <w:rsid w:val="0085786E"/>
    <w:rsid w:val="008A1768"/>
    <w:rsid w:val="008A489F"/>
    <w:rsid w:val="008F0F33"/>
    <w:rsid w:val="008F4429"/>
    <w:rsid w:val="0094021A"/>
    <w:rsid w:val="009B44AF"/>
    <w:rsid w:val="009C6A0B"/>
    <w:rsid w:val="009F0C77"/>
    <w:rsid w:val="009F4DD1"/>
    <w:rsid w:val="00A02543"/>
    <w:rsid w:val="00A41684"/>
    <w:rsid w:val="00A44B98"/>
    <w:rsid w:val="00A64E80"/>
    <w:rsid w:val="00A72BCD"/>
    <w:rsid w:val="00A741D9"/>
    <w:rsid w:val="00A833AB"/>
    <w:rsid w:val="00A9741D"/>
    <w:rsid w:val="00AC34A2"/>
    <w:rsid w:val="00AD1C9A"/>
    <w:rsid w:val="00AD4B17"/>
    <w:rsid w:val="00AD7567"/>
    <w:rsid w:val="00B412D4"/>
    <w:rsid w:val="00BE3C22"/>
    <w:rsid w:val="00C0345E"/>
    <w:rsid w:val="00C31C95"/>
    <w:rsid w:val="00C3483A"/>
    <w:rsid w:val="00C74E9D"/>
    <w:rsid w:val="00C826DD"/>
    <w:rsid w:val="00C82FD3"/>
    <w:rsid w:val="00C87375"/>
    <w:rsid w:val="00C92819"/>
    <w:rsid w:val="00CC6B7B"/>
    <w:rsid w:val="00CD2089"/>
    <w:rsid w:val="00D73A67"/>
    <w:rsid w:val="00D970A9"/>
    <w:rsid w:val="00DA4D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8C713-BCE7-48EE-B50E-3B7A4660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0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94DDF-0DE5-488B-83C4-6B91515E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3</Pages>
  <Words>381</Words>
  <Characters>1941</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3569 Text of Previous Version (Feb. 9, 2017) - South Carolina Legislature Online</dc:title>
  <dc:creator>Gwen Thurmond</dc:creator>
  <cp:lastModifiedBy>Lauren Hicks</cp:lastModifiedBy>
  <cp:revision>2</cp:revision>
  <cp:lastPrinted>2017-01-24T17:10:00Z</cp:lastPrinted>
  <dcterms:created xsi:type="dcterms:W3CDTF">2017-02-09T21:58:00Z</dcterms:created>
  <dcterms:modified xsi:type="dcterms:W3CDTF">2017-02-09T21:58:00Z</dcterms:modified>
</cp:coreProperties>
</file>