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6474" w:rsidRP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2017</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474" w:rsidRPr="00216474" w:rsidRDefault="00216474" w:rsidP="00216474">
      <w:pPr>
        <w:tabs>
          <w:tab w:val="right" w:pos="5933"/>
        </w:tabs>
        <w:suppressAutoHyphens/>
      </w:pPr>
      <w:r>
        <w:tab/>
      </w:r>
      <w:r>
        <w:rPr>
          <w:b/>
          <w:sz w:val="36"/>
        </w:rPr>
        <w:t>H. 3647</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Clemmons, Bedingfield, Forrester, Rutherford, Duckworth, Ott, Williams, Atwater, McCravy, Erickson, Jefferson, King, Anderson, Simrill, Hixon and Bowers</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3/13/17--H.</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216474" w:rsidRPr="00216474"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474"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16474" w:rsidRPr="00216474"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3647) to amend Section 27</w:t>
      </w:r>
      <w:r>
        <w:noBreakHyphen/>
        <w:t>32</w:t>
      </w:r>
      <w:r>
        <w:noBreakHyphen/>
        <w:t>10, as amended, Code of Laws of South Carolina, 1976, relating to definitions concerning vacation time sharing plans, so as to, etc., respectfully</w:t>
      </w:r>
    </w:p>
    <w:p w:rsidR="00216474" w:rsidRPr="00216474"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EFF" w:rsidRDefault="00A05EFF" w:rsidP="00A0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0693">
        <w:t>Amend the bill, as and if amended, by deleting all after the enacting words and inserting:</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0693">
        <w:t>/ SECTION</w:t>
      </w:r>
      <w:r w:rsidRPr="00F40693">
        <w:tab/>
        <w:t>1.</w:t>
      </w:r>
      <w:r w:rsidRPr="00F40693">
        <w:tab/>
        <w:t>Section 27</w:t>
      </w:r>
      <w:r w:rsidRPr="00F40693">
        <w:noBreakHyphen/>
        <w:t>32</w:t>
      </w:r>
      <w:r w:rsidRPr="00F40693">
        <w:noBreakHyphen/>
        <w:t>10 of the 1976 Code, as last amended by Act 310 of 2006, is further amended to read:</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“Section 27</w:t>
      </w:r>
      <w:r w:rsidRPr="00F40693">
        <w:noBreakHyphen/>
        <w:t>32</w:t>
      </w:r>
      <w:r w:rsidRPr="00F40693">
        <w:noBreakHyphen/>
        <w:t>10.</w:t>
      </w:r>
      <w:r w:rsidRPr="00F40693">
        <w:tab/>
        <w:t xml:space="preserve">For purposes of this chapter: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w:t>
      </w:r>
      <w:r w:rsidRPr="00F40693">
        <w:tab/>
        <w:t>‘Accommodations’</w:t>
      </w:r>
      <w:r w:rsidRPr="00F40693">
        <w:tab/>
        <w:t xml:space="preserve"> means any hotel or motel room, condominium or cooperative unit, cabin, lodge, apartment, or other private or commercial structure designed for occupancy by one or more individuals or a recreational vehicle campsite or campground.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(2)</w:t>
      </w:r>
      <w:r w:rsidRPr="00F40693">
        <w:tab/>
        <w:t xml:space="preserve">‘Person’ means any individual, corporation, firm, association, joint venture, partnership, trust estate, business trust, syndicate, fiduciary, and any other group or combination.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(3)</w:t>
      </w:r>
      <w:r w:rsidRPr="00F40693">
        <w:tab/>
        <w:t xml:space="preserve">‘Contract’ means the agreement between the seller and a purchaser:  (a) setting forth the terms and conditions of the purchase and sale of an ownership interest in a vacation time sharing ownership plan, or (b) setting forth the terms and conditions of the </w:t>
      </w:r>
      <w:r w:rsidRPr="00F40693">
        <w:lastRenderedPageBreak/>
        <w:t>purchase and sale of a lease or other right</w:t>
      </w:r>
      <w:r w:rsidRPr="00F40693">
        <w:noBreakHyphen/>
        <w:t>to</w:t>
      </w:r>
      <w:r w:rsidRPr="00F40693">
        <w:noBreakHyphen/>
        <w:t xml:space="preserve">use interest in a vacation time sharing lease plan.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(4)</w:t>
      </w:r>
      <w:r w:rsidRPr="00F40693">
        <w:tab/>
        <w:t xml:space="preserve">‘Commission’ means the South Carolina Real Estate Commission.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(5)</w:t>
      </w:r>
      <w:r w:rsidRPr="00F40693">
        <w:tab/>
        <w:t xml:space="preserve">‘Facilities’ means a structure, service, or property, whether improved or unimproved, made available to the purchaser for recreational, social, family, or personal use.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(6)</w:t>
      </w:r>
      <w:r w:rsidRPr="00F40693">
        <w:tab/>
        <w:t xml:space="preserve">‘Seller’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‘seller’ does not include the following: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40693">
        <w:rPr>
          <w:szCs w:val="52"/>
        </w:rPr>
        <w:tab/>
      </w:r>
      <w:r w:rsidRPr="00F40693">
        <w:rPr>
          <w:szCs w:val="52"/>
        </w:rPr>
        <w:tab/>
        <w:t>(a)</w:t>
      </w:r>
      <w:r w:rsidRPr="00F40693">
        <w:rPr>
          <w:szCs w:val="52"/>
        </w:rPr>
        <w:tab/>
        <w:t xml:space="preserve">an owner of a time sharing interest who has acquired the time sharing interest for his own use and </w:t>
      </w:r>
      <w:r w:rsidRPr="00F40693">
        <w:rPr>
          <w:szCs w:val="36"/>
        </w:rPr>
        <w:t>occupancy and who later offers it for resale on his own behalf or through a real estate broker;</w:t>
      </w:r>
      <w:r w:rsidRPr="00F40693">
        <w:rPr>
          <w:szCs w:val="52"/>
        </w:rPr>
        <w:t xml:space="preserve">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r>
      <w:r w:rsidRPr="00F40693">
        <w:tab/>
        <w:t>(b)</w:t>
      </w:r>
      <w:r w:rsidRPr="00F40693">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r>
      <w:r w:rsidRPr="00F40693">
        <w:tab/>
        <w:t>(c)</w:t>
      </w:r>
      <w:r w:rsidRPr="00F40693">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(7)</w:t>
      </w:r>
      <w:r w:rsidRPr="00F40693">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(8)</w:t>
      </w:r>
      <w:r w:rsidRPr="00F40693">
        <w:tab/>
        <w:t xml:space="preserve">‘Vacation time sharing lease plan’ means any arrangement, plan, or similar devise, whether by membership agreement, lease, rental agreement, license, use agreement, security, or other means, </w:t>
      </w:r>
      <w:r w:rsidRPr="00F40693">
        <w:lastRenderedPageBreak/>
        <w:t xml:space="preserve">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(9)</w:t>
      </w:r>
      <w:r w:rsidRPr="00F40693">
        <w:tab/>
        <w:t xml:space="preserve">‘Vacation time sharing plan’ means either a vacation time sharing ownership plan or a vacation time sharing lease plan.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(10)</w:t>
      </w:r>
      <w:r w:rsidRPr="00F40693">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(11)</w:t>
      </w:r>
      <w:r w:rsidRPr="00F40693">
        <w:tab/>
        <w:t xml:space="preserve">‘Unit week’ means a number of consecutive days, normally seven consecutive days in duration, which may reasonably be assigned to purchasers of vacation time sharing plans by the seller.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(12)</w:t>
      </w:r>
      <w:r w:rsidRPr="00F40693">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F40693">
        <w:rPr>
          <w:u w:val="single"/>
        </w:rPr>
        <w:t>For purposes of Section 27</w:t>
      </w:r>
      <w:r w:rsidRPr="00F40693">
        <w:rPr>
          <w:u w:val="single"/>
        </w:rPr>
        <w:noBreakHyphen/>
        <w:t>32</w:t>
      </w:r>
      <w:r w:rsidRPr="00F40693">
        <w:rPr>
          <w:u w:val="single"/>
        </w:rPr>
        <w:noBreakHyphen/>
        <w:t>55, escrow agent also means a licensed South Carolina attorney in good standing, a licensed South Carolina real estate broker in good standing, or a licensed South Carolina title insurance agent in good standing.</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(13)</w:t>
      </w:r>
      <w:r w:rsidRPr="00F40693">
        <w:tab/>
        <w:t xml:space="preserve">‘Escrow account’ means funds held or maintained by an escrow agent.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(14)</w:t>
      </w:r>
      <w:r w:rsidRPr="00F40693">
        <w:tab/>
        <w:t xml:space="preserve">‘Fund’ and ‘recovery fund’ means the South Carolina Vacation Time Sharing Recovery Fund.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(15)</w:t>
      </w:r>
      <w:r w:rsidRPr="00F40693">
        <w:tab/>
        <w:t xml:space="preserve">‘Claim’ means a monetary loss sustained or allegedly sustained by a person due to the wrongdoing of a registrant or licensee.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(16)</w:t>
      </w:r>
      <w:r w:rsidRPr="00F40693">
        <w:tab/>
        <w:t>‘Real estate broker’s trust account’ means a demand account in a bank or savings institution in this State held by a duly licensed South Carolina real estate broker.</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rPr>
        <w:lastRenderedPageBreak/>
        <w:tab/>
      </w:r>
      <w:r w:rsidRPr="00F40693">
        <w:rPr>
          <w:rFonts w:ascii="Times New Roman" w:hAnsi="Times New Roman" w:cs="Times New Roman"/>
          <w:szCs w:val="24"/>
          <w:u w:val="single"/>
        </w:rPr>
        <w:t>(17)</w:t>
      </w:r>
      <w:r w:rsidRPr="00F40693">
        <w:rPr>
          <w:rFonts w:ascii="Times New Roman" w:hAnsi="Times New Roman" w:cs="Times New Roman"/>
          <w:szCs w:val="24"/>
        </w:rPr>
        <w:tab/>
      </w:r>
      <w:r w:rsidRPr="00F40693">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(18)</w:t>
      </w:r>
      <w:r w:rsidRPr="00F40693">
        <w:rPr>
          <w:rFonts w:ascii="Times New Roman" w:hAnsi="Times New Roman" w:cs="Times New Roman"/>
          <w:szCs w:val="24"/>
        </w:rPr>
        <w:tab/>
      </w:r>
      <w:r w:rsidRPr="00F40693">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 xml:space="preserve">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who, in a given calendar year, sells seven or fewer resale vacation time sharing interests;</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(d)</w:t>
      </w:r>
      <w:r w:rsidRPr="00F40693">
        <w:rPr>
          <w:rFonts w:ascii="Times New Roman" w:hAnsi="Times New Roman" w:cs="Times New Roman"/>
          <w:szCs w:val="24"/>
        </w:rPr>
        <w:tab/>
      </w:r>
      <w:r w:rsidRPr="00F40693">
        <w:rPr>
          <w:rFonts w:ascii="Times New Roman" w:hAnsi="Times New Roman" w:cs="Times New Roman"/>
          <w:szCs w:val="24"/>
          <w:u w:val="single"/>
        </w:rPr>
        <w:t>a licensed South Carolina attorney in good standing providing only those services provided under Section 27</w:t>
      </w:r>
      <w:r w:rsidRPr="00F40693">
        <w:rPr>
          <w:rFonts w:ascii="Times New Roman" w:hAnsi="Times New Roman" w:cs="Times New Roman"/>
          <w:szCs w:val="24"/>
          <w:u w:val="single"/>
        </w:rPr>
        <w:noBreakHyphen/>
        <w:t>32</w:t>
      </w:r>
      <w:r w:rsidRPr="00F40693">
        <w:rPr>
          <w:rFonts w:ascii="Times New Roman" w:hAnsi="Times New Roman" w:cs="Times New Roman"/>
          <w:szCs w:val="24"/>
          <w:u w:val="single"/>
        </w:rPr>
        <w:noBreakHyphen/>
        <w:t>410; or</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(e)</w:t>
      </w:r>
      <w:r w:rsidRPr="00F40693">
        <w:rPr>
          <w:rFonts w:ascii="Times New Roman" w:hAnsi="Times New Roman" w:cs="Times New Roman"/>
          <w:szCs w:val="24"/>
        </w:rPr>
        <w:tab/>
      </w:r>
      <w:r w:rsidRPr="00F40693">
        <w:rPr>
          <w:rFonts w:ascii="Times New Roman" w:hAnsi="Times New Roman" w:cs="Times New Roman"/>
          <w:szCs w:val="24"/>
          <w:u w:val="single"/>
        </w:rPr>
        <w:t xml:space="preserve">a licensed South Carolina real estate broker in good standing operating within the scope of activities specified in Chapter 57, with respect to the sale of a resale vacation time sharing interest, as long as the real estate broker does not collect a fee in advance.  To the extent a real estate broker is engaged in activities outside the scope of activities specified in Chapter 57, collects an advance fee, or is an agent, employee of, or has an affiliated business arrangement with a party to the sale of a resale vacation time sharing interest, this exemption does not apply. </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(19)</w:t>
      </w:r>
      <w:r w:rsidRPr="00F40693">
        <w:rPr>
          <w:rFonts w:ascii="Times New Roman" w:hAnsi="Times New Roman" w:cs="Times New Roman"/>
          <w:szCs w:val="24"/>
        </w:rPr>
        <w:tab/>
      </w:r>
      <w:r w:rsidRPr="00F40693">
        <w:rPr>
          <w:rFonts w:ascii="Times New Roman" w:hAnsi="Times New Roman" w:cs="Times New Roman"/>
          <w:szCs w:val="24"/>
          <w:u w:val="single"/>
        </w:rPr>
        <w:t>‘Vacation time sharing resale service’ means:</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lastRenderedPageBreak/>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the advertising of, or an offer to advertise, any resale vacation time sharing interest for resale or rent; or</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the transfer or offer to assist in the transfer of legal ownership of any resale vacation time sharing interest.</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(20)</w:t>
      </w:r>
      <w:r w:rsidRPr="00F40693">
        <w:rPr>
          <w:rFonts w:ascii="Times New Roman" w:hAnsi="Times New Roman" w:cs="Times New Roman"/>
          <w:szCs w:val="24"/>
        </w:rPr>
        <w:tab/>
      </w:r>
      <w:r w:rsidRPr="00F40693">
        <w:rPr>
          <w:rFonts w:ascii="Times New Roman" w:hAnsi="Times New Roman" w:cs="Times New Roman"/>
          <w:szCs w:val="24"/>
          <w:u w:val="single"/>
        </w:rPr>
        <w:t xml:space="preserve">‘Vacation time sharing association’ means </w:t>
      </w:r>
      <w:r w:rsidRPr="00F40693">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rPr>
          <w:szCs w:val="24"/>
        </w:rPr>
        <w:tab/>
      </w:r>
      <w:r w:rsidRPr="00F40693">
        <w:rPr>
          <w:szCs w:val="24"/>
          <w:u w:val="single"/>
        </w:rPr>
        <w:t>(21)</w:t>
      </w:r>
      <w:r w:rsidRPr="00F40693">
        <w:rPr>
          <w:szCs w:val="24"/>
        </w:rPr>
        <w:tab/>
      </w:r>
      <w:r w:rsidRPr="00F40693">
        <w:rPr>
          <w:szCs w:val="24"/>
          <w:u w:val="single"/>
        </w:rPr>
        <w:t>‘Consumer vacation time sharing reseller’ means an owner of a resale vacation time sharing interest.</w:t>
      </w:r>
      <w:r w:rsidRPr="00F40693">
        <w:t>”</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0693">
        <w:t>SECTION</w:t>
      </w:r>
      <w:r w:rsidRPr="00F40693">
        <w:tab/>
        <w:t>2.</w:t>
      </w:r>
      <w:r w:rsidRPr="00F40693">
        <w:tab/>
        <w:t>Section 27</w:t>
      </w:r>
      <w:r w:rsidRPr="00F40693">
        <w:noBreakHyphen/>
        <w:t>32</w:t>
      </w:r>
      <w:r w:rsidRPr="00F40693">
        <w:noBreakHyphen/>
        <w:t>55 of the 1976 Code is amended to read:</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F40693">
        <w:rPr>
          <w:rFonts w:ascii="Times New Roman" w:hAnsi="Times New Roman" w:cs="Times New Roman"/>
        </w:rPr>
        <w:tab/>
        <w:t>“Section 27</w:t>
      </w:r>
      <w:r w:rsidRPr="00F40693">
        <w:rPr>
          <w:rFonts w:ascii="Times New Roman" w:hAnsi="Times New Roman" w:cs="Times New Roman"/>
        </w:rPr>
        <w:noBreakHyphen/>
        <w:t>32</w:t>
      </w:r>
      <w:r w:rsidRPr="00F40693">
        <w:rPr>
          <w:rFonts w:ascii="Times New Roman" w:hAnsi="Times New Roman" w:cs="Times New Roman"/>
        </w:rPr>
        <w:noBreakHyphen/>
        <w:t>55.</w:t>
      </w:r>
      <w:r w:rsidRPr="00F40693">
        <w:rPr>
          <w:rFonts w:ascii="Times New Roman" w:hAnsi="Times New Roman" w:cs="Times New Roman"/>
        </w:rPr>
        <w:tab/>
      </w:r>
      <w:r w:rsidRPr="00F40693">
        <w:rPr>
          <w:rFonts w:ascii="Times New Roman" w:hAnsi="Times New Roman" w:cs="Times New Roman"/>
          <w:strike/>
        </w:rPr>
        <w:t>An owner of an interest in a vacation time sharing plan may not be charged an up</w:t>
      </w:r>
      <w:r w:rsidRPr="00F40693">
        <w:rPr>
          <w:rFonts w:ascii="Times New Roman" w:hAnsi="Times New Roman" w:cs="Times New Roman"/>
          <w:strike/>
        </w:rPr>
        <w:noBreakHyphen/>
        <w:t>front appraisal fee for the resale of his interest but may be charged only an up</w:t>
      </w:r>
      <w:r w:rsidRPr="00F40693">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F40693">
        <w:rPr>
          <w:rFonts w:ascii="Times New Roman" w:hAnsi="Times New Roman" w:cs="Times New Roman"/>
          <w:strike/>
        </w:rPr>
        <w:noBreakHyphen/>
        <w:t>5</w:t>
      </w:r>
      <w:r w:rsidRPr="00F40693">
        <w:rPr>
          <w:rFonts w:ascii="Times New Roman" w:hAnsi="Times New Roman" w:cs="Times New Roman"/>
          <w:strike/>
        </w:rPr>
        <w:noBreakHyphen/>
        <w:t>20 and is subject to all penalties and remedies provided by law for this violation.</w:t>
      </w:r>
      <w:r w:rsidRPr="00F40693">
        <w:rPr>
          <w:rFonts w:ascii="Times New Roman" w:hAnsi="Times New Roman" w:cs="Times New Roman"/>
        </w:rPr>
        <w:t xml:space="preserve"> </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(1)</w:t>
      </w:r>
      <w:r w:rsidRPr="00F40693">
        <w:rPr>
          <w:rFonts w:ascii="Times New Roman" w:hAnsi="Times New Roman" w:cs="Times New Roman"/>
          <w:szCs w:val="24"/>
        </w:rPr>
        <w:tab/>
      </w:r>
      <w:r w:rsidRPr="00F40693">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(2)</w:t>
      </w:r>
      <w:r w:rsidRPr="00F40693">
        <w:rPr>
          <w:rFonts w:ascii="Times New Roman" w:hAnsi="Times New Roman" w:cs="Times New Roman"/>
          <w:szCs w:val="24"/>
        </w:rPr>
        <w:tab/>
      </w:r>
      <w:r w:rsidRPr="00F40693">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(3)</w:t>
      </w:r>
      <w:r w:rsidRPr="00F40693">
        <w:rPr>
          <w:rFonts w:ascii="Times New Roman" w:hAnsi="Times New Roman" w:cs="Times New Roman"/>
          <w:szCs w:val="24"/>
        </w:rPr>
        <w:tab/>
      </w:r>
      <w:r w:rsidRPr="00F40693">
        <w:rPr>
          <w:rFonts w:ascii="Times New Roman" w:hAnsi="Times New Roman" w:cs="Times New Roman"/>
          <w:szCs w:val="24"/>
          <w:u w:val="single"/>
        </w:rPr>
        <w:t>A complete description of the vacation timesharing resale services.</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(4)</w:t>
      </w:r>
      <w:r w:rsidRPr="00F40693">
        <w:rPr>
          <w:rFonts w:ascii="Times New Roman" w:hAnsi="Times New Roman" w:cs="Times New Roman"/>
          <w:szCs w:val="24"/>
        </w:rPr>
        <w:tab/>
      </w:r>
      <w:r w:rsidRPr="00F40693">
        <w:rPr>
          <w:rFonts w:ascii="Times New Roman" w:hAnsi="Times New Roman" w:cs="Times New Roman"/>
          <w:szCs w:val="24"/>
          <w:u w:val="single"/>
        </w:rPr>
        <w:t>The duration of the contract for vacation time sharing resale services expressed in days, weeks, months or years.</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(5)</w:t>
      </w:r>
      <w:r w:rsidRPr="00F40693">
        <w:rPr>
          <w:rFonts w:ascii="Times New Roman" w:hAnsi="Times New Roman" w:cs="Times New Roman"/>
          <w:szCs w:val="24"/>
        </w:rPr>
        <w:tab/>
      </w:r>
      <w:r w:rsidRPr="00F40693">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sale of a resale vacation time sharing interest.</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(6)</w:t>
      </w:r>
      <w:r w:rsidRPr="00F40693">
        <w:rPr>
          <w:rFonts w:ascii="Times New Roman" w:hAnsi="Times New Roman" w:cs="Times New Roman"/>
          <w:szCs w:val="24"/>
        </w:rPr>
        <w:tab/>
      </w:r>
      <w:r w:rsidRPr="00F40693">
        <w:rPr>
          <w:rFonts w:ascii="Times New Roman" w:hAnsi="Times New Roman" w:cs="Times New Roman"/>
          <w:szCs w:val="24"/>
          <w:u w:val="single"/>
        </w:rPr>
        <w:t xml:space="preserve">A statement, if applicable, that the resale service provider will deliver to the consumer vacation time sharing reseller all </w:t>
      </w:r>
      <w:r w:rsidRPr="00F40693">
        <w:rPr>
          <w:rFonts w:ascii="Times New Roman" w:hAnsi="Times New Roman" w:cs="Times New Roman"/>
          <w:szCs w:val="24"/>
          <w:u w:val="single"/>
        </w:rPr>
        <w:lastRenderedPageBreak/>
        <w:t>documentation evidencing the transfer of legal ownership of the resale vacation time sharing interest as provided in subsection (B).</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(7)</w:t>
      </w:r>
      <w:r w:rsidRPr="00F40693">
        <w:rPr>
          <w:rFonts w:ascii="Times New Roman" w:hAnsi="Times New Roman" w:cs="Times New Roman"/>
          <w:szCs w:val="24"/>
        </w:rPr>
        <w:tab/>
      </w:r>
      <w:r w:rsidRPr="00F40693">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(8)</w:t>
      </w:r>
      <w:r w:rsidRPr="00F40693">
        <w:rPr>
          <w:rFonts w:ascii="Times New Roman" w:hAnsi="Times New Roman" w:cs="Times New Roman"/>
          <w:szCs w:val="24"/>
        </w:rPr>
        <w:tab/>
      </w:r>
      <w:r w:rsidRPr="00F40693">
        <w:rPr>
          <w:rFonts w:ascii="Times New Roman" w:hAnsi="Times New Roman" w:cs="Times New Roman"/>
          <w:szCs w:val="24"/>
          <w:u w:val="single"/>
        </w:rPr>
        <w:t>The internet addresses and telephone numbers for both the Department of Consumer Affairs and the commission.</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(9)</w:t>
      </w:r>
      <w:r w:rsidRPr="00F40693">
        <w:rPr>
          <w:rFonts w:ascii="Times New Roman" w:hAnsi="Times New Roman" w:cs="Times New Roman"/>
          <w:szCs w:val="24"/>
        </w:rPr>
        <w:tab/>
      </w:r>
      <w:r w:rsidRPr="00F40693">
        <w:rPr>
          <w:rFonts w:ascii="Times New Roman" w:hAnsi="Times New Roman" w:cs="Times New Roman"/>
          <w:szCs w:val="24"/>
          <w:u w:val="single"/>
        </w:rPr>
        <w:t>A statement printed in at least 12</w:t>
      </w:r>
      <w:r w:rsidRPr="00F40693">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F40693">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With respect to all fees, costs and compensation paid to a resale service provider, the following shall apply:</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(1)</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(2)</w:t>
      </w:r>
      <w:r w:rsidRPr="00F40693">
        <w:rPr>
          <w:rFonts w:ascii="Times New Roman" w:hAnsi="Times New Roman" w:cs="Times New Roman"/>
          <w:szCs w:val="24"/>
        </w:rPr>
        <w:tab/>
      </w:r>
      <w:r w:rsidRPr="00F40693">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(3)</w:t>
      </w:r>
      <w:r w:rsidRPr="00F40693">
        <w:rPr>
          <w:rFonts w:ascii="Times New Roman" w:hAnsi="Times New Roman" w:cs="Times New Roman"/>
          <w:szCs w:val="24"/>
        </w:rPr>
        <w:tab/>
      </w:r>
      <w:r w:rsidRPr="00F40693">
        <w:rPr>
          <w:rFonts w:ascii="Times New Roman" w:hAnsi="Times New Roman" w:cs="Times New Roman"/>
          <w:szCs w:val="24"/>
          <w:u w:val="single"/>
        </w:rPr>
        <w:t xml:space="preserve">A consumer vacation time sharing reseller shall not pay any advance fee, cost or compensation for vacation time sharing resale services, except as provided in item (2), unless one hundred percent of all funds are deposited into an escrow account until the </w:t>
      </w:r>
      <w:r w:rsidRPr="00F40693">
        <w:rPr>
          <w:rFonts w:ascii="Times New Roman" w:hAnsi="Times New Roman" w:cs="Times New Roman"/>
          <w:szCs w:val="24"/>
          <w:u w:val="single"/>
        </w:rPr>
        <w:lastRenderedPageBreak/>
        <w:t>vacation time sharing resale service is completed and all other requirements of this section have been met.</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(a)</w:t>
      </w:r>
      <w:r w:rsidRPr="00F40693">
        <w:rPr>
          <w:rFonts w:ascii="Times New Roman" w:hAnsi="Times New Roman" w:cs="Times New Roman"/>
          <w:szCs w:val="24"/>
        </w:rPr>
        <w:tab/>
      </w:r>
      <w:r w:rsidRPr="00F40693">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w:t>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completed in accordance with Section 27</w:t>
      </w:r>
      <w:r w:rsidRPr="00F40693">
        <w:rPr>
          <w:rFonts w:ascii="Times New Roman" w:hAnsi="Times New Roman" w:cs="Times New Roman"/>
          <w:szCs w:val="24"/>
          <w:u w:val="single"/>
        </w:rPr>
        <w:noBreakHyphen/>
        <w:t>32</w:t>
      </w:r>
      <w:r w:rsidRPr="00F40693">
        <w:rPr>
          <w:rFonts w:ascii="Times New Roman" w:hAnsi="Times New Roman" w:cs="Times New Roman"/>
          <w:szCs w:val="24"/>
          <w:u w:val="single"/>
        </w:rPr>
        <w:noBreakHyphen/>
        <w:t>40, to the transferee.</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(ii)</w:t>
      </w:r>
      <w:r w:rsidRPr="00F40693">
        <w:rPr>
          <w:rFonts w:ascii="Times New Roman" w:hAnsi="Times New Roman" w:cs="Times New Roman"/>
          <w:szCs w:val="24"/>
        </w:rPr>
        <w:tab/>
      </w:r>
      <w:r w:rsidRPr="00F40693">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(iii)</w:t>
      </w:r>
      <w:r w:rsidRPr="00F40693">
        <w:rPr>
          <w:rFonts w:ascii="Times New Roman" w:hAnsi="Times New Roman" w:cs="Times New Roman"/>
          <w:szCs w:val="24"/>
        </w:rPr>
        <w:tab/>
      </w:r>
      <w:r w:rsidRPr="00F40693">
        <w:rPr>
          <w:rFonts w:ascii="Times New Roman" w:hAnsi="Times New Roman" w:cs="Times New Roman"/>
          <w:szCs w:val="24"/>
          <w:u w:val="single"/>
        </w:rPr>
        <w:t>Failure of the consumer vacation time sharing reseller to submit a dispute pursuant to subsubitem (ii).</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(iv)</w:t>
      </w:r>
      <w:r w:rsidRPr="00F40693">
        <w:rPr>
          <w:rFonts w:ascii="Times New Roman" w:hAnsi="Times New Roman" w:cs="Times New Roman"/>
          <w:szCs w:val="24"/>
        </w:rPr>
        <w:tab/>
      </w:r>
      <w:r w:rsidRPr="00F40693">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(b)</w:t>
      </w:r>
      <w:r w:rsidRPr="00F40693">
        <w:rPr>
          <w:rFonts w:ascii="Times New Roman" w:hAnsi="Times New Roman" w:cs="Times New Roman"/>
          <w:szCs w:val="24"/>
        </w:rPr>
        <w:tab/>
      </w:r>
      <w:r w:rsidRPr="00F40693">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(C)</w:t>
      </w:r>
      <w:r w:rsidRPr="00F40693">
        <w:rPr>
          <w:rFonts w:ascii="Times New Roman" w:hAnsi="Times New Roman" w:cs="Times New Roman"/>
          <w:szCs w:val="24"/>
        </w:rPr>
        <w:tab/>
      </w:r>
      <w:r w:rsidRPr="00F40693">
        <w:rPr>
          <w:rFonts w:ascii="Times New Roman" w:hAnsi="Times New Roman" w:cs="Times New Roman"/>
          <w:szCs w:val="24"/>
          <w:u w:val="single"/>
        </w:rPr>
        <w:t xml:space="preserve">No person shall knowingly participate, for consideration or with the expectation of consideration, in any plan or scheme, a purpose of which is to transfer a resale vacation time sharing interest </w:t>
      </w:r>
      <w:r w:rsidRPr="00F40693">
        <w:rPr>
          <w:rFonts w:ascii="Times New Roman" w:hAnsi="Times New Roman" w:cs="Times New Roman"/>
          <w:szCs w:val="24"/>
          <w:u w:val="single"/>
        </w:rPr>
        <w:lastRenderedPageBreak/>
        <w:t>to a person or entity that the person knows or reasonably 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within four years after acquisition of a resale vacation time sharing interest by a transferee who acquires the resale vacation time sharing interest for commercial purposes and not for personal use and enjoyment creates a rebuttable presumption of a violation of this subsection.  It is considered a violation of this section if there is any transfer, series of transfers, or other action made or taken by any person for the purpose of circumventing this section.</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u w:val="single"/>
        </w:rPr>
        <w:t>(D)</w:t>
      </w:r>
      <w:r w:rsidRPr="00F40693">
        <w:rPr>
          <w:rFonts w:ascii="Times New Roman" w:hAnsi="Times New Roman" w:cs="Times New Roman"/>
        </w:rPr>
        <w:tab/>
      </w:r>
      <w:r w:rsidRPr="00F40693">
        <w:rPr>
          <w:rFonts w:ascii="Times New Roman" w:hAnsi="Times New Roman" w:cs="Times New Roman"/>
          <w:u w:val="single"/>
        </w:rPr>
        <w:t>No individual consumer vacation timesharing reseller who sells or transfers five or fewer resale vacation time sharing interests owned by that consumer vacation timesharing reseller in a given calendar year shall be subject to liability under subsection (C) above.</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(E)</w:t>
      </w:r>
      <w:r w:rsidRPr="00F40693">
        <w:rPr>
          <w:rFonts w:ascii="Times New Roman" w:hAnsi="Times New Roman" w:cs="Times New Roman"/>
          <w:szCs w:val="24"/>
        </w:rPr>
        <w:tab/>
      </w:r>
      <w:r w:rsidRPr="00F40693">
        <w:rPr>
          <w:rFonts w:ascii="Times New Roman" w:hAnsi="Times New Roman" w:cs="Times New Roman"/>
          <w:szCs w:val="24"/>
          <w:u w:val="single"/>
        </w:rPr>
        <w:t>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creates a rebuttable presumption of this a violation of this section</w:t>
      </w:r>
      <w:bookmarkStart w:id="0" w:name="temp"/>
      <w:bookmarkEnd w:id="0"/>
      <w:r w:rsidRPr="00F40693">
        <w:rPr>
          <w:rFonts w:ascii="Times New Roman" w:hAnsi="Times New Roman" w:cs="Times New Roman"/>
          <w:szCs w:val="24"/>
          <w:u w:val="single"/>
        </w:rPr>
        <w:t xml:space="preserve">. </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(F)</w:t>
      </w:r>
      <w:r w:rsidRPr="00F40693">
        <w:rPr>
          <w:rFonts w:ascii="Times New Roman" w:hAnsi="Times New Roman" w:cs="Times New Roman"/>
          <w:szCs w:val="24"/>
        </w:rPr>
        <w:tab/>
      </w:r>
      <w:r w:rsidRPr="00F40693">
        <w:rPr>
          <w:rFonts w:ascii="Times New Roman" w:hAnsi="Times New Roman" w:cs="Times New Roman"/>
          <w:szCs w:val="24"/>
          <w:u w:val="single"/>
        </w:rPr>
        <w:t>Providing vacation time sharing resale services with respect to a consumer resale vacation time sharing interest in a vacation time sharing property located or offered within this State or required to be registered in this State, including acting as an agent or third</w:t>
      </w:r>
      <w:r w:rsidRPr="00F40693">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(G)</w:t>
      </w:r>
      <w:r w:rsidRPr="00F40693">
        <w:rPr>
          <w:rFonts w:ascii="Times New Roman" w:hAnsi="Times New Roman" w:cs="Times New Roman"/>
          <w:szCs w:val="24"/>
        </w:rPr>
        <w:tab/>
      </w:r>
      <w:r w:rsidRPr="00F40693">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216474" w:rsidRPr="00F40693" w:rsidRDefault="00216474" w:rsidP="0021647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F40693">
        <w:rPr>
          <w:rFonts w:ascii="Times New Roman" w:hAnsi="Times New Roman" w:cs="Times New Roman"/>
          <w:szCs w:val="24"/>
        </w:rPr>
        <w:tab/>
      </w:r>
      <w:r w:rsidRPr="00F40693">
        <w:rPr>
          <w:rFonts w:ascii="Times New Roman" w:hAnsi="Times New Roman" w:cs="Times New Roman"/>
          <w:szCs w:val="24"/>
          <w:u w:val="single"/>
        </w:rPr>
        <w:t>(H)</w:t>
      </w:r>
      <w:r w:rsidRPr="00F40693">
        <w:rPr>
          <w:rFonts w:ascii="Times New Roman" w:hAnsi="Times New Roman" w:cs="Times New Roman"/>
          <w:szCs w:val="24"/>
        </w:rPr>
        <w:tab/>
      </w:r>
      <w:r w:rsidRPr="00F40693">
        <w:rPr>
          <w:rFonts w:ascii="Times New Roman" w:hAnsi="Times New Roman" w:cs="Times New Roman"/>
          <w:szCs w:val="24"/>
          <w:u w:val="single"/>
        </w:rPr>
        <w:t xml:space="preserve">A person violating the provisions of this section has committed an unfair trade practice pursuant to Title 39, Chapter 5 of the Unfair Trade Practices Act and is subject to all civil penalties </w:t>
      </w:r>
      <w:r w:rsidRPr="00F40693">
        <w:rPr>
          <w:rFonts w:ascii="Times New Roman" w:hAnsi="Times New Roman" w:cs="Times New Roman"/>
          <w:szCs w:val="24"/>
          <w:u w:val="single"/>
        </w:rPr>
        <w:lastRenderedPageBreak/>
        <w:t>and remedies provided by law for this violation.  The criminal penalty provisions of Title 39, Chapter 5 do not apply to this section.</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rPr>
          <w:szCs w:val="24"/>
        </w:rPr>
        <w:tab/>
      </w:r>
      <w:r w:rsidRPr="00F40693">
        <w:rPr>
          <w:szCs w:val="24"/>
          <w:u w:val="single"/>
        </w:rPr>
        <w:t>(I)</w:t>
      </w:r>
      <w:r w:rsidRPr="00F40693">
        <w:rPr>
          <w:szCs w:val="24"/>
        </w:rPr>
        <w:tab/>
      </w:r>
      <w:r w:rsidRPr="00F40693">
        <w:rPr>
          <w:szCs w:val="24"/>
          <w:u w:val="single"/>
        </w:rPr>
        <w:t>The Department of Consumer Affairs may enforce this section, and impose penalties, including those provided in Section 27</w:t>
      </w:r>
      <w:r w:rsidRPr="00F40693">
        <w:rPr>
          <w:szCs w:val="24"/>
          <w:u w:val="single"/>
        </w:rPr>
        <w:noBreakHyphen/>
        <w:t>32</w:t>
      </w:r>
      <w:r w:rsidRPr="00F40693">
        <w:rPr>
          <w:szCs w:val="24"/>
          <w:u w:val="single"/>
        </w:rPr>
        <w:noBreakHyphen/>
        <w:t>120(A), a warning notice of deficiency, a cease and desist order and a refund of fees, costs or compensation assessed and/or received in violation of the section.  A person aggrieved by the department’s final administrative order may request a contested case hearing before the Administrative Law Court pursuant to the court’s rules of procedure.  If the person fails to timely request a contested case hearing, the department may bring an action to enforce its order pursuant to Chapter 23, Title 1.  The criminal penalty provisions of Section 27</w:t>
      </w:r>
      <w:r w:rsidRPr="00F40693">
        <w:rPr>
          <w:szCs w:val="24"/>
          <w:u w:val="single"/>
        </w:rPr>
        <w:noBreakHyphen/>
        <w:t>32</w:t>
      </w:r>
      <w:r w:rsidRPr="00F40693">
        <w:rPr>
          <w:szCs w:val="24"/>
          <w:u w:val="single"/>
        </w:rPr>
        <w:noBreakHyphen/>
        <w:t>120(B) do not apply to this section.</w:t>
      </w:r>
      <w:r w:rsidRPr="00F40693">
        <w:t>”</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0693">
        <w:t>SECTION</w:t>
      </w:r>
      <w:r w:rsidRPr="00F40693">
        <w:tab/>
        <w:t>3.</w:t>
      </w:r>
      <w:r w:rsidRPr="00F40693">
        <w:tab/>
        <w:t>Section 27</w:t>
      </w:r>
      <w:r w:rsidRPr="00F40693">
        <w:noBreakHyphen/>
        <w:t>32</w:t>
      </w:r>
      <w:r w:rsidRPr="00F40693">
        <w:noBreakHyphen/>
        <w:t>130 of the 1976 Code is amended to read:</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0693">
        <w:tab/>
        <w:t>“Section 27</w:t>
      </w:r>
      <w:r w:rsidRPr="00F40693">
        <w:noBreakHyphen/>
        <w:t>32</w:t>
      </w:r>
      <w:r w:rsidRPr="00F40693">
        <w:noBreakHyphen/>
        <w:t>130.</w:t>
      </w:r>
      <w:r w:rsidRPr="00F40693">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F40693">
        <w:rPr>
          <w:u w:val="single"/>
        </w:rPr>
        <w:t>or a vacation time sharing association</w:t>
      </w:r>
      <w:r w:rsidRPr="00F40693">
        <w:t xml:space="preserve"> to bring a private action to enforce the provisions of this chapter.”</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0693">
        <w:t>SECTION</w:t>
      </w:r>
      <w:r w:rsidRPr="00F40693">
        <w:tab/>
        <w:t>4.</w:t>
      </w:r>
      <w:r w:rsidRPr="00F40693">
        <w:tab/>
        <w:t>This act takes effect upon approval by the Governor. /</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0693">
        <w:t>Renumber sections to conform.</w:t>
      </w:r>
    </w:p>
    <w:p w:rsidR="00216474"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0693">
        <w:t>Amend title to conform.</w:t>
      </w:r>
    </w:p>
    <w:p w:rsidR="00216474" w:rsidRPr="00F40693"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216474" w:rsidRPr="00216474" w:rsidRDefault="00216474" w:rsidP="002164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6474" w:rsidRDefault="00216474"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6474" w:rsidSect="002164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453E" w:rsidRDefault="00AC453E"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017" w:rsidRDefault="005E5017" w:rsidP="005E50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5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2B624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56" w:rsidRPr="00E1753A"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4" w:name="titletop"/>
      <w:bookmarkEnd w:id="4"/>
      <w:r w:rsidRPr="00DE020E">
        <w:t>TO AMEND SECTION 27</w:t>
      </w:r>
      <w:r w:rsidR="0036131C">
        <w:noBreakHyphen/>
      </w:r>
      <w:r w:rsidRPr="00DE020E">
        <w:t>32</w:t>
      </w:r>
      <w:r w:rsidR="0036131C">
        <w:noBreakHyphen/>
      </w:r>
      <w:r w:rsidRPr="00DE020E">
        <w:t xml:space="preserve">10, </w:t>
      </w:r>
      <w:r>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rsidR="0036131C">
        <w:noBreakHyphen/>
      </w:r>
      <w:r w:rsidRPr="00DE020E">
        <w:t>32</w:t>
      </w:r>
      <w:r w:rsidR="0036131C">
        <w:noBreakHyphen/>
      </w:r>
      <w:r w:rsidRPr="00DE020E">
        <w:t>55, RELATING TO FEES FOR THE RESALE OF INTEREST</w:t>
      </w:r>
      <w:r>
        <w:t>S IN</w:t>
      </w:r>
      <w:r w:rsidRPr="00DE020E">
        <w:t xml:space="preserve"> VACATION TIMESHARE</w:t>
      </w:r>
      <w:r>
        <w:t>S</w:t>
      </w:r>
      <w:r w:rsidRPr="00DE020E">
        <w:t>, SO AS TO PROVIDE REQUIREMENTS OF RE</w:t>
      </w:r>
      <w:r>
        <w:t>SALE VACATION TIMESHARE SERVICES AND PROVIDERS OF THESE SERVICES</w:t>
      </w:r>
      <w:r w:rsidRPr="00DE020E">
        <w:t>; AND TO AMEND SECTION 27</w:t>
      </w:r>
      <w:r w:rsidR="0036131C">
        <w:noBreakHyphen/>
      </w:r>
      <w:r w:rsidRPr="00DE020E">
        <w:t>32</w:t>
      </w:r>
      <w:r w:rsidR="0036131C">
        <w:noBreakHyphen/>
      </w:r>
      <w:r w:rsidRPr="00DE020E">
        <w:t>130, RELATING TO ENFORCEMENT AND IMPLEMENTATION</w:t>
      </w:r>
      <w:r>
        <w:t xml:space="preserve"> PROVISIONS</w:t>
      </w:r>
      <w:r w:rsidRPr="00DE020E">
        <w:t>, SO AS TO MAKE THE PROVISIONS APPLICABLE TO VACATION TIME SHARING ASSOCIATION</w:t>
      </w:r>
      <w:r>
        <w:t>S</w:t>
      </w:r>
      <w:r w:rsidRPr="00DE020E">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24B" w:rsidRDefault="002B62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56" w:rsidRPr="00104432" w:rsidRDefault="002B624B"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04056" w:rsidRPr="00104432">
        <w:t>Section 27</w:t>
      </w:r>
      <w:r w:rsidR="0036131C">
        <w:noBreakHyphen/>
      </w:r>
      <w:r w:rsidR="00204056" w:rsidRPr="00104432">
        <w:t>32</w:t>
      </w:r>
      <w:r w:rsidR="0036131C">
        <w:noBreakHyphen/>
      </w:r>
      <w:r w:rsidR="00204056" w:rsidRPr="00104432">
        <w:t>10 of the 1976 Code, as last amended by Act 310 of 2006, is further amended to read:</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0036131C">
        <w:noBreakHyphen/>
      </w:r>
      <w:r w:rsidRPr="00104432">
        <w:t>32</w:t>
      </w:r>
      <w:r w:rsidR="0036131C">
        <w:noBreakHyphen/>
      </w:r>
      <w:r w:rsidRPr="00104432">
        <w:t>10.</w:t>
      </w:r>
      <w:r w:rsidRPr="00104432">
        <w:tab/>
        <w:t xml:space="preserve">For purposes of this chapter: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r>
      <w:r w:rsidR="0036131C" w:rsidRPr="0036131C">
        <w:t>‘</w:t>
      </w:r>
      <w:r w:rsidRPr="00104432">
        <w:t>Accommodations</w:t>
      </w:r>
      <w:r w:rsidR="0036131C" w:rsidRPr="0036131C">
        <w:t>’</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(2)</w:t>
      </w:r>
      <w:r w:rsidRPr="00104432">
        <w:tab/>
      </w:r>
      <w:r w:rsidR="0036131C" w:rsidRPr="0036131C">
        <w:t>‘</w:t>
      </w:r>
      <w:r w:rsidRPr="00104432">
        <w:t>Person</w:t>
      </w:r>
      <w:r w:rsidR="0036131C" w:rsidRPr="0036131C">
        <w:t>’</w:t>
      </w:r>
      <w:r w:rsidRPr="00104432">
        <w:t xml:space="preserve"> means any individual, corporation, firm, association, joint venture, partnership, trust estate, business trust, syndicate, fiduciary, and any other group or combination.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r>
      <w:r w:rsidR="0036131C" w:rsidRPr="0036131C">
        <w:t>‘</w:t>
      </w:r>
      <w:r w:rsidRPr="00104432">
        <w:t>Contract</w:t>
      </w:r>
      <w:r w:rsidR="0036131C" w:rsidRPr="0036131C">
        <w:t>’</w:t>
      </w:r>
      <w:r w:rsidRPr="00104432">
        <w:t xml:space="preserve"> means the agreement between the seller and a purchaser:  (a) setting forth the terms and conditions of the purchase and sale of an ownership interest in a vacation time sharing ownership plan, or (b) setting forth the terms and conditions of the </w:t>
      </w:r>
      <w:r w:rsidRPr="00104432">
        <w:lastRenderedPageBreak/>
        <w:t>purchase and sale of a lease or other right</w:t>
      </w:r>
      <w:r w:rsidR="0036131C">
        <w:noBreakHyphen/>
      </w:r>
      <w:r w:rsidRPr="00104432">
        <w:t>to</w:t>
      </w:r>
      <w:r w:rsidR="0036131C">
        <w:noBreakHyphen/>
      </w:r>
      <w:r w:rsidRPr="00104432">
        <w:t xml:space="preserve">use interest in a vacation time sharing lease plan.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r>
      <w:r w:rsidR="0036131C" w:rsidRPr="0036131C">
        <w:t>‘</w:t>
      </w:r>
      <w:r w:rsidRPr="00104432">
        <w:t>Commission</w:t>
      </w:r>
      <w:r w:rsidR="0036131C" w:rsidRPr="0036131C">
        <w:t>’</w:t>
      </w:r>
      <w:r w:rsidRPr="00104432">
        <w:t xml:space="preserve"> means the South Carolina Real Estate Commission.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r>
      <w:r w:rsidR="0036131C" w:rsidRPr="0036131C">
        <w:t>‘</w:t>
      </w:r>
      <w:r w:rsidRPr="00104432">
        <w:t>Facilities</w:t>
      </w:r>
      <w:r w:rsidR="0036131C" w:rsidRPr="0036131C">
        <w:t>’</w:t>
      </w:r>
      <w:r w:rsidRPr="00104432">
        <w:t xml:space="preserve"> means a structure, service, or property, whether improved or unimproved, made available to the purchaser for recreational, social, family, or personal use.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r>
      <w:r w:rsidR="0036131C" w:rsidRPr="0036131C">
        <w:t>‘</w:t>
      </w:r>
      <w:r w:rsidRPr="00104432">
        <w:t>Seller</w:t>
      </w:r>
      <w:r w:rsidR="0036131C" w:rsidRPr="0036131C">
        <w:t>’</w:t>
      </w:r>
      <w:r w:rsidRPr="00104432">
        <w:t xml:space="preserve">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w:t>
      </w:r>
      <w:r w:rsidR="0036131C" w:rsidRPr="0036131C">
        <w:t>‘</w:t>
      </w:r>
      <w:r w:rsidRPr="00104432">
        <w:t>seller</w:t>
      </w:r>
      <w:r w:rsidR="0036131C" w:rsidRPr="0036131C">
        <w:t>’</w:t>
      </w:r>
      <w:r w:rsidRPr="00104432">
        <w:t xml:space="preserve"> does not include the following: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a managing entity or owners</w:t>
      </w:r>
      <w:r w:rsidR="0036131C" w:rsidRPr="0036131C">
        <w:t>’</w:t>
      </w:r>
      <w:r w:rsidRPr="00104432">
        <w:t xml:space="preserve"> association of a time sharing plan, not otherwise a seller, that offers on the association</w:t>
      </w:r>
      <w:r w:rsidR="0036131C" w:rsidRPr="0036131C">
        <w:t>’</w:t>
      </w:r>
      <w:r w:rsidRPr="00104432">
        <w:t xml:space="preserve">s behalf time sharing interests in the time sharing plan transferred to the association through foreclosure, deed in lieu of foreclosure, or gratuitous transfer;  or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r>
      <w:r w:rsidR="0036131C" w:rsidRPr="0036131C">
        <w:t>‘</w:t>
      </w:r>
      <w:r w:rsidRPr="00104432">
        <w:t>Vacation time sharing ownership plan</w:t>
      </w:r>
      <w:r w:rsidR="0036131C" w:rsidRPr="0036131C">
        <w:t>’</w:t>
      </w:r>
      <w:r w:rsidRPr="00104432">
        <w:t xml:space="preserve">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(8)</w:t>
      </w:r>
      <w:r w:rsidRPr="00104432">
        <w:tab/>
      </w:r>
      <w:r w:rsidR="0036131C" w:rsidRPr="0036131C">
        <w:t>‘</w:t>
      </w:r>
      <w:r w:rsidRPr="00104432">
        <w:t>Vacation time sharing lease plan</w:t>
      </w:r>
      <w:r w:rsidR="0036131C" w:rsidRPr="0036131C">
        <w:t>’</w:t>
      </w:r>
      <w:r w:rsidRPr="00104432">
        <w:t xml:space="preserve"> means any arrangement, plan, or similar devise, whether by membership agreement, lease, rental agreement, license, use agreement, security, or other means, </w:t>
      </w:r>
      <w:r w:rsidRPr="00104432">
        <w:lastRenderedPageBreak/>
        <w:t xml:space="preserve">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r>
      <w:r w:rsidR="0036131C" w:rsidRPr="0036131C">
        <w:t>‘</w:t>
      </w:r>
      <w:r w:rsidRPr="00104432">
        <w:t>Vacation time sharing plan</w:t>
      </w:r>
      <w:r w:rsidR="0036131C" w:rsidRPr="0036131C">
        <w:t>’</w:t>
      </w:r>
      <w:r w:rsidRPr="00104432">
        <w:t xml:space="preserve"> means either a vacation time sharing ownership plan or a vacation time sharing lease plan.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r>
      <w:r w:rsidR="0036131C" w:rsidRPr="0036131C">
        <w:t>‘</w:t>
      </w:r>
      <w:r w:rsidRPr="00104432">
        <w:t>Substantially complete</w:t>
      </w:r>
      <w:r w:rsidR="0036131C" w:rsidRPr="0036131C">
        <w:t>’</w:t>
      </w:r>
      <w:r w:rsidRPr="00104432">
        <w:t xml:space="preserv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r>
      <w:r w:rsidR="0036131C" w:rsidRPr="0036131C">
        <w:t>‘</w:t>
      </w:r>
      <w:r w:rsidRPr="00104432">
        <w:t>Unit week</w:t>
      </w:r>
      <w:r w:rsidR="0036131C" w:rsidRPr="0036131C">
        <w:t>’</w:t>
      </w:r>
      <w:r w:rsidRPr="00104432">
        <w:t xml:space="preserve"> means a number of consecutive days, normally seven consecutive days in duration, which may reasonably be assigned to purchasers of vacation time sharing plans by the seller.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r>
      <w:r w:rsidR="0036131C" w:rsidRPr="0036131C">
        <w:t>‘</w:t>
      </w:r>
      <w:r w:rsidRPr="00104432">
        <w:t>Escrow agent</w:t>
      </w:r>
      <w:r w:rsidR="0036131C" w:rsidRPr="0036131C">
        <w:t>’</w:t>
      </w:r>
      <w:r w:rsidRPr="00104432">
        <w:t xml:space="preserve">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 xml:space="preserve">For purposes of </w:t>
      </w:r>
      <w:r>
        <w:rPr>
          <w:u w:val="single"/>
        </w:rPr>
        <w:t>S</w:t>
      </w:r>
      <w:r w:rsidRPr="00104432">
        <w:rPr>
          <w:u w:val="single"/>
        </w:rPr>
        <w:t>ection 27</w:t>
      </w:r>
      <w:r w:rsidR="0036131C">
        <w:rPr>
          <w:u w:val="single"/>
        </w:rPr>
        <w:noBreakHyphen/>
      </w:r>
      <w:r w:rsidRPr="00104432">
        <w:rPr>
          <w:u w:val="single"/>
        </w:rPr>
        <w:t>32</w:t>
      </w:r>
      <w:r w:rsidR="0036131C">
        <w:rPr>
          <w:u w:val="single"/>
        </w:rPr>
        <w:noBreakHyphen/>
      </w:r>
      <w:r w:rsidRPr="00104432">
        <w:rPr>
          <w:u w:val="single"/>
        </w:rPr>
        <w:t>55, escrow agent also means a</w:t>
      </w:r>
      <w:bookmarkStart w:id="6" w:name="_DV_C5"/>
      <w:bookmarkStart w:id="7" w:name="_DV_X96"/>
      <w:r w:rsidRPr="00104432">
        <w:rPr>
          <w:u w:val="single"/>
        </w:rPr>
        <w:t xml:space="preserve"> licensed South Carolina attorney in good standing, a licensed South Carolina real estate broker in good standing, or a licensed South Carolina title insurance agent in good </w:t>
      </w:r>
      <w:bookmarkStart w:id="8" w:name="_DV_C6"/>
      <w:bookmarkEnd w:id="6"/>
      <w:bookmarkEnd w:id="7"/>
      <w:r w:rsidRPr="00104432">
        <w:rPr>
          <w:u w:val="single"/>
        </w:rPr>
        <w:t>standing.</w:t>
      </w:r>
      <w:bookmarkEnd w:id="8"/>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r>
      <w:r w:rsidR="0036131C" w:rsidRPr="0036131C">
        <w:t>‘</w:t>
      </w:r>
      <w:r w:rsidRPr="00104432">
        <w:t>Escrow account</w:t>
      </w:r>
      <w:r w:rsidR="0036131C" w:rsidRPr="0036131C">
        <w:t>’</w:t>
      </w:r>
      <w:r w:rsidRPr="00104432">
        <w:t xml:space="preserve"> means funds held or maintained by an escrow agent.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(14)</w:t>
      </w:r>
      <w:r w:rsidRPr="00104432">
        <w:tab/>
      </w:r>
      <w:r w:rsidR="0036131C" w:rsidRPr="0036131C">
        <w:t>‘</w:t>
      </w:r>
      <w:r w:rsidRPr="00104432">
        <w:t>Fund</w:t>
      </w:r>
      <w:r w:rsidR="0036131C" w:rsidRPr="0036131C">
        <w:t>’</w:t>
      </w:r>
      <w:r w:rsidRPr="00104432">
        <w:t xml:space="preserve"> and </w:t>
      </w:r>
      <w:r w:rsidR="0036131C" w:rsidRPr="0036131C">
        <w:t>‘</w:t>
      </w:r>
      <w:r w:rsidRPr="00104432">
        <w:t>recovery fund</w:t>
      </w:r>
      <w:r w:rsidR="0036131C" w:rsidRPr="0036131C">
        <w:t>’</w:t>
      </w:r>
      <w:r w:rsidRPr="00104432">
        <w:t xml:space="preserve"> means the South Carolina Vacation Time Sharing Recovery Fund.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r>
      <w:r w:rsidR="0036131C" w:rsidRPr="0036131C">
        <w:t>‘</w:t>
      </w:r>
      <w:r w:rsidRPr="00104432">
        <w:t>Claim</w:t>
      </w:r>
      <w:r w:rsidR="0036131C" w:rsidRPr="0036131C">
        <w:t>’</w:t>
      </w:r>
      <w:r w:rsidRPr="00104432">
        <w:t xml:space="preserve"> means a monetary loss sustained or allegedly sustained by a person due to the wrongdoing of a registrant or licensee. </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(16)</w:t>
      </w:r>
      <w:r w:rsidRPr="00104432">
        <w:tab/>
      </w:r>
      <w:r w:rsidR="0036131C" w:rsidRPr="0036131C">
        <w:t>‘</w:t>
      </w:r>
      <w:r w:rsidRPr="00104432">
        <w:t>Real estate broker</w:t>
      </w:r>
      <w:r w:rsidR="0036131C" w:rsidRPr="0036131C">
        <w:t>’</w:t>
      </w:r>
      <w:r w:rsidRPr="00104432">
        <w:t>s trust account</w:t>
      </w:r>
      <w:r w:rsidR="0036131C" w:rsidRPr="0036131C">
        <w:t>’</w:t>
      </w:r>
      <w:r w:rsidRPr="00104432">
        <w:t xml:space="preserve"> means a demand account in a bank or savings institution in this State held by a duly licensed South Carolina real estate broker.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lastRenderedPageBreak/>
        <w:tab/>
      </w:r>
      <w:r w:rsidRPr="00104432">
        <w:rPr>
          <w:rFonts w:ascii="Times New Roman" w:hAnsi="Times New Roman" w:cs="Times New Roman"/>
          <w:szCs w:val="24"/>
          <w:u w:val="single"/>
        </w:rPr>
        <w:t>(17)</w:t>
      </w: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Resale vacation time sharing interest</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Resale service provider</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Vacation time sharing resale service</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 means:</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(20)</w:t>
      </w: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Vacation time sharing association</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(21)</w:t>
      </w:r>
      <w:r w:rsidRPr="00104432">
        <w:rPr>
          <w:szCs w:val="24"/>
        </w:rPr>
        <w:tab/>
      </w:r>
      <w:r w:rsidR="0036131C" w:rsidRPr="0036131C">
        <w:rPr>
          <w:szCs w:val="24"/>
          <w:u w:val="single"/>
        </w:rPr>
        <w:t>‘</w:t>
      </w:r>
      <w:r w:rsidRPr="00104432">
        <w:rPr>
          <w:szCs w:val="24"/>
          <w:u w:val="single"/>
        </w:rPr>
        <w:t>Consumer vacation time sharing reseller</w:t>
      </w:r>
      <w:r w:rsidR="0036131C" w:rsidRPr="0036131C">
        <w:rPr>
          <w:szCs w:val="24"/>
          <w:u w:val="single"/>
        </w:rPr>
        <w:t>’</w:t>
      </w:r>
      <w:r w:rsidRPr="00104432">
        <w:rPr>
          <w:szCs w:val="24"/>
          <w:u w:val="single"/>
        </w:rPr>
        <w:t xml:space="preserve"> means an owner of a resale vacation time sharing interest.</w:t>
      </w:r>
      <w:r w:rsidRPr="00104432">
        <w:t>”</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lastRenderedPageBreak/>
        <w:t>SECTION</w:t>
      </w:r>
      <w:r w:rsidRPr="00104432">
        <w:tab/>
        <w:t>2.</w:t>
      </w:r>
      <w:r w:rsidRPr="00104432">
        <w:tab/>
        <w:t>Section 27</w:t>
      </w:r>
      <w:r w:rsidR="0036131C">
        <w:noBreakHyphen/>
      </w:r>
      <w:r w:rsidRPr="00104432">
        <w:t>32</w:t>
      </w:r>
      <w:r w:rsidR="0036131C">
        <w:noBreakHyphen/>
      </w:r>
      <w:r w:rsidRPr="00104432">
        <w:t>55 of the 1976 Code is amended to read:</w:t>
      </w:r>
    </w:p>
    <w:p w:rsidR="00204056"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0036131C">
        <w:rPr>
          <w:rFonts w:ascii="Times New Roman" w:hAnsi="Times New Roman" w:cs="Times New Roman"/>
        </w:rPr>
        <w:noBreakHyphen/>
      </w:r>
      <w:r w:rsidRPr="00104432">
        <w:rPr>
          <w:rFonts w:ascii="Times New Roman" w:hAnsi="Times New Roman" w:cs="Times New Roman"/>
        </w:rPr>
        <w:t>32</w:t>
      </w:r>
      <w:r w:rsidR="0036131C">
        <w:rPr>
          <w:rFonts w:ascii="Times New Roman" w:hAnsi="Times New Roman" w:cs="Times New Roman"/>
        </w:rPr>
        <w:noBreakHyphen/>
      </w:r>
      <w:r w:rsidRPr="00104432">
        <w:rPr>
          <w:rFonts w:ascii="Times New Roman" w:hAnsi="Times New Roman" w:cs="Times New Roman"/>
        </w:rPr>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0036131C">
        <w:rPr>
          <w:rFonts w:ascii="Times New Roman" w:hAnsi="Times New Roman" w:cs="Times New Roman"/>
          <w:strike/>
        </w:rPr>
        <w:noBreakHyphen/>
      </w:r>
      <w:r w:rsidRPr="00104432">
        <w:rPr>
          <w:rFonts w:ascii="Times New Roman" w:hAnsi="Times New Roman" w:cs="Times New Roman"/>
          <w:strike/>
        </w:rPr>
        <w:t>front appraisal fee for the resale of his interest but may be charged only an up</w:t>
      </w:r>
      <w:r w:rsidR="0036131C">
        <w:rPr>
          <w:rFonts w:ascii="Times New Roman" w:hAnsi="Times New Roman" w:cs="Times New Roman"/>
          <w:strike/>
        </w:rPr>
        <w:noBreakHyphen/>
      </w:r>
      <w:r w:rsidRPr="00104432">
        <w:rPr>
          <w:rFonts w:ascii="Times New Roman" w:hAnsi="Times New Roman" w:cs="Times New Roman"/>
          <w:strike/>
        </w:rPr>
        <w:t>front marketing fee or commission upon the resale of the interest in an amount stipulated by written agreement between the owner and his sales agent.  A person violating the provisions of this section has committed an unfair trade practice pursuant to Section 39</w:t>
      </w:r>
      <w:r w:rsidR="0036131C">
        <w:rPr>
          <w:rFonts w:ascii="Times New Roman" w:hAnsi="Times New Roman" w:cs="Times New Roman"/>
          <w:strike/>
        </w:rPr>
        <w:noBreakHyphen/>
      </w:r>
      <w:r w:rsidRPr="00104432">
        <w:rPr>
          <w:rFonts w:ascii="Times New Roman" w:hAnsi="Times New Roman" w:cs="Times New Roman"/>
          <w:strike/>
        </w:rPr>
        <w:t>5</w:t>
      </w:r>
      <w:r w:rsidR="0036131C">
        <w:rPr>
          <w:rFonts w:ascii="Times New Roman" w:hAnsi="Times New Roman" w:cs="Times New Roman"/>
          <w:strike/>
        </w:rPr>
        <w:noBreakHyphen/>
      </w:r>
      <w:r w:rsidRPr="00104432">
        <w:rPr>
          <w:rFonts w:ascii="Times New Roman" w:hAnsi="Times New Roman" w:cs="Times New Roman"/>
          <w:strike/>
        </w:rPr>
        <w:t>20 and is subject to all penalties and remedies provided by law for this violation.</w:t>
      </w:r>
      <w:r w:rsidRPr="00104432">
        <w:rPr>
          <w:rFonts w:ascii="Times New Roman" w:hAnsi="Times New Roman" w:cs="Times New Roman"/>
        </w:rPr>
        <w:t xml:space="preserve">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0036131C">
        <w:rPr>
          <w:rFonts w:ascii="Times New Roman" w:hAnsi="Times New Roman" w:cs="Times New Roman"/>
          <w:szCs w:val="24"/>
          <w:u w:val="single"/>
        </w:rPr>
        <w:noBreakHyphen/>
      </w:r>
      <w:r w:rsidRPr="00104432">
        <w:rPr>
          <w:rFonts w:ascii="Times New Roman" w:hAnsi="Times New Roman" w:cs="Times New Roman"/>
          <w:szCs w:val="24"/>
          <w:u w:val="single"/>
        </w:rPr>
        <w:t xml:space="preserve">point boldfaced type immediately preceding the space in the contract provided for the </w:t>
      </w:r>
      <w:r w:rsidRPr="00104432">
        <w:rPr>
          <w:rFonts w:ascii="Times New Roman" w:hAnsi="Times New Roman" w:cs="Times New Roman"/>
          <w:szCs w:val="24"/>
          <w:u w:val="single"/>
        </w:rPr>
        <w:lastRenderedPageBreak/>
        <w:t>consumer time sharing reseller</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s signature in substantially the following form:</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s mailing address)   or to   (resale service provider</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s e</w:t>
      </w:r>
      <w:r w:rsidR="0036131C">
        <w:rPr>
          <w:rFonts w:ascii="Times New Roman" w:hAnsi="Times New Roman" w:cs="Times New Roman"/>
          <w:szCs w:val="24"/>
          <w:u w:val="single"/>
        </w:rPr>
        <w:noBreakHyphen/>
      </w:r>
      <w:r w:rsidRPr="00104432">
        <w:rPr>
          <w:rFonts w:ascii="Times New Roman" w:hAnsi="Times New Roman" w:cs="Times New Roman"/>
          <w:szCs w:val="24"/>
          <w:u w:val="single"/>
        </w:rPr>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r w:rsidR="0036131C" w:rsidRPr="0036131C">
        <w:rPr>
          <w:rFonts w:ascii="Times New Roman" w:hAnsi="Times New Roman" w:cs="Times New Roman"/>
          <w:szCs w:val="24"/>
          <w:u w:val="single"/>
        </w:rPr>
        <w: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r w:rsidR="0036131C" w:rsidRPr="0036131C">
        <w:rPr>
          <w:rFonts w:ascii="Times New Roman" w:hAnsi="Times New Roman" w:cs="Times New Roman"/>
          <w:szCs w:val="24"/>
          <w:u w:val="single"/>
        </w:rPr>
        <w: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shall not pay any advance fee, cost or compensation for vacation time sharing resale services, except as provided in item (2), unless one hundred percent of all funds are deposited into an escrow account until the vacation time sharing resale service is completed and all other requirements of this section have been met.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sidRPr="00E45B6D">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 xml:space="preserve">Presentation by the vacation time sharing resale services provider of an affidavit by such person to the escrow agent that all promised vacation time sharing resale services have been performed, including delivery to both the consumer vacation time </w:t>
      </w:r>
      <w:r w:rsidRPr="00104432">
        <w:rPr>
          <w:rFonts w:ascii="Times New Roman" w:hAnsi="Times New Roman" w:cs="Times New Roman"/>
          <w:szCs w:val="24"/>
          <w:u w:val="single"/>
        </w:rPr>
        <w:lastRenderedPageBreak/>
        <w:t>sharing reseller and the vacation time sharing plan association or managing entity of a copy of the recorded instrument or other legal document evidencing the transfer of ownership or of legal title to the resale vacation time sharing interest</w:t>
      </w:r>
      <w:r>
        <w:rPr>
          <w:rFonts w:ascii="Times New Roman" w:hAnsi="Times New Roman" w:cs="Times New Roman"/>
          <w:szCs w:val="24"/>
          <w:u w:val="single"/>
        </w:rPr>
        <w:t xml:space="preserve"> completed in accordance with Section 27</w:t>
      </w:r>
      <w:r w:rsidR="0036131C">
        <w:rPr>
          <w:rFonts w:ascii="Times New Roman" w:hAnsi="Times New Roman" w:cs="Times New Roman"/>
          <w:szCs w:val="24"/>
          <w:u w:val="single"/>
        </w:rPr>
        <w:noBreakHyphen/>
      </w:r>
      <w:r>
        <w:rPr>
          <w:rFonts w:ascii="Times New Roman" w:hAnsi="Times New Roman" w:cs="Times New Roman"/>
          <w:szCs w:val="24"/>
          <w:u w:val="single"/>
        </w:rPr>
        <w:t>32</w:t>
      </w:r>
      <w:r w:rsidR="0036131C">
        <w:rPr>
          <w:rFonts w:ascii="Times New Roman" w:hAnsi="Times New Roman" w:cs="Times New Roman"/>
          <w:szCs w:val="24"/>
          <w:u w:val="single"/>
        </w:rPr>
        <w:noBreakHyphen/>
      </w:r>
      <w:r>
        <w:rPr>
          <w:rFonts w:ascii="Times New Roman" w:hAnsi="Times New Roman" w:cs="Times New Roman"/>
          <w:szCs w:val="24"/>
          <w:u w:val="single"/>
        </w:rPr>
        <w:t>40,</w:t>
      </w:r>
      <w:r w:rsidRPr="00104432">
        <w:rPr>
          <w:rFonts w:ascii="Times New Roman" w:hAnsi="Times New Roman" w:cs="Times New Roman"/>
          <w:szCs w:val="24"/>
          <w:u w:val="single"/>
        </w:rPr>
        <w:t xml:space="preserve"> to the transferee.</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commission may audit or examine the escrow account. The resale service provider must make available documents relating to the escrow account or escrow obligation to the commission upon the commission</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s request.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204056" w:rsidRPr="00E364D9"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w:t>
      </w:r>
      <w:r w:rsidR="0036131C" w:rsidRPr="0036131C">
        <w:rPr>
          <w:rFonts w:ascii="Times New Roman" w:hAnsi="Times New Roman" w:cs="Times New Roman"/>
          <w:szCs w:val="24"/>
          <w:u w:val="single"/>
        </w:rPr>
        <w:t>’</w:t>
      </w:r>
      <w:r w:rsidRPr="00104432">
        <w:rPr>
          <w:rFonts w:ascii="Times New Roman" w:hAnsi="Times New Roman" w:cs="Times New Roman"/>
          <w:szCs w:val="24"/>
          <w:u w:val="single"/>
        </w:rPr>
        <w:t xml:space="preserve">s ownership.  Failure to pay assessments or taxes that are due or that come due after acquisition of a resale vacation time sharing interest by a transferee who acquires the resale vacation time sharing interest for commercial purposes and not for personal use and enjoyment is prima facie evidence of an intentional and purposeful violation of this subsection.  It must be considered a </w:t>
      </w:r>
      <w:r w:rsidRPr="00104432">
        <w:rPr>
          <w:rFonts w:ascii="Times New Roman" w:hAnsi="Times New Roman" w:cs="Times New Roman"/>
          <w:szCs w:val="24"/>
          <w:u w:val="single"/>
        </w:rPr>
        <w:lastRenderedPageBreak/>
        <w:t xml:space="preserve">violation of this section if there is any transfer, series of transfers, or other action made or taken by any person for the purpose of </w:t>
      </w:r>
      <w:r w:rsidRPr="00E364D9">
        <w:rPr>
          <w:rFonts w:ascii="Times New Roman" w:hAnsi="Times New Roman" w:cs="Times New Roman"/>
          <w:szCs w:val="24"/>
          <w:u w:val="single"/>
        </w:rPr>
        <w:t>circumventing this section.</w:t>
      </w:r>
    </w:p>
    <w:p w:rsidR="00204056" w:rsidRPr="00E364D9"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E364D9">
        <w:rPr>
          <w:rFonts w:ascii="Times New Roman" w:hAnsi="Times New Roman" w:cs="Times New Roman"/>
          <w:szCs w:val="24"/>
        </w:rPr>
        <w:tab/>
      </w:r>
      <w:r w:rsidRPr="00E364D9">
        <w:rPr>
          <w:rFonts w:ascii="Times New Roman" w:hAnsi="Times New Roman" w:cs="Times New Roman"/>
          <w:u w:val="single"/>
        </w:rPr>
        <w:t>(D)</w:t>
      </w:r>
      <w:r w:rsidRPr="00E364D9">
        <w:rPr>
          <w:rFonts w:ascii="Times New Roman" w:hAnsi="Times New Roman" w:cs="Times New Roman"/>
        </w:rPr>
        <w:tab/>
      </w:r>
      <w:r w:rsidRPr="00E364D9">
        <w:rPr>
          <w:rFonts w:ascii="Times New Roman" w:hAnsi="Times New Roman" w:cs="Times New Roman"/>
          <w:u w:val="single"/>
        </w:rPr>
        <w:t>No individual consumer vacation timesharing reseller who sells or transfers five or fewer resale vacation time sharing interests owned by that consumer vacation timesharing reseller in a given calendar year shall be subject to liability under subsection (C) above.</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E364D9">
        <w:rPr>
          <w:rFonts w:ascii="Times New Roman" w:hAnsi="Times New Roman" w:cs="Times New Roman"/>
          <w:szCs w:val="24"/>
        </w:rPr>
        <w:tab/>
      </w:r>
      <w:r w:rsidRPr="00E364D9">
        <w:rPr>
          <w:rFonts w:ascii="Times New Roman" w:hAnsi="Times New Roman" w:cs="Times New Roman"/>
          <w:szCs w:val="24"/>
          <w:u w:val="single"/>
        </w:rPr>
        <w:t>(E)</w:t>
      </w:r>
      <w:r w:rsidRPr="00E364D9">
        <w:rPr>
          <w:rFonts w:ascii="Times New Roman" w:hAnsi="Times New Roman" w:cs="Times New Roman"/>
          <w:szCs w:val="24"/>
        </w:rPr>
        <w:tab/>
      </w:r>
      <w:r w:rsidRPr="00E364D9">
        <w:rPr>
          <w:rFonts w:ascii="Times New Roman" w:hAnsi="Times New Roman" w:cs="Times New Roman"/>
          <w:szCs w:val="24"/>
          <w:u w:val="single"/>
        </w:rPr>
        <w:t>Engagement</w:t>
      </w:r>
      <w:r w:rsidRPr="00104432">
        <w:rPr>
          <w:rFonts w:ascii="Times New Roman" w:hAnsi="Times New Roman" w:cs="Times New Roman"/>
          <w:szCs w:val="24"/>
          <w:u w:val="single"/>
        </w:rPr>
        <w:t xml:space="preserve">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w:t>
      </w:r>
      <w:r>
        <w:rPr>
          <w:rFonts w:ascii="Times New Roman" w:hAnsi="Times New Roman" w:cs="Times New Roman"/>
          <w:szCs w:val="24"/>
          <w:u w:val="single"/>
        </w:rPr>
        <w:t>F</w:t>
      </w:r>
      <w:r w:rsidRPr="00104432">
        <w:rPr>
          <w:rFonts w:ascii="Times New Roman" w:hAnsi="Times New Roman" w:cs="Times New Roman"/>
          <w:szCs w:val="24"/>
          <w:u w:val="single"/>
        </w:rPr>
        <w:t>)</w:t>
      </w:r>
      <w:r w:rsidRPr="00104432">
        <w:rPr>
          <w:rFonts w:ascii="Times New Roman" w:hAnsi="Times New Roman" w:cs="Times New Roman"/>
          <w:szCs w:val="24"/>
        </w:rPr>
        <w:tab/>
      </w:r>
      <w:r w:rsidRPr="00104432">
        <w:rPr>
          <w:rFonts w:ascii="Times New Roman" w:hAnsi="Times New Roman" w:cs="Times New Roman"/>
          <w:szCs w:val="24"/>
          <w:u w:val="single"/>
        </w:rPr>
        <w:t xml:space="preserve">Providing </w:t>
      </w:r>
      <w:r>
        <w:rPr>
          <w:rFonts w:ascii="Times New Roman" w:hAnsi="Times New Roman" w:cs="Times New Roman"/>
          <w:szCs w:val="24"/>
          <w:u w:val="single"/>
        </w:rPr>
        <w:t>vacation time sharing resale</w:t>
      </w:r>
      <w:r w:rsidRPr="00104432">
        <w:rPr>
          <w:rFonts w:ascii="Times New Roman" w:hAnsi="Times New Roman" w:cs="Times New Roman"/>
          <w:szCs w:val="24"/>
          <w:u w:val="single"/>
        </w:rPr>
        <w:t xml:space="preserve"> services with respect to a consumer resale vacation time sharing interest in a vacation time shar</w:t>
      </w:r>
      <w:r>
        <w:rPr>
          <w:rFonts w:ascii="Times New Roman" w:hAnsi="Times New Roman" w:cs="Times New Roman"/>
          <w:szCs w:val="24"/>
          <w:u w:val="single"/>
        </w:rPr>
        <w:t>ing</w:t>
      </w:r>
      <w:r w:rsidRPr="00104432">
        <w:rPr>
          <w:rFonts w:ascii="Times New Roman" w:hAnsi="Times New Roman" w:cs="Times New Roman"/>
          <w:szCs w:val="24"/>
          <w:u w:val="single"/>
        </w:rPr>
        <w:t xml:space="preserve"> property located or offered within this State or required to be registered in this State, including acting as an agent or third</w:t>
      </w:r>
      <w:r w:rsidR="0036131C">
        <w:rPr>
          <w:rFonts w:ascii="Times New Roman" w:hAnsi="Times New Roman" w:cs="Times New Roman"/>
          <w:szCs w:val="24"/>
          <w:u w:val="single"/>
        </w:rPr>
        <w:noBreakHyphen/>
      </w:r>
      <w:r w:rsidRPr="00104432">
        <w:rPr>
          <w:rFonts w:ascii="Times New Roman" w:hAnsi="Times New Roman" w:cs="Times New Roman"/>
          <w:szCs w:val="24"/>
          <w:u w:val="single"/>
        </w:rPr>
        <w:t>party service provider for a resale service provider, constitutes operating, conducting, engaging in, or carrying on a business or business venture in this State.</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Pr>
          <w:rFonts w:ascii="Times New Roman" w:hAnsi="Times New Roman" w:cs="Times New Roman"/>
          <w:szCs w:val="24"/>
          <w:u w:val="single"/>
        </w:rPr>
        <w:t>(G</w:t>
      </w:r>
      <w:r w:rsidRPr="00104432">
        <w:rPr>
          <w:rFonts w:ascii="Times New Roman" w:hAnsi="Times New Roman" w:cs="Times New Roman"/>
          <w:szCs w:val="24"/>
          <w:u w:val="single"/>
        </w:rPr>
        <w:t>)</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204056" w:rsidRPr="00104432" w:rsidRDefault="00204056" w:rsidP="0020405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Pr>
          <w:rFonts w:ascii="Times New Roman" w:hAnsi="Times New Roman" w:cs="Times New Roman"/>
          <w:szCs w:val="24"/>
          <w:u w:val="single"/>
        </w:rPr>
        <w:t>(H</w:t>
      </w:r>
      <w:r w:rsidRPr="00104432">
        <w:rPr>
          <w:rFonts w:ascii="Times New Roman" w:hAnsi="Times New Roman" w:cs="Times New Roman"/>
          <w:szCs w:val="24"/>
          <w:u w:val="single"/>
        </w:rPr>
        <w:t>)</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Pr>
          <w:szCs w:val="24"/>
          <w:u w:val="single"/>
        </w:rPr>
        <w:t>(I</w:t>
      </w:r>
      <w:r w:rsidRPr="00104432">
        <w:rPr>
          <w:szCs w:val="24"/>
          <w:u w:val="single"/>
        </w:rPr>
        <w:t>)</w:t>
      </w:r>
      <w:r w:rsidRPr="00104432">
        <w:rPr>
          <w:szCs w:val="24"/>
        </w:rPr>
        <w:tab/>
      </w:r>
      <w:r w:rsidRPr="00104432">
        <w:rPr>
          <w:szCs w:val="24"/>
          <w:u w:val="single"/>
        </w:rPr>
        <w:t>The Department of Consumer Affairs may enforce this section.</w:t>
      </w:r>
      <w:r w:rsidRPr="00104432">
        <w:t>”</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3</w:t>
      </w:r>
      <w:r>
        <w:t>.</w:t>
      </w:r>
      <w:r w:rsidRPr="00104432">
        <w:tab/>
        <w:t>Section 27</w:t>
      </w:r>
      <w:r w:rsidR="0036131C">
        <w:noBreakHyphen/>
      </w:r>
      <w:r w:rsidRPr="00104432">
        <w:t>32</w:t>
      </w:r>
      <w:r w:rsidR="0036131C">
        <w:noBreakHyphen/>
      </w:r>
      <w:r w:rsidRPr="00104432">
        <w:t>130 of the 1976 Code is amended to read:</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4056" w:rsidRPr="00104432"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0036131C">
        <w:noBreakHyphen/>
      </w:r>
      <w:r w:rsidRPr="00104432">
        <w:t>32</w:t>
      </w:r>
      <w:r w:rsidR="0036131C">
        <w:noBreakHyphen/>
      </w:r>
      <w:r w:rsidRPr="00104432">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w:t>
      </w:r>
      <w:r w:rsidRPr="00104432">
        <w:lastRenderedPageBreak/>
        <w:t xml:space="preserve">implementation of this chapter, subject to the State Administrative Procedures Act.  The provisions of this section do not limit the right of a purchaser or lessee </w:t>
      </w:r>
      <w:r w:rsidRPr="00104432">
        <w:rPr>
          <w:u w:val="single"/>
        </w:rPr>
        <w:t>or a vacation time sharing association</w:t>
      </w:r>
      <w:r w:rsidRPr="00104432">
        <w:t xml:space="preserve"> to bring a private action to enforce the provisions of this chapter.”</w:t>
      </w:r>
    </w:p>
    <w:p w:rsidR="00204056"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24B" w:rsidRDefault="00204056" w:rsidP="0020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432">
        <w:t>SECTION</w:t>
      </w:r>
      <w:r w:rsidRPr="00104432">
        <w:tab/>
        <w:t>4.</w:t>
      </w:r>
      <w:r w:rsidRPr="00104432">
        <w:tab/>
        <w:t>This act takes effect upon approval by the Governor.</w:t>
      </w:r>
    </w:p>
    <w:p w:rsidR="005A671A" w:rsidRDefault="003613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5EFF" w:rsidRDefault="00B85EFF" w:rsidP="00B85EFF">
      <w:pPr>
        <w:suppressAutoHyphens/>
      </w:pPr>
    </w:p>
    <w:sectPr w:rsidR="00B85EFF" w:rsidSect="002164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24B" w:rsidRDefault="002B624B" w:rsidP="009F0C77">
      <w:r>
        <w:separator/>
      </w:r>
    </w:p>
  </w:endnote>
  <w:endnote w:type="continuationSeparator" w:id="0">
    <w:p w:rsidR="002B624B" w:rsidRDefault="002B62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598288-65E4-4197-9850-3F9E29FBA7F8}"/>
    <w:embedBold r:id="rId2" w:fontKey="{E51B3985-EF39-4DAF-A5E8-6B02476E24C6}"/>
  </w:font>
  <w:font w:name="Calibri">
    <w:panose1 w:val="020F0502020204030204"/>
    <w:charset w:val="00"/>
    <w:family w:val="swiss"/>
    <w:pitch w:val="variable"/>
    <w:sig w:usb0="E00002FF" w:usb1="4000ACFF" w:usb2="00000001" w:usb3="00000000" w:csb0="0000019F" w:csb1="00000000"/>
    <w:embedRegular r:id="rId3" w:fontKey="{938D75E8-54CA-479D-A69A-EB6F4EBC0297}"/>
  </w:font>
  <w:font w:name="Segoe UI">
    <w:panose1 w:val="020B0502040204020203"/>
    <w:charset w:val="00"/>
    <w:family w:val="swiss"/>
    <w:pitch w:val="variable"/>
    <w:sig w:usb0="E10022FF" w:usb1="C000E47F" w:usb2="00000029" w:usb3="00000000" w:csb0="000001DF" w:csb1="00000000"/>
    <w:embedRegular r:id="rId4" w:fontKey="{40345910-7E1F-48D7-BE49-E29B39824FBA}"/>
  </w:font>
  <w:font w:name="Cambria">
    <w:panose1 w:val="02040503050406030204"/>
    <w:charset w:val="00"/>
    <w:family w:val="roman"/>
    <w:pitch w:val="variable"/>
    <w:sig w:usb0="E00002FF" w:usb1="400004FF" w:usb2="00000000" w:usb3="00000000" w:csb0="0000019F" w:csb1="00000000"/>
    <w:embedRegular r:id="rId5" w:fontKey="{A1CD8208-EA88-4C9A-99C0-06AB3256EF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1A" w:rsidRPr="00AC453E" w:rsidRDefault="00AC453E" w:rsidP="00AC453E">
    <w:pPr>
      <w:pStyle w:val="Footer"/>
      <w:tabs>
        <w:tab w:val="clear" w:pos="4680"/>
        <w:tab w:val="clear" w:pos="9360"/>
        <w:tab w:val="center" w:pos="2995"/>
      </w:tabs>
      <w:spacing w:before="120"/>
    </w:pPr>
    <w:r>
      <w:t>[3647</w:t>
    </w:r>
    <w:r w:rsidR="00216474">
      <w:t>-</w:t>
    </w:r>
    <w:r w:rsidR="00216474">
      <w:fldChar w:fldCharType="begin"/>
    </w:r>
    <w:r w:rsidR="00216474">
      <w:instrText xml:space="preserve"> PAGE  \* MERGEFORMAT </w:instrText>
    </w:r>
    <w:r w:rsidR="00216474">
      <w:fldChar w:fldCharType="separate"/>
    </w:r>
    <w:r w:rsidR="00B85EFF">
      <w:rPr>
        <w:noProof/>
      </w:rPr>
      <w:t>9</w:t>
    </w:r>
    <w:r w:rsidR="00216474">
      <w:fldChar w:fldCharType="end"/>
    </w:r>
    <w:r w:rsidR="002164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6474" w:rsidRPr="00AC453E" w:rsidRDefault="00216474" w:rsidP="00AC453E">
    <w:pPr>
      <w:pStyle w:val="Footer"/>
      <w:tabs>
        <w:tab w:val="clear" w:pos="4680"/>
        <w:tab w:val="clear" w:pos="9360"/>
        <w:tab w:val="center" w:pos="2995"/>
      </w:tabs>
      <w:spacing w:before="120"/>
    </w:pPr>
    <w:r>
      <w:t>[3647]</w:t>
    </w:r>
    <w:r>
      <w:tab/>
    </w:r>
    <w:r>
      <w:fldChar w:fldCharType="begin"/>
    </w:r>
    <w:r>
      <w:instrText xml:space="preserve"> PAGE  \* MERGEFORMAT </w:instrText>
    </w:r>
    <w:r>
      <w:fldChar w:fldCharType="separate"/>
    </w:r>
    <w:r w:rsidR="00B85E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24B" w:rsidRDefault="002B624B" w:rsidP="009F0C77">
      <w:r>
        <w:separator/>
      </w:r>
    </w:p>
  </w:footnote>
  <w:footnote w:type="continuationSeparator" w:id="0">
    <w:p w:rsidR="002B624B" w:rsidRDefault="002B62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4WAB17"/>
    <w:docVar w:name="CoverBillType" w:val="b"/>
    <w:docVar w:name="DocPath" w:val="L:\Council\bills\AGM\19094WAB17.DOCX"/>
    <w:docVar w:name="dvBillNumber" w:val="3647"/>
    <w:docVar w:name="dvBillNumberPrefix" w:val="H. "/>
    <w:docVar w:name="dvOriginalBody" w:val="House"/>
    <w:docVar w:name="dvSteno" w:val="AGM"/>
    <w:docVar w:name="NameofBody" w:val="h"/>
    <w:docVar w:name="vGroup2" w:val="Council"/>
  </w:docVars>
  <w:rsids>
    <w:rsidRoot w:val="002B62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4056"/>
    <w:rsid w:val="00205238"/>
    <w:rsid w:val="00216474"/>
    <w:rsid w:val="002321B6"/>
    <w:rsid w:val="00250967"/>
    <w:rsid w:val="002543C8"/>
    <w:rsid w:val="0025541D"/>
    <w:rsid w:val="00262A2A"/>
    <w:rsid w:val="00284AAE"/>
    <w:rsid w:val="002B624B"/>
    <w:rsid w:val="002E5912"/>
    <w:rsid w:val="00301B21"/>
    <w:rsid w:val="00325348"/>
    <w:rsid w:val="0032732C"/>
    <w:rsid w:val="00336AD0"/>
    <w:rsid w:val="0036131C"/>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1A"/>
    <w:rsid w:val="005C2FE2"/>
    <w:rsid w:val="005E2BC9"/>
    <w:rsid w:val="005E5017"/>
    <w:rsid w:val="00605102"/>
    <w:rsid w:val="006215AA"/>
    <w:rsid w:val="006913C9"/>
    <w:rsid w:val="0069470D"/>
    <w:rsid w:val="006D58AA"/>
    <w:rsid w:val="00734F00"/>
    <w:rsid w:val="007A2313"/>
    <w:rsid w:val="007A70AE"/>
    <w:rsid w:val="008362E8"/>
    <w:rsid w:val="0085786E"/>
    <w:rsid w:val="008A1768"/>
    <w:rsid w:val="008A489F"/>
    <w:rsid w:val="008F0F33"/>
    <w:rsid w:val="008F4429"/>
    <w:rsid w:val="0094021A"/>
    <w:rsid w:val="009B44AF"/>
    <w:rsid w:val="009C6A0B"/>
    <w:rsid w:val="009F0C77"/>
    <w:rsid w:val="009F4DD1"/>
    <w:rsid w:val="00A02543"/>
    <w:rsid w:val="00A05EFF"/>
    <w:rsid w:val="00A41684"/>
    <w:rsid w:val="00A64E80"/>
    <w:rsid w:val="00A72BCD"/>
    <w:rsid w:val="00A741D9"/>
    <w:rsid w:val="00A833AB"/>
    <w:rsid w:val="00A9741D"/>
    <w:rsid w:val="00AC34A2"/>
    <w:rsid w:val="00AC453E"/>
    <w:rsid w:val="00AD1C9A"/>
    <w:rsid w:val="00AD4B17"/>
    <w:rsid w:val="00B412D4"/>
    <w:rsid w:val="00B85EFF"/>
    <w:rsid w:val="00BE3C22"/>
    <w:rsid w:val="00BF00E7"/>
    <w:rsid w:val="00C0345E"/>
    <w:rsid w:val="00C31C95"/>
    <w:rsid w:val="00C3483A"/>
    <w:rsid w:val="00C74E9D"/>
    <w:rsid w:val="00C826DD"/>
    <w:rsid w:val="00C82FD3"/>
    <w:rsid w:val="00C92819"/>
    <w:rsid w:val="00CC6B7B"/>
    <w:rsid w:val="00CD2089"/>
    <w:rsid w:val="00D73A67"/>
    <w:rsid w:val="00D970A9"/>
    <w:rsid w:val="00DD153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0C5DFA-25BB-45AA-9139-8A4089481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204056"/>
  </w:style>
  <w:style w:type="paragraph" w:styleId="NoSpacing">
    <w:name w:val="No Spacing"/>
    <w:uiPriority w:val="1"/>
    <w:qFormat/>
    <w:rsid w:val="00204056"/>
    <w:pPr>
      <w:spacing w:after="0" w:line="240" w:lineRule="auto"/>
    </w:pPr>
    <w:rPr>
      <w:rFonts w:asciiTheme="minorHAnsi" w:hAnsiTheme="minorHAnsi"/>
    </w:rPr>
  </w:style>
  <w:style w:type="paragraph" w:styleId="BalloonText">
    <w:name w:val="Balloon Text"/>
    <w:basedOn w:val="Normal"/>
    <w:link w:val="BalloonTextChar"/>
    <w:uiPriority w:val="99"/>
    <w:semiHidden/>
    <w:unhideWhenUsed/>
    <w:rsid w:val="00361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14A92-9104-421C-A139-E35D0C8D2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5BCA43E9.dotm</Template>
  <TotalTime>0</TotalTime>
  <Pages>18</Pages>
  <Words>6462</Words>
  <Characters>33890</Characters>
  <Application>Microsoft Office Word</Application>
  <DocSecurity>0</DocSecurity>
  <Lines>721</Lines>
  <Paragraphs>155</Paragraphs>
  <ScaleCrop>false</ScaleCrop>
  <HeadingPairs>
    <vt:vector size="2" baseType="variant">
      <vt:variant>
        <vt:lpstr>Title</vt:lpstr>
      </vt:variant>
      <vt:variant>
        <vt:i4>1</vt:i4>
      </vt:variant>
    </vt:vector>
  </HeadingPairs>
  <TitlesOfParts>
    <vt:vector size="1" baseType="lpstr">
      <vt:lpstr>2017-2018 Bill 3647: Subject not yet available - South Carolina Legislature Online</vt:lpstr>
    </vt:vector>
  </TitlesOfParts>
  <Company>LPITS</Company>
  <LinksUpToDate>false</LinksUpToDate>
  <CharactersWithSpaces>40556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3647 Text of Previous Version (Mar. 13, 2017) - South Carolina Legislature Online</dc:title>
  <dc:creator>angiemorgan</dc:creator>
  <cp:lastModifiedBy>Lavarres Lynch</cp:lastModifiedBy>
  <cp:revision>2</cp:revision>
  <cp:lastPrinted>2017-03-13T18:54:00Z</cp:lastPrinted>
  <dcterms:created xsi:type="dcterms:W3CDTF">2017-03-13T19:53:00Z</dcterms:created>
  <dcterms:modified xsi:type="dcterms:W3CDTF">2017-03-13T19:53:00Z</dcterms:modified>
</cp:coreProperties>
</file>