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DB" w:rsidRPr="00F874DB" w:rsidRDefault="00F874DB" w:rsidP="00F874DB">
      <w:pPr>
        <w:tabs>
          <w:tab w:val="right" w:pos="5933"/>
        </w:tabs>
        <w:suppressAutoHyphens/>
      </w:pPr>
      <w:r>
        <w:tab/>
      </w:r>
      <w:r>
        <w:rPr>
          <w:b/>
          <w:sz w:val="36"/>
        </w:rPr>
        <w:t>H. 3964</w:t>
      </w: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DB" w:rsidRDefault="00F874DB" w:rsidP="00F8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64D0">
        <w:t>Reps. Alexander and Williams</w:t>
      </w: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F874DB" w:rsidRPr="00F874DB" w:rsidRDefault="00F874DB" w:rsidP="00F8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DB" w:rsidRDefault="00F874DB" w:rsidP="00F8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874DB" w:rsidRPr="00F874DB" w:rsidRDefault="00F874DB" w:rsidP="00F8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3964) to request the Department of Transportation name the portion of Wilson Road in the city of Florence from its intersection with Irby Street to its intersection with Oakland Avenue, etc., respectfully</w:t>
      </w:r>
    </w:p>
    <w:p w:rsidR="00F874DB" w:rsidRPr="00F874DB" w:rsidRDefault="00F874DB" w:rsidP="00F8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874DB" w:rsidRPr="00F874DB" w:rsidRDefault="00F874DB" w:rsidP="00F8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74DB" w:rsidRDefault="00F87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74DB" w:rsidSect="00F874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6272" w:rsidRDefault="00A762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7AE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WILSON ROAD IN THE CITY OF FLORENCE FROM ITS INTERSECTION WITH IRBY STREET TO ITS INTERSECTION WITH OAKLAND AVENUE “ELDER ELIJAH GREEN WAY” AND ERECT APPROPRIATE MARKERS OR SIGNS ALONG THIS </w:t>
      </w:r>
      <w:r w:rsidR="00F17B87">
        <w:t>ROAD</w:t>
      </w:r>
      <w:r>
        <w:t xml:space="preserve"> CONTAINING THIS DESIGNATION</w:t>
      </w:r>
      <w:r w:rsidR="00A85198">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6B28"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6B28">
        <w:t>House of God State Elder Elijah Green was born in Pamplico on May 10, 1938, the son of the late Mr. John Green, Sr., and the late Reverend Earlene Green; and</w:t>
      </w:r>
    </w:p>
    <w:p w:rsidR="00D96B28"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28"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Elder Green is married to Trial Elder Florena Green and together they are the proud parents of two sons and one daughter; and </w:t>
      </w:r>
    </w:p>
    <w:p w:rsidR="00D96B28"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36"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Elder Green</w:t>
      </w:r>
      <w:r w:rsidR="00531836" w:rsidRPr="00531836">
        <w:t>’</w:t>
      </w:r>
      <w:r>
        <w:t>s commitment to the work of God has been the center of his life. From 1978 to 1984, he served as pastor of the House of God, St. Stephens. From 1984 to 2014</w:t>
      </w:r>
      <w:r w:rsidR="00A85198">
        <w:t>,</w:t>
      </w:r>
      <w:r>
        <w:t xml:space="preserve"> he pastored the House of God, Pamplico</w:t>
      </w:r>
      <w:r w:rsidR="006A7AE2">
        <w:t>.</w:t>
      </w:r>
      <w:r>
        <w:t xml:space="preserve"> In 2014, he was elevated to the position of State Elder; and </w:t>
      </w:r>
    </w:p>
    <w:p w:rsidR="00531836"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36"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holds a doctor of pastoral ministry degree and ministers the word on a daily basis to the glory of God; and </w:t>
      </w:r>
    </w:p>
    <w:p w:rsidR="00531836"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great work of this man of God by having a portion of Wilson Road in the City of Florence</w:t>
      </w:r>
      <w:r w:rsidR="006A7AE2">
        <w:t xml:space="preserve"> </w:t>
      </w:r>
      <w:r>
        <w:t>named in his honor.</w:t>
      </w:r>
      <w:r w:rsidR="006A7AE2">
        <w:t xml:space="preserve"> Now, therefore, </w:t>
      </w: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31836">
        <w:t xml:space="preserve"> members of the General Assembly request the Department of Transportation name the portion of Wilson Road in the City of Florence from its intersection with Irby Street to its intersection with Oakland Avenue “Elder Elijah Green Way” and erect appropriate markers or signs along this</w:t>
      </w:r>
      <w:r w:rsidR="00F17B87">
        <w:t xml:space="preserve"> road</w:t>
      </w:r>
      <w:r w:rsidR="00531836">
        <w:t xml:space="preserve"> containing this designation.</w:t>
      </w: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1836">
        <w:t xml:space="preserve"> the Department of Transportation.</w:t>
      </w:r>
    </w:p>
    <w:p w:rsidR="006F564A" w:rsidRDefault="005318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9B8" w:rsidRDefault="000C59B8" w:rsidP="000C59B8">
      <w:pPr>
        <w:suppressAutoHyphens/>
      </w:pPr>
    </w:p>
    <w:sectPr w:rsidR="000C59B8" w:rsidSect="00F874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B28" w:rsidRDefault="00D96B28" w:rsidP="009F0C77">
      <w:r>
        <w:separator/>
      </w:r>
    </w:p>
  </w:endnote>
  <w:endnote w:type="continuationSeparator" w:id="0">
    <w:p w:rsidR="00D96B28" w:rsidRDefault="00D96B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0ABE43-B1CB-42E6-BCB4-4E160FDB7AE5}"/>
    <w:embedBold r:id="rId2" w:fontKey="{0788671A-7781-4BA0-9CCC-F8083F2495FC}"/>
  </w:font>
  <w:font w:name="Calibri">
    <w:panose1 w:val="020F0502020204030204"/>
    <w:charset w:val="00"/>
    <w:family w:val="swiss"/>
    <w:pitch w:val="variable"/>
    <w:sig w:usb0="E00002FF" w:usb1="4000ACFF" w:usb2="00000001" w:usb3="00000000" w:csb0="0000019F" w:csb1="00000000"/>
    <w:embedRegular r:id="rId3" w:fontKey="{569C3AC1-BB1E-4D53-91AE-704EA67DA80C}"/>
  </w:font>
  <w:font w:name="Segoe UI">
    <w:panose1 w:val="020B0502040204020203"/>
    <w:charset w:val="00"/>
    <w:family w:val="swiss"/>
    <w:pitch w:val="variable"/>
    <w:sig w:usb0="E10022FF" w:usb1="C000E47F" w:usb2="00000029" w:usb3="00000000" w:csb0="000001DF" w:csb1="00000000"/>
    <w:embedRegular r:id="rId4" w:fontKey="{9A2D530C-B9D4-4D1B-9C29-D5DD6998F5EF}"/>
  </w:font>
  <w:font w:name="Cambria">
    <w:panose1 w:val="02040503050406030204"/>
    <w:charset w:val="00"/>
    <w:family w:val="roman"/>
    <w:pitch w:val="variable"/>
    <w:sig w:usb0="E00002FF" w:usb1="400004FF" w:usb2="00000000" w:usb3="00000000" w:csb0="0000019F" w:csb1="00000000"/>
    <w:embedRegular r:id="rId5" w:fontKey="{15CCB094-57A3-4709-91F7-0078B6204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64A" w:rsidRPr="00A76272" w:rsidRDefault="00A76272" w:rsidP="00A76272">
    <w:pPr>
      <w:pStyle w:val="Footer"/>
      <w:tabs>
        <w:tab w:val="clear" w:pos="4680"/>
        <w:tab w:val="clear" w:pos="9360"/>
        <w:tab w:val="center" w:pos="2995"/>
      </w:tabs>
      <w:spacing w:before="120"/>
    </w:pPr>
    <w:r>
      <w:t>[3964</w:t>
    </w:r>
    <w:r w:rsidR="00F874DB">
      <w:t>-</w:t>
    </w:r>
    <w:r w:rsidR="00F874DB">
      <w:fldChar w:fldCharType="begin"/>
    </w:r>
    <w:r w:rsidR="00F874DB">
      <w:instrText xml:space="preserve"> PAGE  \* MERGEFORMAT </w:instrText>
    </w:r>
    <w:r w:rsidR="00F874DB">
      <w:fldChar w:fldCharType="separate"/>
    </w:r>
    <w:r w:rsidR="00145DB3">
      <w:rPr>
        <w:noProof/>
      </w:rPr>
      <w:t>1</w:t>
    </w:r>
    <w:r w:rsidR="00F874DB">
      <w:fldChar w:fldCharType="end"/>
    </w:r>
    <w:r w:rsidR="00F874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DB" w:rsidRPr="00A76272" w:rsidRDefault="00F874DB" w:rsidP="00A76272">
    <w:pPr>
      <w:pStyle w:val="Footer"/>
      <w:tabs>
        <w:tab w:val="clear" w:pos="4680"/>
        <w:tab w:val="clear" w:pos="9360"/>
        <w:tab w:val="center" w:pos="2995"/>
      </w:tabs>
      <w:spacing w:before="120"/>
    </w:pPr>
    <w:r>
      <w:t>[3964]</w:t>
    </w:r>
    <w:r>
      <w:tab/>
    </w:r>
    <w:r>
      <w:fldChar w:fldCharType="begin"/>
    </w:r>
    <w:r>
      <w:instrText xml:space="preserve"> PAGE  \* MERGEFORMAT </w:instrText>
    </w:r>
    <w:r>
      <w:fldChar w:fldCharType="separate"/>
    </w:r>
    <w:r w:rsidR="000C59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B28" w:rsidRDefault="00D96B28" w:rsidP="009F0C77">
      <w:r>
        <w:separator/>
      </w:r>
    </w:p>
  </w:footnote>
  <w:footnote w:type="continuationSeparator" w:id="0">
    <w:p w:rsidR="00D96B28" w:rsidRDefault="00D96B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3CM17"/>
    <w:docVar w:name="CoverBillType" w:val="c"/>
    <w:docVar w:name="DocPath" w:val="L:\Council\bills\GT\5323CM17.DOCX"/>
    <w:docVar w:name="dvBillNumber" w:val="3964"/>
    <w:docVar w:name="dvBillNumberPrefix" w:val="H. "/>
    <w:docVar w:name="dvOriginalBody" w:val="House"/>
    <w:docVar w:name="dvSteno" w:val="GT"/>
    <w:docVar w:name="NameofBody" w:val="h"/>
    <w:docVar w:name="vGroup2" w:val="Council"/>
  </w:docVars>
  <w:rsids>
    <w:rsidRoot w:val="006A7AE2"/>
    <w:rsid w:val="00011869"/>
    <w:rsid w:val="00015CD6"/>
    <w:rsid w:val="000C59B8"/>
    <w:rsid w:val="000E0100"/>
    <w:rsid w:val="000E1785"/>
    <w:rsid w:val="000F40FA"/>
    <w:rsid w:val="001035F1"/>
    <w:rsid w:val="0010776B"/>
    <w:rsid w:val="00133E66"/>
    <w:rsid w:val="001435A3"/>
    <w:rsid w:val="00145DB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644"/>
    <w:rsid w:val="004E7D54"/>
    <w:rsid w:val="005273C6"/>
    <w:rsid w:val="00530A69"/>
    <w:rsid w:val="00531836"/>
    <w:rsid w:val="00545593"/>
    <w:rsid w:val="00556EBF"/>
    <w:rsid w:val="00577C6C"/>
    <w:rsid w:val="005A62FE"/>
    <w:rsid w:val="005C2FE2"/>
    <w:rsid w:val="005E2BC9"/>
    <w:rsid w:val="00605102"/>
    <w:rsid w:val="006215AA"/>
    <w:rsid w:val="006913C9"/>
    <w:rsid w:val="00693973"/>
    <w:rsid w:val="0069470D"/>
    <w:rsid w:val="006A7AE2"/>
    <w:rsid w:val="006D58AA"/>
    <w:rsid w:val="006F564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272"/>
    <w:rsid w:val="00A833AB"/>
    <w:rsid w:val="00A85198"/>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6B28"/>
    <w:rsid w:val="00D970A9"/>
    <w:rsid w:val="00DF3845"/>
    <w:rsid w:val="00E41911"/>
    <w:rsid w:val="00E44B57"/>
    <w:rsid w:val="00E92EEF"/>
    <w:rsid w:val="00EF2368"/>
    <w:rsid w:val="00F17B87"/>
    <w:rsid w:val="00F24442"/>
    <w:rsid w:val="00F50AE3"/>
    <w:rsid w:val="00F655B7"/>
    <w:rsid w:val="00F656BA"/>
    <w:rsid w:val="00F67CF1"/>
    <w:rsid w:val="00F728AA"/>
    <w:rsid w:val="00F840F0"/>
    <w:rsid w:val="00F874D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5C408A-3C45-4FD6-AE78-68DD6F7B4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9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9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C2F1A-EE94-4B25-8D5F-A9F312101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F0D3E92.dotm</Template>
  <TotalTime>1</TotalTime>
  <Pages>3</Pages>
  <Words>389</Words>
  <Characters>1894</Characters>
  <Application>Microsoft Office Word</Application>
  <DocSecurity>0</DocSecurity>
  <Lines>75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3964 Text of Previous Version (Apr. 6, 2017) - South Carolina Legislature Online</dc:title>
  <dc:creator>Gwen Thurmond</dc:creator>
  <cp:lastModifiedBy>Lauren Hicks</cp:lastModifiedBy>
  <cp:revision>2</cp:revision>
  <cp:lastPrinted>2017-03-09T14:16:00Z</cp:lastPrinted>
  <dcterms:created xsi:type="dcterms:W3CDTF">2017-04-06T20:36:00Z</dcterms:created>
  <dcterms:modified xsi:type="dcterms:W3CDTF">2017-04-06T20:36:00Z</dcterms:modified>
</cp:coreProperties>
</file>