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5113" w:rsidRDefault="00FF51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195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0FC" w:rsidRDefault="00E530FC" w:rsidP="00E5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1976, BY ADDING </w:t>
      </w:r>
      <w:r w:rsidRPr="009D7E64">
        <w:t>SECTION</w:t>
      </w:r>
      <w:r>
        <w:t xml:space="preserve"> 5</w:t>
      </w:r>
      <w:r>
        <w:noBreakHyphen/>
        <w:t>7</w:t>
      </w:r>
      <w:r>
        <w:noBreakHyphen/>
        <w:t>320 SO AS</w:t>
      </w:r>
      <w:r w:rsidRPr="009D7E64">
        <w:t xml:space="preserve"> TO </w:t>
      </w:r>
      <w:r>
        <w:t xml:space="preserve">PROVIDE THAT ANY </w:t>
      </w:r>
      <w:r w:rsidRPr="00F12CE4">
        <w:t>REGULATION, LEGISLATION, OR STATUTE REGARDING ON</w:t>
      </w:r>
      <w:r>
        <w:noBreakHyphen/>
      </w:r>
      <w:r w:rsidRPr="00F12CE4">
        <w:t xml:space="preserve">STREET PARKING PRIVILEGES FOR RESIDENTS OF A MUNICIPALITY THAT ARE NOT AVAILABLE TO NONRESIDENTS </w:t>
      </w:r>
      <w:r w:rsidR="00D45965">
        <w:t xml:space="preserve">OF THE MUNICIPALITY OF THAT COUNTY </w:t>
      </w:r>
      <w:r w:rsidRPr="00F12CE4">
        <w:t>MUST BE APPROVED ONLY BY THE GENERAL ASSEMBLY.</w:t>
      </w:r>
      <w: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30FC" w:rsidRPr="000D6F71" w:rsidRDefault="00E530FC" w:rsidP="00E5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F71">
        <w:rPr>
          <w:color w:val="000000" w:themeColor="text1"/>
          <w:u w:color="000000" w:themeColor="text1"/>
        </w:rPr>
        <w:t>Whereas, despite the fact that the City of Myrtle Beach recei</w:t>
      </w:r>
      <w:r w:rsidR="008E537C">
        <w:rPr>
          <w:color w:val="000000" w:themeColor="text1"/>
          <w:u w:color="000000" w:themeColor="text1"/>
        </w:rPr>
        <w:t>ves tax monies from all the tax</w:t>
      </w:r>
      <w:r w:rsidRPr="000D6F71">
        <w:rPr>
          <w:color w:val="000000" w:themeColor="text1"/>
          <w:u w:color="000000" w:themeColor="text1"/>
        </w:rPr>
        <w:t>payers of Horry County as well as from the State of South Carolina for such vital programs as beach renourishment, the City of Myrtle Beach</w:t>
      </w:r>
      <w:r w:rsidRPr="00E530FC">
        <w:rPr>
          <w:color w:val="000000" w:themeColor="text1"/>
          <w:u w:color="000000" w:themeColor="text1"/>
        </w:rPr>
        <w:t>’</w:t>
      </w:r>
      <w:r w:rsidRPr="000D6F71">
        <w:rPr>
          <w:color w:val="000000" w:themeColor="text1"/>
          <w:u w:color="000000" w:themeColor="text1"/>
        </w:rPr>
        <w:t>s parking ordinance grants free on</w:t>
      </w:r>
      <w:r>
        <w:rPr>
          <w:color w:val="000000" w:themeColor="text1"/>
          <w:u w:color="000000" w:themeColor="text1"/>
        </w:rPr>
        <w:noBreakHyphen/>
      </w:r>
      <w:r w:rsidRPr="000D6F71">
        <w:rPr>
          <w:color w:val="000000" w:themeColor="text1"/>
          <w:u w:color="000000" w:themeColor="text1"/>
        </w:rPr>
        <w:t>street parking at city</w:t>
      </w:r>
      <w:r>
        <w:rPr>
          <w:color w:val="000000" w:themeColor="text1"/>
          <w:u w:color="000000" w:themeColor="text1"/>
        </w:rPr>
        <w:noBreakHyphen/>
      </w:r>
      <w:r w:rsidRPr="000D6F71">
        <w:rPr>
          <w:color w:val="000000" w:themeColor="text1"/>
          <w:u w:color="000000" w:themeColor="text1"/>
        </w:rPr>
        <w:t xml:space="preserve">metered spaces only to city residents; and </w:t>
      </w:r>
    </w:p>
    <w:p w:rsidR="00E530FC" w:rsidRPr="000D6F71" w:rsidRDefault="00E530FC" w:rsidP="00E5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30FC" w:rsidRPr="000D6F71" w:rsidRDefault="00E530FC" w:rsidP="00E5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F71">
        <w:rPr>
          <w:color w:val="000000" w:themeColor="text1"/>
          <w:u w:color="000000" w:themeColor="text1"/>
        </w:rPr>
        <w:t>Whereas, residents of the unincorporated areas of Horry County spend their hard</w:t>
      </w:r>
      <w:r>
        <w:rPr>
          <w:color w:val="000000" w:themeColor="text1"/>
          <w:u w:color="000000" w:themeColor="text1"/>
        </w:rPr>
        <w:noBreakHyphen/>
      </w:r>
      <w:r w:rsidRPr="000D6F71">
        <w:rPr>
          <w:color w:val="000000" w:themeColor="text1"/>
          <w:u w:color="000000" w:themeColor="text1"/>
        </w:rPr>
        <w:t xml:space="preserve">earned dollars in the City of Myrtle Beach just as its residents do; and </w:t>
      </w:r>
    </w:p>
    <w:p w:rsidR="00E530FC" w:rsidRPr="000D6F71" w:rsidRDefault="00E530FC" w:rsidP="00E5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30FC" w:rsidRPr="000D6F71" w:rsidRDefault="00E530FC" w:rsidP="00E5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F71">
        <w:rPr>
          <w:color w:val="000000" w:themeColor="text1"/>
          <w:u w:color="000000" w:themeColor="text1"/>
        </w:rPr>
        <w:t>Whereas, without question, the numerous hotels, restaurants, and businesses within the City of Myrtle Beach thrive in large measure due to the patronage of nonresidents; and</w:t>
      </w:r>
    </w:p>
    <w:p w:rsidR="00E530FC" w:rsidRPr="000D6F71" w:rsidRDefault="00E530FC" w:rsidP="00E5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30FC" w:rsidRPr="000D6F71" w:rsidRDefault="00E530FC" w:rsidP="00E5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F71">
        <w:rPr>
          <w:color w:val="000000" w:themeColor="text1"/>
          <w:u w:color="000000" w:themeColor="text1"/>
        </w:rPr>
        <w:t xml:space="preserve">Whereas, the right to park on a public street is not a right incident to ownership of abutting land but rather one that is incident to use of the street for travel and commerce and one which is rightly shared by all members of the public.  Now, therefore, </w:t>
      </w:r>
    </w:p>
    <w:p w:rsidR="00E530FC" w:rsidRDefault="00E530FC" w:rsidP="00E5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81955" w:rsidRDefault="006819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1955" w:rsidRDefault="006819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0FC" w:rsidRDefault="00E530FC" w:rsidP="00E5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SECTION</w:t>
      </w:r>
      <w:r>
        <w:rPr>
          <w:u w:color="000000" w:themeColor="text1"/>
        </w:rPr>
        <w:tab/>
        <w:t>1.</w:t>
      </w:r>
      <w:r>
        <w:rPr>
          <w:u w:color="000000" w:themeColor="text1"/>
        </w:rPr>
        <w:tab/>
        <w:t xml:space="preserve">Chapter 7, Title 5 </w:t>
      </w:r>
      <w:r w:rsidRPr="00DE3752">
        <w:rPr>
          <w:u w:color="000000" w:themeColor="text1"/>
        </w:rPr>
        <w:t>of the 1976 Code</w:t>
      </w:r>
      <w:r>
        <w:rPr>
          <w:u w:color="000000" w:themeColor="text1"/>
        </w:rPr>
        <w:t xml:space="preserve"> is amended by adding</w:t>
      </w:r>
      <w:r w:rsidRPr="00DE3752">
        <w:rPr>
          <w:u w:color="000000" w:themeColor="text1"/>
        </w:rPr>
        <w:t>:</w:t>
      </w:r>
    </w:p>
    <w:p w:rsidR="00E530FC" w:rsidRDefault="00E530FC" w:rsidP="00E5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530FC" w:rsidRDefault="00E530FC" w:rsidP="00E5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w w:val="105"/>
        </w:rPr>
      </w:pPr>
      <w:r>
        <w:rPr>
          <w:u w:color="000000" w:themeColor="text1"/>
        </w:rPr>
        <w:tab/>
        <w:t>“Section 5</w:t>
      </w:r>
      <w:r>
        <w:rPr>
          <w:u w:color="000000" w:themeColor="text1"/>
        </w:rPr>
        <w:noBreakHyphen/>
        <w:t>7</w:t>
      </w:r>
      <w:r>
        <w:rPr>
          <w:u w:color="000000" w:themeColor="text1"/>
        </w:rPr>
        <w:noBreakHyphen/>
        <w:t>320.</w:t>
      </w:r>
      <w:r>
        <w:rPr>
          <w:u w:color="000000" w:themeColor="text1"/>
        </w:rPr>
        <w:tab/>
        <w:t>Any ordinance, resolution, or regulation of any municipality regarding on</w:t>
      </w:r>
      <w:r>
        <w:rPr>
          <w:u w:color="000000" w:themeColor="text1"/>
        </w:rPr>
        <w:noBreakHyphen/>
        <w:t xml:space="preserve">street parking privileges for </w:t>
      </w:r>
      <w:r w:rsidRPr="009B07AD">
        <w:rPr>
          <w:u w:color="000000" w:themeColor="text1"/>
        </w:rPr>
        <w:t xml:space="preserve">residents of </w:t>
      </w:r>
      <w:r>
        <w:rPr>
          <w:u w:color="000000" w:themeColor="text1"/>
        </w:rPr>
        <w:t xml:space="preserve">a </w:t>
      </w:r>
      <w:r w:rsidRPr="009B07AD">
        <w:rPr>
          <w:u w:color="000000" w:themeColor="text1"/>
        </w:rPr>
        <w:t>municipality that are not available</w:t>
      </w:r>
      <w:r>
        <w:rPr>
          <w:u w:color="000000" w:themeColor="text1"/>
        </w:rPr>
        <w:t xml:space="preserve"> on the same terms </w:t>
      </w:r>
      <w:r w:rsidRPr="009B07AD">
        <w:rPr>
          <w:u w:color="000000" w:themeColor="text1"/>
        </w:rPr>
        <w:t>to nonresidents</w:t>
      </w:r>
      <w:r w:rsidR="00D45965">
        <w:rPr>
          <w:u w:color="000000" w:themeColor="text1"/>
        </w:rPr>
        <w:t xml:space="preserve"> of the municipality of that county </w:t>
      </w:r>
      <w:r>
        <w:rPr>
          <w:u w:color="000000" w:themeColor="text1"/>
        </w:rPr>
        <w:t xml:space="preserve">must be approved only by the General Assembly.  </w:t>
      </w:r>
      <w:r>
        <w:rPr>
          <w:w w:val="105"/>
        </w:rPr>
        <w:t>This section supersedes and preempts any ordinance enacted by a municipality that purports to grant residents of the municipality on</w:t>
      </w:r>
      <w:r>
        <w:rPr>
          <w:w w:val="105"/>
        </w:rPr>
        <w:noBreakHyphen/>
        <w:t>street parking privileges that are not available on the same terms to nonresidents</w:t>
      </w:r>
      <w:r w:rsidR="00D45965">
        <w:rPr>
          <w:w w:val="105"/>
        </w:rPr>
        <w:t xml:space="preserve"> of the municipality of that county</w:t>
      </w:r>
      <w:r>
        <w:rPr>
          <w:w w:val="105"/>
        </w:rPr>
        <w:t>.”</w:t>
      </w:r>
    </w:p>
    <w:p w:rsidR="00E530FC" w:rsidRPr="00E17CB6" w:rsidRDefault="00E530FC" w:rsidP="00E5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w w:val="105"/>
        </w:rPr>
      </w:pPr>
    </w:p>
    <w:p w:rsidR="00E530FC" w:rsidRPr="00E559E4" w:rsidRDefault="00E530FC" w:rsidP="00E5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2.</w:t>
      </w:r>
      <w:r>
        <w:tab/>
        <w:t>This act takes effect upon approval by the Governor.</w:t>
      </w:r>
    </w:p>
    <w:p w:rsidR="001279E9" w:rsidRDefault="00E530FC" w:rsidP="0091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5113" w:rsidRDefault="00FF5113" w:rsidP="00FF5113">
      <w:pPr>
        <w:suppressAutoHyphens/>
      </w:pPr>
    </w:p>
    <w:sectPr w:rsidR="00FF5113" w:rsidSect="00FF511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537C" w:rsidRDefault="008E537C" w:rsidP="009F0C77">
      <w:r>
        <w:separator/>
      </w:r>
    </w:p>
  </w:endnote>
  <w:endnote w:type="continuationSeparator" w:id="0">
    <w:p w:rsidR="008E537C" w:rsidRDefault="008E53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1A9721-3A06-4BE0-8489-B270BB49C835}"/>
    <w:embedBold r:id="rId2" w:fontKey="{622F398A-5A52-4647-B90A-4E77EA5CEE54}"/>
  </w:font>
  <w:font w:name="Calibri">
    <w:panose1 w:val="020F0502020204030204"/>
    <w:charset w:val="00"/>
    <w:family w:val="swiss"/>
    <w:pitch w:val="variable"/>
    <w:sig w:usb0="E00002FF" w:usb1="4000ACFF" w:usb2="00000001" w:usb3="00000000" w:csb0="0000019F" w:csb1="00000000"/>
    <w:embedRegular r:id="rId3" w:fontKey="{8DDDF17F-BF49-4E44-BB31-902AC43D0C58}"/>
  </w:font>
  <w:font w:name="Segoe UI">
    <w:panose1 w:val="020B0502040204020203"/>
    <w:charset w:val="00"/>
    <w:family w:val="swiss"/>
    <w:pitch w:val="variable"/>
    <w:sig w:usb0="E10022FF" w:usb1="C000E47F" w:usb2="00000029" w:usb3="00000000" w:csb0="000001DF" w:csb1="00000000"/>
    <w:embedRegular r:id="rId4" w:fontKey="{2C4AF476-0F55-4885-9E8D-C2A676C30FD8}"/>
  </w:font>
  <w:font w:name="Cambria">
    <w:panose1 w:val="02040503050406030204"/>
    <w:charset w:val="00"/>
    <w:family w:val="roman"/>
    <w:pitch w:val="variable"/>
    <w:sig w:usb0="E00002FF" w:usb1="400004FF" w:usb2="00000000" w:usb3="00000000" w:csb0="0000019F" w:csb1="00000000"/>
    <w:embedRegular r:id="rId5" w:fontKey="{890D1007-48F6-4167-8B2B-2088092F83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E9" w:rsidRPr="00FF5113" w:rsidRDefault="00FF5113" w:rsidP="00FF5113">
    <w:pPr>
      <w:pStyle w:val="Footer"/>
      <w:tabs>
        <w:tab w:val="clear" w:pos="4680"/>
        <w:tab w:val="clear" w:pos="9360"/>
        <w:tab w:val="center" w:pos="2995"/>
      </w:tabs>
      <w:spacing w:before="120"/>
    </w:pPr>
    <w:r>
      <w:t>[4075]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537C" w:rsidRDefault="008E537C" w:rsidP="009F0C77">
      <w:r>
        <w:separator/>
      </w:r>
    </w:p>
  </w:footnote>
  <w:footnote w:type="continuationSeparator" w:id="0">
    <w:p w:rsidR="008E537C" w:rsidRDefault="008E53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90ZW17"/>
    <w:docVar w:name="CoverBillType" w:val="b"/>
    <w:docVar w:name="DocPath" w:val="L:\Council\bills\GGS\22990ZW17.DOCX"/>
    <w:docVar w:name="dvBillNumber" w:val="4075"/>
    <w:docVar w:name="dvBillNumberPrefix" w:val="H. "/>
    <w:docVar w:name="dvOriginalBody" w:val="House"/>
    <w:docVar w:name="dvSteno" w:val="GGS"/>
    <w:docVar w:name="NameofBody" w:val="h"/>
    <w:docVar w:name="vGroup2" w:val="Council"/>
  </w:docVars>
  <w:rsids>
    <w:rsidRoot w:val="00681955"/>
    <w:rsid w:val="00011869"/>
    <w:rsid w:val="00015CD6"/>
    <w:rsid w:val="0008600D"/>
    <w:rsid w:val="000E0100"/>
    <w:rsid w:val="000E1785"/>
    <w:rsid w:val="000F40FA"/>
    <w:rsid w:val="001035F1"/>
    <w:rsid w:val="0010776B"/>
    <w:rsid w:val="001279E9"/>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1955"/>
    <w:rsid w:val="006913C9"/>
    <w:rsid w:val="0069470D"/>
    <w:rsid w:val="006D58AA"/>
    <w:rsid w:val="00734F00"/>
    <w:rsid w:val="007A70AE"/>
    <w:rsid w:val="008362E8"/>
    <w:rsid w:val="0085786E"/>
    <w:rsid w:val="008A1768"/>
    <w:rsid w:val="008A489F"/>
    <w:rsid w:val="008E537C"/>
    <w:rsid w:val="008F0F33"/>
    <w:rsid w:val="008F4429"/>
    <w:rsid w:val="00914568"/>
    <w:rsid w:val="0094021A"/>
    <w:rsid w:val="009B44AF"/>
    <w:rsid w:val="009C6A0B"/>
    <w:rsid w:val="009F0C77"/>
    <w:rsid w:val="009F4DD1"/>
    <w:rsid w:val="009F7A84"/>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45965"/>
    <w:rsid w:val="00D73A67"/>
    <w:rsid w:val="00D970A9"/>
    <w:rsid w:val="00DF3845"/>
    <w:rsid w:val="00E41911"/>
    <w:rsid w:val="00E44B57"/>
    <w:rsid w:val="00E530FC"/>
    <w:rsid w:val="00E92EEF"/>
    <w:rsid w:val="00EF2368"/>
    <w:rsid w:val="00F24442"/>
    <w:rsid w:val="00F50AE3"/>
    <w:rsid w:val="00F53B1C"/>
    <w:rsid w:val="00F655B7"/>
    <w:rsid w:val="00F656BA"/>
    <w:rsid w:val="00F67CF1"/>
    <w:rsid w:val="00F728AA"/>
    <w:rsid w:val="00F840F0"/>
    <w:rsid w:val="00FB0D0D"/>
    <w:rsid w:val="00FB43B4"/>
    <w:rsid w:val="00FB6B0B"/>
    <w:rsid w:val="00FD6C0C"/>
    <w:rsid w:val="00FF2AE4"/>
    <w:rsid w:val="00FF2F7E"/>
    <w:rsid w:val="00FF511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79031A-93B5-4AFD-A8D1-0719F18C9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30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30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2B9A5-BD75-4046-BDF0-7CB787672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F3DEBF3E.dotm</Template>
  <TotalTime>0</TotalTime>
  <Pages>2</Pages>
  <Words>330</Words>
  <Characters>1680</Characters>
  <Application>Microsoft Office Word</Application>
  <DocSecurity>0</DocSecurity>
  <Lines>57</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4075 Text of Previous Version (Mar. 30, 2017) - South Carolina Legislature Online</dc:title>
  <dc:creator>GloriaShackelford</dc:creator>
  <cp:lastModifiedBy>S Volk</cp:lastModifiedBy>
  <cp:revision>2</cp:revision>
  <cp:lastPrinted>2017-03-30T13:34:00Z</cp:lastPrinted>
  <dcterms:created xsi:type="dcterms:W3CDTF">2017-03-30T17:43:00Z</dcterms:created>
  <dcterms:modified xsi:type="dcterms:W3CDTF">2017-03-30T17:43:00Z</dcterms:modified>
</cp:coreProperties>
</file>