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E30" w:rsidRDefault="006A2E3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A2E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35E6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</w:t>
      </w:r>
      <w:r w:rsidR="00FF66DF">
        <w:noBreakHyphen/>
      </w:r>
      <w:r>
        <w:t>15</w:t>
      </w:r>
      <w:r w:rsidR="00FF66DF">
        <w:noBreakHyphen/>
      </w:r>
      <w:r>
        <w:t>70, CODE OF LAWS OF SOUTH CAROLINA, 1976, RELATING TO A MUNICIPAL GOVERNING BODY</w:t>
      </w:r>
      <w:r w:rsidR="00FF66DF" w:rsidRPr="00FF66DF">
        <w:t>’</w:t>
      </w:r>
      <w:r>
        <w:t xml:space="preserve">S </w:t>
      </w:r>
      <w:r w:rsidRPr="00705191">
        <w:t>DUTY TO ENACT ORDINANCES RE</w:t>
      </w:r>
      <w:r>
        <w:t xml:space="preserve">GARDING </w:t>
      </w:r>
      <w:r w:rsidRPr="00705191">
        <w:t>TIME REQUIREMENTS FOR NOMINATIONS</w:t>
      </w:r>
      <w:r>
        <w:t xml:space="preserve">, </w:t>
      </w:r>
      <w:r w:rsidRPr="00705191">
        <w:t>PRIMARIES</w:t>
      </w:r>
      <w:r>
        <w:t xml:space="preserve">, AND SIMILAR PROCEEDINGS, SO AS TO ESTABLISH STANDARDIZED PROVISIONS FOR MUNICIPAL CANDIDATE FILING.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E6A" w:rsidRDefault="00035E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35E6A" w:rsidRDefault="00035E6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</w:t>
      </w:r>
      <w:r w:rsidR="00FF66DF">
        <w:noBreakHyphen/>
      </w:r>
      <w:r>
        <w:t>15</w:t>
      </w:r>
      <w:r w:rsidR="00FF66DF">
        <w:noBreakHyphen/>
      </w:r>
      <w:r>
        <w:t>70 of the 1976 Code is amended to read: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5</w:t>
      </w:r>
      <w:r w:rsidR="00FF66DF">
        <w:noBreakHyphen/>
      </w:r>
      <w:r>
        <w:t>15</w:t>
      </w:r>
      <w:r w:rsidR="00FF66DF">
        <w:noBreakHyphen/>
      </w:r>
      <w:r>
        <w:t>70.</w:t>
      </w:r>
      <w:r>
        <w:tab/>
      </w:r>
      <w:r w:rsidRPr="00705191">
        <w:t xml:space="preserve">Each municipal governing body shall determine by ordinance the time for </w:t>
      </w:r>
      <w:r w:rsidRPr="009A1B15">
        <w:rPr>
          <w:strike/>
        </w:rPr>
        <w:t>filing nominating petitions,</w:t>
      </w:r>
      <w:r w:rsidRPr="00705191">
        <w:t xml:space="preserve"> holding primary elections or conventions, </w:t>
      </w:r>
      <w:r w:rsidRPr="000D361D">
        <w:rPr>
          <w:strike/>
        </w:rPr>
        <w:t>the time for</w:t>
      </w:r>
      <w:r w:rsidRPr="00705191">
        <w:t xml:space="preserve"> entry of candidates for nominations in municipal party primary elections or conventions, </w:t>
      </w:r>
      <w:r w:rsidRPr="000D361D">
        <w:rPr>
          <w:strike/>
        </w:rPr>
        <w:t>the time for</w:t>
      </w:r>
      <w:r w:rsidRPr="00705191">
        <w:t xml:space="preserve"> closing of entries, and the </w:t>
      </w:r>
      <w:r w:rsidRPr="009A1B15">
        <w:rPr>
          <w:strike/>
        </w:rPr>
        <w:t>time and</w:t>
      </w:r>
      <w:r w:rsidRPr="00705191">
        <w:t xml:space="preserve"> manner of filing by candidates in nonpartisan elections. The municipal governing body may determine by ordinance that either filing a statement of candidacy or a petition with the municipal election commission is required to place the name of the candidate on the ballot in nonpartisan general elections. However, </w:t>
      </w:r>
      <w:r w:rsidRPr="00FF66DF">
        <w:rPr>
          <w:strike/>
        </w:rPr>
        <w:t>no</w:t>
      </w:r>
      <w:r w:rsidRPr="00705191">
        <w:t xml:space="preserve"> </w:t>
      </w:r>
      <w:r w:rsidR="00FF66DF">
        <w:rPr>
          <w:u w:val="single"/>
        </w:rPr>
        <w:t>a</w:t>
      </w:r>
      <w:r w:rsidR="00FF66DF">
        <w:t xml:space="preserve"> </w:t>
      </w:r>
      <w:r w:rsidRPr="00705191">
        <w:t>candidate</w:t>
      </w:r>
      <w:r w:rsidR="00FF66DF" w:rsidRPr="00FF66DF">
        <w:t>’</w:t>
      </w:r>
      <w:r w:rsidRPr="00705191">
        <w:t xml:space="preserve">s name may </w:t>
      </w:r>
      <w:r w:rsidR="00FF66DF">
        <w:rPr>
          <w:u w:val="single"/>
        </w:rPr>
        <w:t>not</w:t>
      </w:r>
      <w:r w:rsidR="00FF66DF">
        <w:t xml:space="preserve"> </w:t>
      </w:r>
      <w:r w:rsidRPr="00705191">
        <w:t>be placed on the ballot by petition in a general election conducted in accordance with the provisions of Section 5</w:t>
      </w:r>
      <w:r w:rsidR="00FF66DF">
        <w:noBreakHyphen/>
      </w:r>
      <w:r w:rsidRPr="00705191">
        <w:t>15</w:t>
      </w:r>
      <w:r w:rsidR="00FF66DF">
        <w:noBreakHyphen/>
      </w:r>
      <w:r w:rsidRPr="00705191">
        <w:t>63.</w:t>
      </w:r>
      <w:r>
        <w:t xml:space="preserve">  </w:t>
      </w:r>
      <w:r>
        <w:rPr>
          <w:u w:val="single"/>
        </w:rPr>
        <w:t>If the municipal governing body determines the statement of candidacy method is used, the municipal governing body may determine by ordinance a filing fee to be paid by candidates to the municipality at the time the candidate files for office.</w:t>
      </w:r>
      <w:r w:rsidRPr="00705191">
        <w:t xml:space="preserve"> </w:t>
      </w:r>
      <w:r>
        <w:t xml:space="preserve"> </w:t>
      </w:r>
      <w:r w:rsidRPr="00705191">
        <w:t xml:space="preserve">If the municipal council determines that the petition method is used, the percentage of electors required on these petitions may not be less </w:t>
      </w:r>
      <w:r w:rsidRPr="00705191">
        <w:lastRenderedPageBreak/>
        <w:t xml:space="preserve">than five percent of the qualified electors of the geographical area of the office for which </w:t>
      </w:r>
      <w:r w:rsidRPr="00FF66DF">
        <w:rPr>
          <w:strike/>
        </w:rPr>
        <w:t>he</w:t>
      </w:r>
      <w:r w:rsidR="00FF66DF">
        <w:t xml:space="preserve"> </w:t>
      </w:r>
      <w:r w:rsidR="00FF66DF">
        <w:rPr>
          <w:u w:val="single"/>
        </w:rPr>
        <w:t>a person</w:t>
      </w:r>
      <w:r w:rsidRPr="00705191">
        <w:t xml:space="preserve"> offers as a candidate.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05191">
        <w:tab/>
        <w:t>When a candidate</w:t>
      </w:r>
      <w:r w:rsidR="00FF66DF" w:rsidRPr="00FF66DF">
        <w:t>’</w:t>
      </w:r>
      <w:r w:rsidRPr="00705191">
        <w:t xml:space="preserve">s name is to be placed on the ballot by virtue of a primary election or convention, the party concerned shall certify the candidacy to the municipal election commission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</w:t>
      </w:r>
      <w:r w:rsidRPr="00CD6C66">
        <w:rPr>
          <w:strike/>
        </w:rPr>
        <w:t>sixty days prior to the election</w:t>
      </w:r>
      <w:r>
        <w:t xml:space="preserve">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fifteenth or, if August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</w:t>
      </w:r>
      <w:r w:rsidRPr="00705191">
        <w:t xml:space="preserve">. When </w:t>
      </w:r>
      <w:r w:rsidRPr="00FF66DF">
        <w:rPr>
          <w:strike/>
        </w:rPr>
        <w:t>the</w:t>
      </w:r>
      <w:r w:rsidRPr="00705191">
        <w:t xml:space="preserve"> filing by statement of candidacy is authorized, the individual candidate shall file the statement with the commission </w:t>
      </w:r>
      <w:r w:rsidRPr="00733305">
        <w:rPr>
          <w:strike/>
        </w:rPr>
        <w:t>not later than sixty days prior to the election and the commission shall place the name of the candidate upon the ballot</w:t>
      </w:r>
      <w:r w:rsidRPr="00733305">
        <w:t xml:space="preserve"> </w:t>
      </w:r>
      <w:r>
        <w:rPr>
          <w:u w:val="single"/>
        </w:rPr>
        <w:t>along with any necessary filing fees during a period that opens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first, and closes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August fifteenth or, if August fifteenth falls on Saturday or Sunday, the period closes at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</w:t>
      </w:r>
      <w:r w:rsidRPr="00705191">
        <w:t xml:space="preserve">. If the petition method is authorized, the candidate shall file the necessary petition with the municipal clerk </w:t>
      </w:r>
      <w:r w:rsidRPr="005A4256">
        <w:rPr>
          <w:strike/>
        </w:rPr>
        <w:t>seventy</w:t>
      </w:r>
      <w:r w:rsidR="00FF66DF">
        <w:rPr>
          <w:strike/>
        </w:rPr>
        <w:noBreakHyphen/>
      </w:r>
      <w:r w:rsidRPr="005A4256">
        <w:rPr>
          <w:strike/>
        </w:rPr>
        <w:t>five days prior to the general election concerned and the</w:t>
      </w:r>
      <w:r w:rsidRPr="00705191">
        <w:t xml:space="preserve"> </w:t>
      </w:r>
      <w:r w:rsidRPr="003021BB">
        <w:rPr>
          <w:u w:val="single"/>
        </w:rPr>
        <w:t xml:space="preserve">no later than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noon, July fifteenth, or if July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 xml:space="preserve">clock noon on the following Monday. </w:t>
      </w:r>
      <w:r w:rsidRPr="003021BB">
        <w:rPr>
          <w:u w:val="single"/>
        </w:rPr>
        <w:t xml:space="preserve"> The</w:t>
      </w:r>
      <w:r>
        <w:t xml:space="preserve"> </w:t>
      </w:r>
      <w:r w:rsidRPr="003021BB">
        <w:t>clerk</w:t>
      </w:r>
      <w:r w:rsidRPr="00705191">
        <w:t xml:space="preserve"> shall deliver the petition to the commission. </w:t>
      </w:r>
      <w:r w:rsidR="00FF66DF">
        <w:t xml:space="preserve"> </w:t>
      </w:r>
      <w:r w:rsidRPr="00705191">
        <w:t xml:space="preserve">The commission shall examine the petition and determine its validity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</w:t>
      </w:r>
      <w:r w:rsidRPr="003021BB">
        <w:rPr>
          <w:strike/>
        </w:rPr>
        <w:t>sixty days prior to the general election concerned</w:t>
      </w:r>
      <w:r w:rsidRPr="00705191">
        <w:t xml:space="preserve"> </w:t>
      </w:r>
      <w:r>
        <w:rPr>
          <w:u w:val="single"/>
        </w:rPr>
        <w:t>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noon, August fifteenth, of if August fifteenth falls on Saturday or Sunday, no later than twelve o</w:t>
      </w:r>
      <w:r w:rsidR="00FF66DF" w:rsidRPr="00FF66DF">
        <w:rPr>
          <w:u w:val="single"/>
        </w:rPr>
        <w:t>’</w:t>
      </w:r>
      <w:r>
        <w:rPr>
          <w:u w:val="single"/>
        </w:rPr>
        <w:t>clock noon on the following Monday,</w:t>
      </w:r>
      <w:r>
        <w:t xml:space="preserve"> </w:t>
      </w:r>
      <w:r w:rsidRPr="00705191">
        <w:t xml:space="preserve">and when </w:t>
      </w:r>
      <w:r w:rsidRPr="00FF66DF">
        <w:t>so</w:t>
      </w:r>
      <w:r w:rsidRPr="00705191">
        <w:t xml:space="preserve"> validated, the commission shall place the name of the petition candidate upon the ballot.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05191">
        <w:tab/>
        <w:t xml:space="preserve">For nonpartisan special elections, if the petition method is authorized, the candidate shall file the petition with the municipal clerk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twelve o</w:t>
      </w:r>
      <w:r w:rsidR="00FF66DF" w:rsidRPr="00FF66DF">
        <w:t>’</w:t>
      </w:r>
      <w:r w:rsidRPr="00705191">
        <w:t xml:space="preserve">clock noon, sixty days prior to the election. </w:t>
      </w:r>
      <w:r w:rsidR="00FF66DF">
        <w:t xml:space="preserve"> </w:t>
      </w:r>
      <w:r w:rsidRPr="00705191">
        <w:t xml:space="preserve">The commission shall determine the validity of the petition </w:t>
      </w:r>
      <w:r w:rsidRPr="00FF66DF">
        <w:rPr>
          <w:strike/>
        </w:rPr>
        <w:t>not</w:t>
      </w:r>
      <w:r w:rsidR="00FF66DF">
        <w:t xml:space="preserve"> </w:t>
      </w:r>
      <w:r w:rsidR="00FF66DF">
        <w:rPr>
          <w:u w:val="single"/>
        </w:rPr>
        <w:t>no</w:t>
      </w:r>
      <w:r w:rsidRPr="00705191">
        <w:t xml:space="preserve"> later than forty</w:t>
      </w:r>
      <w:r w:rsidR="00FF66DF">
        <w:noBreakHyphen/>
      </w:r>
      <w:r w:rsidRPr="00705191">
        <w:t>five days prior to the election and when so validated, shall place the candidate</w:t>
      </w:r>
      <w:r w:rsidR="00FF66DF" w:rsidRPr="00FF66DF">
        <w:t>’</w:t>
      </w:r>
      <w:r w:rsidRPr="00705191">
        <w:t>s name on the ballot.</w:t>
      </w:r>
      <w:r w:rsidR="00FF66DF">
        <w:t xml:space="preserve"> </w:t>
      </w:r>
      <w:r w:rsidRPr="00705191">
        <w:t xml:space="preserve"> If the statement of candidacy is authorized, these statements must be filed </w:t>
      </w:r>
      <w:r w:rsidRPr="00937FB1">
        <w:rPr>
          <w:strike/>
        </w:rPr>
        <w:t>not later than twelve o</w:t>
      </w:r>
      <w:r w:rsidR="00FF66DF" w:rsidRPr="00FF66DF">
        <w:rPr>
          <w:strike/>
        </w:rPr>
        <w:t>’</w:t>
      </w:r>
      <w:r w:rsidRPr="00937FB1">
        <w:rPr>
          <w:strike/>
        </w:rPr>
        <w:t>clock noon, forty</w:t>
      </w:r>
      <w:r w:rsidR="00FF66DF">
        <w:rPr>
          <w:strike/>
        </w:rPr>
        <w:noBreakHyphen/>
      </w:r>
      <w:r w:rsidRPr="00937FB1">
        <w:rPr>
          <w:strike/>
        </w:rPr>
        <w:t>five days prior to the election</w:t>
      </w:r>
      <w:r>
        <w:t xml:space="preserve"> </w:t>
      </w:r>
      <w:r>
        <w:rPr>
          <w:u w:val="single"/>
        </w:rPr>
        <w:t>in the same manner as provided in Section 7</w:t>
      </w:r>
      <w:r w:rsidR="00FF66DF">
        <w:rPr>
          <w:u w:val="single"/>
        </w:rPr>
        <w:noBreakHyphen/>
      </w:r>
      <w:r>
        <w:rPr>
          <w:u w:val="single"/>
        </w:rPr>
        <w:t>13</w:t>
      </w:r>
      <w:r w:rsidR="00FF66DF">
        <w:rPr>
          <w:u w:val="single"/>
        </w:rPr>
        <w:noBreakHyphen/>
      </w:r>
      <w:r>
        <w:rPr>
          <w:u w:val="single"/>
        </w:rPr>
        <w:t>190(C)</w:t>
      </w:r>
      <w:r w:rsidRPr="00705191">
        <w:t>.</w:t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05191">
        <w:tab/>
        <w:t>For partisan special elections, petitions must be submitted pursuant to Section 7</w:t>
      </w:r>
      <w:r w:rsidR="00FF66DF">
        <w:noBreakHyphen/>
      </w:r>
      <w:r w:rsidRPr="00705191">
        <w:t>13</w:t>
      </w:r>
      <w:r w:rsidR="00FF66DF">
        <w:noBreakHyphen/>
      </w:r>
      <w:r w:rsidRPr="00705191">
        <w:t>190(B).</w:t>
      </w:r>
      <w:r>
        <w:t>”</w:t>
      </w:r>
      <w:r>
        <w:tab/>
      </w: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E60A2" w:rsidRDefault="000E60A2" w:rsidP="000E60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109E8" w:rsidRDefault="00FF66D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A2E30" w:rsidRDefault="006A2E30" w:rsidP="006A2E30">
      <w:pPr>
        <w:suppressAutoHyphens/>
      </w:pPr>
    </w:p>
    <w:sectPr w:rsidR="006A2E30" w:rsidSect="006A2E3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361D" w:rsidRDefault="000D361D" w:rsidP="009F0C77">
      <w:r>
        <w:separator/>
      </w:r>
    </w:p>
  </w:endnote>
  <w:endnote w:type="continuationSeparator" w:id="0">
    <w:p w:rsidR="000D361D" w:rsidRDefault="000D361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40DAFDB-9E68-4B53-9E1C-266ABA91606D}"/>
    <w:embedBold r:id="rId2" w:fontKey="{8FD46525-88B6-403A-8F6B-4C1B595A52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7F41E1-9852-4759-BB21-3D121D1A1A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69B0C03-2EC3-4796-95F7-7140DAD99E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FBECFD-7FB2-41D4-9F8B-167C864D1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09E8" w:rsidRPr="006A2E30" w:rsidRDefault="006A2E30" w:rsidP="006A2E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361D" w:rsidRDefault="000D361D" w:rsidP="009F0C77">
      <w:r>
        <w:separator/>
      </w:r>
    </w:p>
  </w:footnote>
  <w:footnote w:type="continuationSeparator" w:id="0">
    <w:p w:rsidR="000D361D" w:rsidRDefault="000D361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038ZW18"/>
    <w:docVar w:name="CoverBillType" w:val="b"/>
    <w:docVar w:name="DocPath" w:val="L:\Council\bills\GGS\22038ZW18.DOCX"/>
    <w:docVar w:name="dvBillNumber" w:val="450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035E6A"/>
    <w:rsid w:val="00011869"/>
    <w:rsid w:val="00011ECC"/>
    <w:rsid w:val="00015CD6"/>
    <w:rsid w:val="00035E6A"/>
    <w:rsid w:val="000D361D"/>
    <w:rsid w:val="000E0100"/>
    <w:rsid w:val="000E1785"/>
    <w:rsid w:val="000E60A2"/>
    <w:rsid w:val="000F40FA"/>
    <w:rsid w:val="001035F1"/>
    <w:rsid w:val="0010776B"/>
    <w:rsid w:val="00133E66"/>
    <w:rsid w:val="001435A3"/>
    <w:rsid w:val="00146ED3"/>
    <w:rsid w:val="00151044"/>
    <w:rsid w:val="00181F7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8B6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E30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978D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109E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6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A98C7F-8BC3-43D9-9D64-64101AEEF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66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D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722F52-1686-4581-BD34-9B49A3EAF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4C57E0D5.dotm</Template>
  <TotalTime>0</TotalTime>
  <Pages>1</Pages>
  <Words>675</Words>
  <Characters>3512</Characters>
  <Application>Microsoft Office Word</Application>
  <DocSecurity>0</DocSecurity>
  <Lines>83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4505 Text of Previous Version (Dec. 13, 2017) - South Carolina Legislature Online</dc:title>
  <dc:creator>GloriaShackelford</dc:creator>
  <cp:lastModifiedBy>S Volk</cp:lastModifiedBy>
  <cp:revision>2</cp:revision>
  <cp:lastPrinted>2017-12-11T21:17:00Z</cp:lastPrinted>
  <dcterms:created xsi:type="dcterms:W3CDTF">2017-12-13T21:25:00Z</dcterms:created>
  <dcterms:modified xsi:type="dcterms:W3CDTF">2017-12-13T21:25:00Z</dcterms:modified>
</cp:coreProperties>
</file>