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4F9B" w:rsidRDefault="001701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701F6" w:rsidRDefault="001701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18, 2017</w:t>
      </w:r>
    </w:p>
    <w:p w:rsidR="001701F6" w:rsidRDefault="001701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1F6" w:rsidRPr="001701F6" w:rsidRDefault="001701F6" w:rsidP="001701F6">
      <w:pPr>
        <w:tabs>
          <w:tab w:val="right" w:pos="5933"/>
        </w:tabs>
        <w:suppressAutoHyphens/>
      </w:pPr>
      <w:r>
        <w:tab/>
      </w:r>
      <w:r>
        <w:rPr>
          <w:b/>
          <w:sz w:val="36"/>
        </w:rPr>
        <w:t>S. 453</w:t>
      </w:r>
    </w:p>
    <w:p w:rsidR="001701F6" w:rsidRDefault="001701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1F6" w:rsidRDefault="001701F6" w:rsidP="00AD7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35E63">
        <w:t>Medical Affairs Committee</w:t>
      </w:r>
    </w:p>
    <w:p w:rsidR="001701F6" w:rsidRDefault="001701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1F6" w:rsidRDefault="001701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4/18/17--H.</w:t>
      </w:r>
    </w:p>
    <w:p w:rsidR="001701F6" w:rsidRDefault="001701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2017.</w:t>
      </w:r>
    </w:p>
    <w:p w:rsidR="001701F6" w:rsidRPr="001701F6" w:rsidRDefault="001701F6" w:rsidP="00170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701F6" w:rsidRDefault="001701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1F6" w:rsidRPr="001701F6" w:rsidRDefault="001701F6" w:rsidP="00170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 xml:space="preserve">THE COMMITTEE ON </w:t>
      </w:r>
      <w:r w:rsidRPr="001701F6">
        <w:rPr>
          <w:b/>
        </w:rPr>
        <w:t>REGULATIONS AND ADMINISTRATIVE PROCEDURES</w:t>
      </w:r>
    </w:p>
    <w:p w:rsidR="001701F6" w:rsidRDefault="001701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(S. 453) to approve regulations of the Department of Health and Environmental Control, relating to WIC Vendors, designated as Regulation Document Number 4671, pursuant to the provisions of Article 1, Chapter, etc., respectfully</w:t>
      </w:r>
    </w:p>
    <w:p w:rsidR="001701F6" w:rsidRPr="001701F6" w:rsidRDefault="001701F6" w:rsidP="00170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701F6" w:rsidRDefault="001701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701F6" w:rsidRDefault="001701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1F6" w:rsidRDefault="001701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ERIC M. BEDINGFIELD for Committee.</w:t>
      </w:r>
    </w:p>
    <w:p w:rsidR="001701F6" w:rsidRPr="001701F6" w:rsidRDefault="001701F6" w:rsidP="00170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701F6" w:rsidRDefault="001701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701F6" w:rsidSect="007E4F9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7454C" w:rsidRDefault="00F7454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4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37D5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3B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WIC VENDORS, DESIGNATED AS REGULATION DOCUMENT NUMBER 4671, PURSUANT TO THE PROVISIONS OF ARTICLE 1, CHAPTER 23, TITLE 1 OF THE 1976 CODE.</w:t>
      </w:r>
      <w:bookmarkEnd w:id="1"/>
    </w:p>
    <w:p w:rsidR="00D37D55" w:rsidRDefault="00D37D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D55" w:rsidRDefault="00D37D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7D55" w:rsidRDefault="00D37D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D55" w:rsidRDefault="00D37D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WIC Vendors, designated as Regulation Document Number 4671, and submitted to the General Assembly pursuant to the provisions of Article 1, Chapter 23, Title 1 of the 1976 Code, are approved.</w:t>
      </w:r>
    </w:p>
    <w:p w:rsidR="00D37D55" w:rsidRDefault="00D37D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D55" w:rsidRDefault="00D37D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D3BBD">
        <w:t>2</w:t>
      </w:r>
      <w:r>
        <w:t>.</w:t>
      </w:r>
      <w:r>
        <w:tab/>
        <w:t>This joint resolution takes effect upon approval by the Governor.</w:t>
      </w:r>
    </w:p>
    <w:p w:rsidR="00D37D55" w:rsidRDefault="00D37D55" w:rsidP="00D3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37D55" w:rsidRDefault="00D37D55" w:rsidP="00D3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37D55" w:rsidRDefault="00D37D55" w:rsidP="00D3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37D55" w:rsidRDefault="00D37D55" w:rsidP="00D3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D3BBD" w:rsidRPr="00214855" w:rsidRDefault="000D3BBD" w:rsidP="00F74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bookmarkStart w:id="4" w:name="titleend"/>
      <w:bookmarkEnd w:id="4"/>
      <w:r>
        <w:rPr>
          <w:iCs/>
        </w:rPr>
        <w:t>T</w:t>
      </w:r>
      <w:r w:rsidRPr="00DD0138">
        <w:t xml:space="preserve">hese amendments </w:t>
      </w:r>
      <w:r>
        <w:t xml:space="preserve">of R.61-94, WIC Vendors, will incorporate provisions included in the Child Nutrition and </w:t>
      </w:r>
      <w:r w:rsidRPr="00654ED3">
        <w:t>WIC</w:t>
      </w:r>
      <w:r>
        <w:t xml:space="preserve"> Reauthorization Act of 2004 (P.L.108-265) and the final rule published by the U.S. Department of Agriculture (USDA) in </w:t>
      </w:r>
      <w:r w:rsidRPr="00314A7E">
        <w:t>2014</w:t>
      </w:r>
      <w:r>
        <w:t xml:space="preserve"> that revised the WIC food packages. The final rule also contained WIC vendor provisions and amendments to ensure adequate and appropriate monitoring of the Program’s food delivery system. Stylistic changes to the regulation are also </w:t>
      </w:r>
      <w:r w:rsidRPr="00214855">
        <w:t>included.</w:t>
      </w:r>
    </w:p>
    <w:p w:rsidR="000D3BBD" w:rsidRPr="00E93157" w:rsidRDefault="000D3BBD" w:rsidP="00F74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double"/>
        </w:rPr>
      </w:pPr>
    </w:p>
    <w:p w:rsidR="000D3BBD" w:rsidRDefault="000D3BBD" w:rsidP="00F74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078A">
        <w:lastRenderedPageBreak/>
        <w:t xml:space="preserve">A Notice of Drafting for these amendments was published in the </w:t>
      </w:r>
      <w:r w:rsidRPr="00EC7286">
        <w:rPr>
          <w:i/>
        </w:rPr>
        <w:t>State Register</w:t>
      </w:r>
      <w:r>
        <w:t xml:space="preserve"> </w:t>
      </w:r>
      <w:r w:rsidRPr="006B078A">
        <w:t xml:space="preserve">on </w:t>
      </w:r>
      <w:r>
        <w:t>July 22, 2016</w:t>
      </w:r>
      <w:r w:rsidRPr="006B078A">
        <w:t>.</w:t>
      </w:r>
      <w:r>
        <w:t xml:space="preserve"> </w:t>
      </w:r>
    </w:p>
    <w:p w:rsidR="00FC5AB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172BB" w:rsidRDefault="006172BB" w:rsidP="006172BB">
      <w:pPr>
        <w:suppressAutoHyphens/>
      </w:pPr>
    </w:p>
    <w:sectPr w:rsidR="006172BB" w:rsidSect="007E4F9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7D55" w:rsidRDefault="00D37D55" w:rsidP="009F0C77">
      <w:r>
        <w:separator/>
      </w:r>
    </w:p>
  </w:endnote>
  <w:endnote w:type="continuationSeparator" w:id="0">
    <w:p w:rsidR="00D37D55" w:rsidRDefault="00D37D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00B8F97-2B9B-4DE2-B838-CB1F49A66C7A}"/>
    <w:embedBold r:id="rId2" w:fontKey="{18C6FC5B-D250-4EA2-B8B0-AF5BDEBD2B11}"/>
    <w:embedItalic r:id="rId3" w:fontKey="{90182213-97EF-417B-8665-E9368EA9A42B}"/>
  </w:font>
  <w:font w:name="Calibri">
    <w:panose1 w:val="020F0502020204030204"/>
    <w:charset w:val="00"/>
    <w:family w:val="swiss"/>
    <w:pitch w:val="variable"/>
    <w:sig w:usb0="E00002FF" w:usb1="4000ACFF" w:usb2="00000001" w:usb3="00000000" w:csb0="0000019F" w:csb1="00000000"/>
    <w:embedRegular r:id="rId4" w:fontKey="{909E0698-B0D1-4D68-AC47-9507A8D04CAD}"/>
  </w:font>
  <w:font w:name="Segoe UI">
    <w:panose1 w:val="020B0502040204020203"/>
    <w:charset w:val="00"/>
    <w:family w:val="swiss"/>
    <w:pitch w:val="variable"/>
    <w:sig w:usb0="E10022FF" w:usb1="C000E47F" w:usb2="00000029" w:usb3="00000000" w:csb0="000001DF" w:csb1="00000000"/>
    <w:embedRegular r:id="rId5" w:fontKey="{DD64C22B-178E-4115-B0C2-E37259C6FC2E}"/>
  </w:font>
  <w:font w:name="Cambria">
    <w:panose1 w:val="02040503050406030204"/>
    <w:charset w:val="00"/>
    <w:family w:val="roman"/>
    <w:pitch w:val="variable"/>
    <w:sig w:usb0="E00002FF" w:usb1="400004FF" w:usb2="00000000" w:usb3="00000000" w:csb0="0000019F" w:csb1="00000000"/>
    <w:embedRegular r:id="rId6" w:fontKey="{27EA47D4-7B68-4F61-92FC-D860EB1464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5AB9" w:rsidRPr="00F7454C" w:rsidRDefault="00F7454C" w:rsidP="00F7454C">
    <w:pPr>
      <w:pStyle w:val="Footer"/>
      <w:tabs>
        <w:tab w:val="clear" w:pos="4680"/>
        <w:tab w:val="clear" w:pos="9360"/>
        <w:tab w:val="center" w:pos="2995"/>
      </w:tabs>
      <w:spacing w:before="120"/>
    </w:pPr>
    <w:r>
      <w:t>[453</w:t>
    </w:r>
    <w:r w:rsidR="007E4F9B">
      <w:t>-</w:t>
    </w:r>
    <w:r w:rsidR="007E4F9B">
      <w:fldChar w:fldCharType="begin"/>
    </w:r>
    <w:r w:rsidR="007E4F9B">
      <w:instrText xml:space="preserve"> PAGE  \* MERGEFORMAT </w:instrText>
    </w:r>
    <w:r w:rsidR="007E4F9B">
      <w:fldChar w:fldCharType="separate"/>
    </w:r>
    <w:r w:rsidR="00D56653">
      <w:rPr>
        <w:noProof/>
      </w:rPr>
      <w:t>1</w:t>
    </w:r>
    <w:r w:rsidR="007E4F9B">
      <w:fldChar w:fldCharType="end"/>
    </w:r>
    <w:r w:rsidR="007E4F9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F9B" w:rsidRPr="00F7454C" w:rsidRDefault="007E4F9B" w:rsidP="00F7454C">
    <w:pPr>
      <w:pStyle w:val="Footer"/>
      <w:tabs>
        <w:tab w:val="clear" w:pos="4680"/>
        <w:tab w:val="clear" w:pos="9360"/>
        <w:tab w:val="center" w:pos="2995"/>
      </w:tabs>
      <w:spacing w:before="120"/>
    </w:pPr>
    <w:r>
      <w:t>[453]</w:t>
    </w:r>
    <w:r>
      <w:tab/>
    </w:r>
    <w:r>
      <w:fldChar w:fldCharType="begin"/>
    </w:r>
    <w:r>
      <w:instrText xml:space="preserve"> PAGE  \* MERGEFORMAT </w:instrText>
    </w:r>
    <w:r>
      <w:fldChar w:fldCharType="separate"/>
    </w:r>
    <w:r w:rsidR="006172B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7D55" w:rsidRDefault="00D37D55" w:rsidP="009F0C77">
      <w:r>
        <w:separator/>
      </w:r>
    </w:p>
  </w:footnote>
  <w:footnote w:type="continuationSeparator" w:id="0">
    <w:p w:rsidR="00D37D55" w:rsidRDefault="00D37D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82CZ17"/>
    <w:docVar w:name="CoverBillType" w:val="a"/>
    <w:docVar w:name="DocPath" w:val="L:\Council\bills\DBS\31382CZ17.DOCX"/>
    <w:docVar w:name="dvBillNumber" w:val="453"/>
    <w:docVar w:name="dvBillNumberPrefix" w:val="S. "/>
    <w:docVar w:name="dvOriginalBody" w:val="Senate"/>
    <w:docVar w:name="dvSteno" w:val="DBS"/>
    <w:docVar w:name="NameofBody" w:val="s"/>
    <w:docVar w:name="vGroup2" w:val="Council"/>
  </w:docVars>
  <w:rsids>
    <w:rsidRoot w:val="00D37D55"/>
    <w:rsid w:val="000263D9"/>
    <w:rsid w:val="00026C9A"/>
    <w:rsid w:val="00087667"/>
    <w:rsid w:val="000965A1"/>
    <w:rsid w:val="00097CC8"/>
    <w:rsid w:val="000C487D"/>
    <w:rsid w:val="000D3BBD"/>
    <w:rsid w:val="000E1785"/>
    <w:rsid w:val="000F39F2"/>
    <w:rsid w:val="001023A4"/>
    <w:rsid w:val="0010776B"/>
    <w:rsid w:val="00133E66"/>
    <w:rsid w:val="00134ACF"/>
    <w:rsid w:val="00144E15"/>
    <w:rsid w:val="001701F6"/>
    <w:rsid w:val="001A028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172BB"/>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4F9B"/>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D7166"/>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37D55"/>
    <w:rsid w:val="00D405E7"/>
    <w:rsid w:val="00D40DD2"/>
    <w:rsid w:val="00D41D56"/>
    <w:rsid w:val="00D56653"/>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7454C"/>
    <w:rsid w:val="00F81FFD"/>
    <w:rsid w:val="00F85228"/>
    <w:rsid w:val="00F907F7"/>
    <w:rsid w:val="00FB6773"/>
    <w:rsid w:val="00FC5A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59D233-D462-4177-8602-F942E7209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D3B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3BB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E96A0-0A57-4BAC-B4D1-491A3118A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CEFAC9FC.dotm</Template>
  <TotalTime>0</TotalTime>
  <Pages>3</Pages>
  <Words>299</Words>
  <Characters>1623</Characters>
  <Application>Microsoft Office Word</Application>
  <DocSecurity>0</DocSecurity>
  <Lines>69</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453 Text of Previous Version (Apr. 18, 2017) - South Carolina Legislature Online</dc:title>
  <dc:subject/>
  <dc:creator>DeirdreBrevardSmith</dc:creator>
  <cp:keywords/>
  <dc:description/>
  <cp:lastModifiedBy>Miriam Cook</cp:lastModifiedBy>
  <cp:revision>2</cp:revision>
  <cp:lastPrinted>2017-04-18T20:34:00Z</cp:lastPrinted>
  <dcterms:created xsi:type="dcterms:W3CDTF">2017-04-18T22:46:00Z</dcterms:created>
  <dcterms:modified xsi:type="dcterms:W3CDTF">2017-04-18T22:46:00Z</dcterms:modified>
</cp:coreProperties>
</file>