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613" w:rsidRDefault="00F116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521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15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BRIDGE THAT CROSSES </w:t>
      </w:r>
      <w:r w:rsidR="00775268">
        <w:t xml:space="preserve">TEALS MILL POND AND </w:t>
      </w:r>
      <w:r>
        <w:t>BEAR CREEK ALONG TEALS MILL ROAD IN CHESTERFIELD COUNTY “TEALS MILL MEMORIAL BRIDGE” AND ERECT APPROPRIATE MARKERS OR SIGNS AT THIS LOCATION CONTAINING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5213" w:rsidRDefault="008A5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A5213" w:rsidRDefault="008A5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213" w:rsidRDefault="008A5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01516">
        <w:t xml:space="preserve"> members of the General Assembly request the Department of Transportation name the bridge that crosses </w:t>
      </w:r>
      <w:r w:rsidR="00775268">
        <w:t xml:space="preserve">Teals Mill Pond and </w:t>
      </w:r>
      <w:r w:rsidR="00C01516">
        <w:t>Bear Creek along Teals Mill Road in Chesterfield County “Teals Mill Memorial Bridge” and erect appropriate markers or signs at this location containing this designation.</w:t>
      </w:r>
    </w:p>
    <w:p w:rsidR="008A5213" w:rsidRDefault="008A5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213" w:rsidRDefault="008A5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01516">
        <w:t>forwarded</w:t>
      </w:r>
      <w:r>
        <w:t xml:space="preserve"> to</w:t>
      </w:r>
      <w:r w:rsidR="00C01516">
        <w:t xml:space="preserve"> the Department of Transportation.</w:t>
      </w:r>
    </w:p>
    <w:p w:rsidR="001825B4" w:rsidRDefault="007752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1613" w:rsidRDefault="00F11613" w:rsidP="00F11613">
      <w:pPr>
        <w:suppressAutoHyphens/>
      </w:pPr>
    </w:p>
    <w:sectPr w:rsidR="00F11613" w:rsidSect="00F116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213" w:rsidRDefault="008A5213" w:rsidP="009F0C77">
      <w:r>
        <w:separator/>
      </w:r>
    </w:p>
  </w:endnote>
  <w:endnote w:type="continuationSeparator" w:id="0">
    <w:p w:rsidR="008A5213" w:rsidRDefault="008A52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53DADB-3BC1-4C56-A92B-49FA8D49F1DD}"/>
    <w:embedBold r:id="rId2" w:fontKey="{F571190C-1905-4744-BB70-10A8023ED3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4C43D6-4E1D-41B2-B3F9-F866D05943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A5CDDE-4139-42A9-91E2-83EEFE5A67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5B4" w:rsidRPr="00F11613" w:rsidRDefault="00F11613" w:rsidP="00F116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213" w:rsidRDefault="008A5213" w:rsidP="009F0C77">
      <w:r>
        <w:separator/>
      </w:r>
    </w:p>
  </w:footnote>
  <w:footnote w:type="continuationSeparator" w:id="0">
    <w:p w:rsidR="008A5213" w:rsidRDefault="008A52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20CM18"/>
    <w:docVar w:name="CoverBillType" w:val="c"/>
    <w:docVar w:name="DocPath" w:val="L:\Council\bills\GT\5420CM18.DOCX"/>
    <w:docVar w:name="dvBillNumber" w:val="468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A521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5B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5268"/>
    <w:rsid w:val="007A70AE"/>
    <w:rsid w:val="008362E8"/>
    <w:rsid w:val="0085786E"/>
    <w:rsid w:val="008A1768"/>
    <w:rsid w:val="008A489F"/>
    <w:rsid w:val="008A5213"/>
    <w:rsid w:val="008F0F33"/>
    <w:rsid w:val="008F4429"/>
    <w:rsid w:val="0094021A"/>
    <w:rsid w:val="00946E70"/>
    <w:rsid w:val="009B44AF"/>
    <w:rsid w:val="009C6A0B"/>
    <w:rsid w:val="009F0C77"/>
    <w:rsid w:val="009F4DD1"/>
    <w:rsid w:val="00A02543"/>
    <w:rsid w:val="00A41684"/>
    <w:rsid w:val="00A64E80"/>
    <w:rsid w:val="00A72BCD"/>
    <w:rsid w:val="00A7308E"/>
    <w:rsid w:val="00A741D9"/>
    <w:rsid w:val="00A833AB"/>
    <w:rsid w:val="00A9741D"/>
    <w:rsid w:val="00AC34A2"/>
    <w:rsid w:val="00AD1C9A"/>
    <w:rsid w:val="00AD4B17"/>
    <w:rsid w:val="00B412D4"/>
    <w:rsid w:val="00BE3C22"/>
    <w:rsid w:val="00C01516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161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936979-B1CC-4BCD-985C-9BA6E6928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B9A07-F41B-440A-A06D-C1BCEF164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1</Pages>
  <Words>118</Words>
  <Characters>653</Characters>
  <Application>Microsoft Office Word</Application>
  <DocSecurity>0</DocSecurity>
  <Lines>29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4687 Text of Previous Version (Jan. 24, 2018) - South Carolina Legislature Online</dc:title>
  <dc:creator>Gwen Thurmond</dc:creator>
  <cp:lastModifiedBy>S Volk</cp:lastModifiedBy>
  <cp:revision>2</cp:revision>
  <cp:lastPrinted>2018-01-24T16:27:00Z</cp:lastPrinted>
  <dcterms:created xsi:type="dcterms:W3CDTF">2018-01-24T21:21:00Z</dcterms:created>
  <dcterms:modified xsi:type="dcterms:W3CDTF">2018-01-24T21:21:00Z</dcterms:modified>
</cp:coreProperties>
</file>