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F70F5" w:rsidRP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F5" w:rsidRPr="00CF70F5" w:rsidRDefault="00CF70F5" w:rsidP="00CF70F5">
      <w:pPr>
        <w:tabs>
          <w:tab w:val="right" w:pos="5933"/>
        </w:tabs>
        <w:suppressAutoHyphens/>
      </w:pPr>
      <w:r>
        <w:tab/>
      </w:r>
      <w:r>
        <w:rPr>
          <w:b/>
          <w:sz w:val="36"/>
        </w:rPr>
        <w:t>H. 5027</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Pendarvis, McCoy, Rutherford, Bamberg, King, Murphy, McKnight, Bernstein, Stavrinakis and Weeks</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CF70F5" w:rsidRPr="00CF70F5" w:rsidRDefault="00CF70F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F5" w:rsidRPr="00CF70F5" w:rsidRDefault="00CF70F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5027) to amend Section 56</w:t>
      </w:r>
      <w:r>
        <w:noBreakHyphen/>
        <w:t>1</w:t>
      </w:r>
      <w:r>
        <w:noBreakHyphen/>
        <w:t>1020, Code of Laws of South Carolina, 1976, relating to the definition of the term “habitual offender”, etc., respectfully</w:t>
      </w:r>
    </w:p>
    <w:p w:rsidR="00CF70F5" w:rsidRPr="00CF70F5" w:rsidRDefault="00CF70F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F70F5" w:rsidRPr="00CF70F5" w:rsidRDefault="00CF70F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70F5" w:rsidRDefault="00CF7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70F5" w:rsidSect="00CF70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6FDD" w:rsidRDefault="00956F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3F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30541">
        <w:noBreakHyphen/>
      </w:r>
      <w:r>
        <w:t>1</w:t>
      </w:r>
      <w:r w:rsidR="00A30541">
        <w:noBreakHyphen/>
      </w:r>
      <w:r>
        <w:t>1020, CODE OF LAWS OF SOUTH CAROLINA, 1976, RELATIN</w:t>
      </w:r>
      <w:r w:rsidR="00A30541">
        <w:t>G TO THE DEFINITION OF THE TERM</w:t>
      </w:r>
      <w:r>
        <w:t xml:space="preserve"> “HABITUAL OFFENDER”, SO AS TO PROVIDE THE SUSPENSION OF A PERSON</w:t>
      </w:r>
      <w:r w:rsidR="00A30541" w:rsidRPr="00A30541">
        <w:t>’</w:t>
      </w:r>
      <w:r>
        <w:t>S DRIVER</w:t>
      </w:r>
      <w:r w:rsidR="00A30541" w:rsidRPr="00A30541">
        <w:t>’</w:t>
      </w:r>
      <w:r>
        <w:t xml:space="preserve">S LICENSE FOR FAILURE TO PAY A TRAFFIC TICKET SHALL NOT CONSTITUTE A CONVICTION OF AN OFFENSE THAT WOULD RESULT IN </w:t>
      </w:r>
      <w:r w:rsidR="00A30541">
        <w:t xml:space="preserve">THE PERSON BEING CONSIDERED AN </w:t>
      </w:r>
      <w:r>
        <w:t>“HABITUAL OFFENDER”.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A30541">
        <w:noBreakHyphen/>
      </w:r>
      <w:r>
        <w:t>1</w:t>
      </w:r>
      <w:r w:rsidR="00A30541">
        <w:noBreakHyphen/>
      </w:r>
      <w:r>
        <w:t>1020 of the 1976 Code is amended to read:</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30541">
        <w:noBreakHyphen/>
      </w:r>
      <w:r>
        <w:t>1</w:t>
      </w:r>
      <w:r w:rsidR="00A30541">
        <w:noBreakHyphen/>
      </w:r>
      <w:r>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rsidR="00A30541">
        <w:noBreakHyphen/>
      </w:r>
      <w:r w:rsidRPr="00D676AF">
        <w:t>year period; provided, that where more than one included offense shall be committed within a one</w:t>
      </w:r>
      <w:r w:rsidR="00A30541">
        <w:noBreakHyphen/>
      </w:r>
      <w:r w:rsidRPr="00D676AF">
        <w:t>day period such multiple offenses shall be treated for the purposes of this article as one offense:</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rsidR="00A30541">
        <w:noBreakHyphen/>
      </w:r>
      <w:r w:rsidRPr="00D676AF">
        <w:t>1</w:t>
      </w:r>
      <w:r w:rsidR="00A30541">
        <w:noBreakHyphen/>
      </w:r>
      <w:r w:rsidRPr="00D676AF">
        <w:t>720 or which are enumerated in subsection (a) of this section.</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rsidR="00A30541">
        <w:noBreakHyphen/>
      </w:r>
      <w:r w:rsidRPr="00D676AF">
        <w:t>year period, a person shall be deemed to be convicted of an offense on the date the offense was committed if he is subsequently convicted of committing such offense.</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00A30541" w:rsidRPr="00A30541">
        <w:rPr>
          <w:u w:val="single"/>
        </w:rPr>
        <w:t>’</w:t>
      </w:r>
      <w:r w:rsidRPr="00E42A61">
        <w:rPr>
          <w:u w:val="single"/>
        </w:rPr>
        <w:t>s driver</w:t>
      </w:r>
      <w:r w:rsidR="00A30541" w:rsidRPr="00A30541">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25B96" w:rsidRDefault="00A305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746" w:rsidRDefault="00755746" w:rsidP="00755746">
      <w:pPr>
        <w:suppressAutoHyphens/>
      </w:pPr>
    </w:p>
    <w:sectPr w:rsidR="00755746" w:rsidSect="00CF70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F74" w:rsidRDefault="00473F74" w:rsidP="009F0C77">
      <w:r>
        <w:separator/>
      </w:r>
    </w:p>
  </w:endnote>
  <w:endnote w:type="continuationSeparator" w:id="0">
    <w:p w:rsidR="00473F74" w:rsidRDefault="00473F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7CCA07-E9E0-42FA-AE42-0306CF858F2A}"/>
    <w:embedBold r:id="rId2" w:fontKey="{1DF80EA6-FAD0-4DAB-80C3-CD5E2D561367}"/>
  </w:font>
  <w:font w:name="Calibri">
    <w:panose1 w:val="020F0502020204030204"/>
    <w:charset w:val="00"/>
    <w:family w:val="swiss"/>
    <w:pitch w:val="variable"/>
    <w:sig w:usb0="E00002FF" w:usb1="4000ACFF" w:usb2="00000001" w:usb3="00000000" w:csb0="0000019F" w:csb1="00000000"/>
    <w:embedRegular r:id="rId3" w:fontKey="{2229291A-01E4-4913-B250-07AF5BCF7735}"/>
  </w:font>
  <w:font w:name="Segoe UI">
    <w:panose1 w:val="020B0502040204020203"/>
    <w:charset w:val="00"/>
    <w:family w:val="swiss"/>
    <w:pitch w:val="variable"/>
    <w:sig w:usb0="E10022FF" w:usb1="C000E47F" w:usb2="00000029" w:usb3="00000000" w:csb0="000001DF" w:csb1="00000000"/>
    <w:embedRegular r:id="rId4" w:fontKey="{2C1CC7C2-0858-48AA-9AA8-DD32694869DA}"/>
  </w:font>
  <w:font w:name="Cambria">
    <w:panose1 w:val="02040503050406030204"/>
    <w:charset w:val="00"/>
    <w:family w:val="roman"/>
    <w:pitch w:val="variable"/>
    <w:sig w:usb0="E00002FF" w:usb1="400004FF" w:usb2="00000000" w:usb3="00000000" w:csb0="0000019F" w:csb1="00000000"/>
    <w:embedRegular r:id="rId5" w:fontKey="{0BCB0264-B1C0-41AB-AC2D-EEE5AAE84F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B96" w:rsidRPr="00956FDD" w:rsidRDefault="00956FDD" w:rsidP="00956FDD">
    <w:pPr>
      <w:pStyle w:val="Footer"/>
      <w:tabs>
        <w:tab w:val="clear" w:pos="4680"/>
        <w:tab w:val="clear" w:pos="9360"/>
        <w:tab w:val="center" w:pos="2995"/>
      </w:tabs>
      <w:spacing w:before="120"/>
    </w:pPr>
    <w:r>
      <w:t>[5027</w:t>
    </w:r>
    <w:r w:rsidR="00CF70F5">
      <w:t>-</w:t>
    </w:r>
    <w:r w:rsidR="00CF70F5">
      <w:fldChar w:fldCharType="begin"/>
    </w:r>
    <w:r w:rsidR="00CF70F5">
      <w:instrText xml:space="preserve"> PAGE  \* MERGEFORMAT </w:instrText>
    </w:r>
    <w:r w:rsidR="00CF70F5">
      <w:fldChar w:fldCharType="separate"/>
    </w:r>
    <w:r w:rsidR="003E4308">
      <w:rPr>
        <w:noProof/>
      </w:rPr>
      <w:t>1</w:t>
    </w:r>
    <w:r w:rsidR="00CF70F5">
      <w:fldChar w:fldCharType="end"/>
    </w:r>
    <w:r w:rsidR="00CF70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0F5" w:rsidRPr="00956FDD" w:rsidRDefault="00CF70F5" w:rsidP="00956FDD">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sidR="007557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F74" w:rsidRDefault="00473F74" w:rsidP="009F0C77">
      <w:r>
        <w:separator/>
      </w:r>
    </w:p>
  </w:footnote>
  <w:footnote w:type="continuationSeparator" w:id="0">
    <w:p w:rsidR="00473F74" w:rsidRDefault="00473F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6CM18"/>
    <w:docVar w:name="CoverBillType" w:val="b"/>
    <w:docVar w:name="DocPath" w:val="L:\Council\bills\GT\5466CM18.DOCX"/>
    <w:docVar w:name="dvBillNumber" w:val="5027"/>
    <w:docVar w:name="dvBillNumberPrefix" w:val="H. "/>
    <w:docVar w:name="dvOriginalBody" w:val="House"/>
    <w:docVar w:name="dvSteno" w:val="GT"/>
    <w:docVar w:name="NameofBody" w:val="h"/>
    <w:docVar w:name="vGroup2" w:val="Council"/>
  </w:docVars>
  <w:rsids>
    <w:rsidRoot w:val="00473F74"/>
    <w:rsid w:val="00011869"/>
    <w:rsid w:val="00015CD6"/>
    <w:rsid w:val="000614EF"/>
    <w:rsid w:val="000E0100"/>
    <w:rsid w:val="000E1785"/>
    <w:rsid w:val="000F40FA"/>
    <w:rsid w:val="001035F1"/>
    <w:rsid w:val="0010776B"/>
    <w:rsid w:val="00133E66"/>
    <w:rsid w:val="001435A3"/>
    <w:rsid w:val="00146ED3"/>
    <w:rsid w:val="00151044"/>
    <w:rsid w:val="001D08F2"/>
    <w:rsid w:val="001D3A58"/>
    <w:rsid w:val="001D525B"/>
    <w:rsid w:val="001D7F4F"/>
    <w:rsid w:val="001E32E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308"/>
    <w:rsid w:val="003E5288"/>
    <w:rsid w:val="003F6D79"/>
    <w:rsid w:val="0041760A"/>
    <w:rsid w:val="00417C01"/>
    <w:rsid w:val="00425B96"/>
    <w:rsid w:val="004403BD"/>
    <w:rsid w:val="00461441"/>
    <w:rsid w:val="00473F7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5746"/>
    <w:rsid w:val="007A70AE"/>
    <w:rsid w:val="008362E8"/>
    <w:rsid w:val="0085786E"/>
    <w:rsid w:val="008A1768"/>
    <w:rsid w:val="008A489F"/>
    <w:rsid w:val="008F0F33"/>
    <w:rsid w:val="008F4429"/>
    <w:rsid w:val="0094021A"/>
    <w:rsid w:val="00956FDD"/>
    <w:rsid w:val="009B44AF"/>
    <w:rsid w:val="009C6A0B"/>
    <w:rsid w:val="009F0C77"/>
    <w:rsid w:val="009F4DD1"/>
    <w:rsid w:val="00A02543"/>
    <w:rsid w:val="00A30541"/>
    <w:rsid w:val="00A41684"/>
    <w:rsid w:val="00A64E80"/>
    <w:rsid w:val="00A72BCD"/>
    <w:rsid w:val="00A741D9"/>
    <w:rsid w:val="00A833AB"/>
    <w:rsid w:val="00A9741D"/>
    <w:rsid w:val="00AC34A2"/>
    <w:rsid w:val="00AD1C9A"/>
    <w:rsid w:val="00AD4B17"/>
    <w:rsid w:val="00B27F0D"/>
    <w:rsid w:val="00B412D4"/>
    <w:rsid w:val="00BE3C22"/>
    <w:rsid w:val="00C0345E"/>
    <w:rsid w:val="00C31C95"/>
    <w:rsid w:val="00C3483A"/>
    <w:rsid w:val="00C74E9D"/>
    <w:rsid w:val="00C826DD"/>
    <w:rsid w:val="00C82FD3"/>
    <w:rsid w:val="00C92819"/>
    <w:rsid w:val="00CC6B7B"/>
    <w:rsid w:val="00CD2089"/>
    <w:rsid w:val="00CF70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3A964-7B54-411F-942E-5E53FB6CB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4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574D-6401-4491-8E45-720D09E85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604</Words>
  <Characters>3130</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5027 Text of Previous Version (Apr. 3, 2018) - South Carolina Legislature Online</dc:title>
  <dc:creator>Gwen Thurmond</dc:creator>
  <cp:lastModifiedBy>Miriam Cook</cp:lastModifiedBy>
  <cp:revision>2</cp:revision>
  <cp:lastPrinted>2018-02-22T18:16:00Z</cp:lastPrinted>
  <dcterms:created xsi:type="dcterms:W3CDTF">2018-04-04T01:05:00Z</dcterms:created>
  <dcterms:modified xsi:type="dcterms:W3CDTF">2018-04-04T01:05:00Z</dcterms:modified>
</cp:coreProperties>
</file>