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627E" w:rsidRDefault="0084627E" w:rsidP="0084627E">
      <w:pPr>
        <w:widowControl w:val="0"/>
        <w:jc w:val="center"/>
      </w:pPr>
      <w:r w:rsidRPr="0084627E">
        <w:rPr>
          <w:b/>
        </w:rPr>
        <w:t>South Carolina General Assembly</w:t>
      </w:r>
    </w:p>
    <w:p w:rsidR="0084627E" w:rsidRDefault="0084627E" w:rsidP="0084627E">
      <w:pPr>
        <w:widowControl w:val="0"/>
        <w:jc w:val="center"/>
      </w:pPr>
      <w:r>
        <w:t>123rd Session, 2019-2020</w:t>
      </w:r>
    </w:p>
    <w:p w:rsidR="0084627E" w:rsidRDefault="0084627E" w:rsidP="0084627E">
      <w:pPr>
        <w:widowControl w:val="0"/>
      </w:pPr>
    </w:p>
    <w:p w:rsidR="0084627E" w:rsidRDefault="0084627E" w:rsidP="0084627E">
      <w:pPr>
        <w:widowControl w:val="0"/>
        <w:rPr>
          <w:b/>
        </w:rPr>
      </w:pPr>
      <w:r w:rsidRPr="0084627E">
        <w:rPr>
          <w:b/>
        </w:rPr>
        <w:t>S.</w:t>
      </w:r>
      <w:r>
        <w:rPr>
          <w:b/>
        </w:rPr>
        <w:t xml:space="preserve"> </w:t>
      </w:r>
      <w:r w:rsidRPr="0084627E">
        <w:rPr>
          <w:b/>
        </w:rPr>
        <w:t>1021</w:t>
      </w:r>
    </w:p>
    <w:p w:rsidR="0084627E" w:rsidRDefault="0084627E" w:rsidP="0084627E">
      <w:pPr>
        <w:widowControl w:val="0"/>
        <w:rPr>
          <w:b/>
        </w:rPr>
      </w:pPr>
    </w:p>
    <w:p w:rsidR="0084627E" w:rsidRDefault="0084627E" w:rsidP="0084627E">
      <w:pPr>
        <w:widowControl w:val="0"/>
      </w:pPr>
      <w:r w:rsidRPr="0084627E">
        <w:rPr>
          <w:b/>
        </w:rPr>
        <w:t>STATUS INFORMATION</w:t>
      </w:r>
    </w:p>
    <w:p w:rsidR="0084627E" w:rsidRDefault="0084627E" w:rsidP="0084627E">
      <w:pPr>
        <w:widowControl w:val="0"/>
      </w:pPr>
    </w:p>
    <w:p w:rsidR="0084627E" w:rsidRDefault="0084627E" w:rsidP="0084627E">
      <w:pPr>
        <w:widowControl w:val="0"/>
      </w:pPr>
      <w:r>
        <w:t>General Bill</w:t>
      </w:r>
    </w:p>
    <w:p w:rsidR="0084627E" w:rsidRDefault="0084627E" w:rsidP="0084627E">
      <w:pPr>
        <w:widowControl w:val="0"/>
      </w:pPr>
      <w:r>
        <w:t>Sponsors: Senator Sheheen</w:t>
      </w:r>
    </w:p>
    <w:p w:rsidR="0084627E" w:rsidRDefault="0084627E" w:rsidP="0084627E">
      <w:pPr>
        <w:widowControl w:val="0"/>
      </w:pPr>
      <w:r>
        <w:t>Document Path: l:\s-res\vas\009dump.kmm.vas.docx</w:t>
      </w:r>
    </w:p>
    <w:p w:rsidR="0084627E" w:rsidRDefault="0084627E" w:rsidP="0084627E">
      <w:pPr>
        <w:widowControl w:val="0"/>
      </w:pPr>
    </w:p>
    <w:p w:rsidR="0084627E" w:rsidRDefault="0084627E" w:rsidP="0084627E">
      <w:pPr>
        <w:widowControl w:val="0"/>
      </w:pPr>
      <w:r>
        <w:t>Introduced in the Senate on January 21, 2020</w:t>
      </w:r>
    </w:p>
    <w:p w:rsidR="0084627E" w:rsidRDefault="0084627E" w:rsidP="0084627E">
      <w:pPr>
        <w:widowControl w:val="0"/>
      </w:pPr>
      <w:r>
        <w:t xml:space="preserve">Currently residing in the Senate Committee on </w:t>
      </w:r>
      <w:r w:rsidRPr="0084627E">
        <w:rPr>
          <w:b/>
        </w:rPr>
        <w:t>Fish, Game and Forestry</w:t>
      </w:r>
    </w:p>
    <w:p w:rsidR="0084627E" w:rsidRDefault="0084627E" w:rsidP="0084627E">
      <w:pPr>
        <w:widowControl w:val="0"/>
      </w:pPr>
    </w:p>
    <w:p w:rsidR="0084627E" w:rsidRDefault="00EB2BEC" w:rsidP="0084627E">
      <w:pPr>
        <w:widowControl w:val="0"/>
      </w:pPr>
      <w:r>
        <w:t>Summary: Hunting or fishing on others' property without consent</w:t>
      </w:r>
    </w:p>
    <w:p w:rsidR="0084627E" w:rsidRDefault="0084627E" w:rsidP="0084627E">
      <w:pPr>
        <w:widowControl w:val="0"/>
      </w:pPr>
    </w:p>
    <w:p w:rsidR="0084627E" w:rsidRDefault="0084627E" w:rsidP="0084627E">
      <w:pPr>
        <w:widowControl w:val="0"/>
      </w:pPr>
    </w:p>
    <w:p w:rsidR="0084627E" w:rsidRDefault="0084627E" w:rsidP="0084627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4627E">
        <w:rPr>
          <w:b/>
        </w:rPr>
        <w:t>HISTORY OF LEGISLATIVE ACTIONS</w:t>
      </w:r>
    </w:p>
    <w:p w:rsidR="0084627E" w:rsidRDefault="0084627E" w:rsidP="0084627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4627E" w:rsidRPr="0084627E" w:rsidRDefault="0084627E" w:rsidP="0084627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4627E">
        <w:rPr>
          <w:u w:val="single"/>
        </w:rPr>
        <w:tab/>
        <w:t>Date</w:t>
      </w:r>
      <w:r w:rsidRPr="0084627E">
        <w:rPr>
          <w:u w:val="single"/>
        </w:rPr>
        <w:tab/>
        <w:t>Body</w:t>
      </w:r>
      <w:r w:rsidRPr="0084627E">
        <w:rPr>
          <w:u w:val="single"/>
        </w:rPr>
        <w:tab/>
        <w:t>Action Description with journal page number</w:t>
      </w:r>
      <w:r w:rsidRPr="0084627E">
        <w:rPr>
          <w:u w:val="single"/>
        </w:rPr>
        <w:tab/>
      </w:r>
    </w:p>
    <w:p w:rsidR="0060544A" w:rsidRDefault="0060544A" w:rsidP="006054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Senate</w:t>
      </w:r>
      <w:r>
        <w:tab/>
        <w:t>Introduced and read first time (</w:t>
      </w:r>
      <w:hyperlink r:id="rId6" w:history="1">
        <w:r w:rsidRPr="00287C0B">
          <w:rPr>
            <w:rStyle w:val="Hyperlink"/>
          </w:rPr>
          <w:t>Senate Journal</w:t>
        </w:r>
        <w:r w:rsidRPr="00287C0B">
          <w:rPr>
            <w:rStyle w:val="Hyperlink"/>
          </w:rPr>
          <w:noBreakHyphen/>
          <w:t>page 4</w:t>
        </w:r>
      </w:hyperlink>
      <w:r>
        <w:t>)</w:t>
      </w:r>
    </w:p>
    <w:p w:rsidR="0060544A" w:rsidRDefault="0060544A" w:rsidP="006054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1/21/2020</w:t>
      </w:r>
      <w:r>
        <w:tab/>
        <w:t>Senate</w:t>
      </w:r>
      <w:r>
        <w:tab/>
        <w:t xml:space="preserve">Referred to Committee on </w:t>
      </w:r>
      <w:r w:rsidRPr="00287C0B">
        <w:rPr>
          <w:b/>
        </w:rPr>
        <w:t>Fish, Game and Forestry</w:t>
      </w:r>
      <w:r>
        <w:t xml:space="preserve"> (</w:t>
      </w:r>
      <w:hyperlink r:id="rId7" w:history="1">
        <w:r w:rsidRPr="00287C0B">
          <w:rPr>
            <w:rStyle w:val="Hyperlink"/>
          </w:rPr>
          <w:t>Senate Journal</w:t>
        </w:r>
        <w:r w:rsidRPr="00287C0B">
          <w:rPr>
            <w:rStyle w:val="Hyperlink"/>
          </w:rPr>
          <w:noBreakHyphen/>
          <w:t>page 4</w:t>
        </w:r>
      </w:hyperlink>
      <w:r>
        <w:t>)</w:t>
      </w:r>
    </w:p>
    <w:p w:rsidR="0060544A" w:rsidRDefault="0060544A" w:rsidP="006054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4627E" w:rsidRDefault="0084627E" w:rsidP="008462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84627E">
          <w:rPr>
            <w:rStyle w:val="Hyperlink"/>
          </w:rPr>
          <w:t>legislative information</w:t>
        </w:r>
      </w:hyperlink>
      <w:r>
        <w:t xml:space="preserve"> at the website</w:t>
      </w:r>
    </w:p>
    <w:p w:rsidR="0084627E" w:rsidRDefault="0084627E" w:rsidP="008462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4627E" w:rsidRPr="0084627E" w:rsidRDefault="0084627E" w:rsidP="008462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4627E" w:rsidRDefault="0084627E" w:rsidP="0084627E">
      <w:pPr>
        <w:widowControl w:val="0"/>
      </w:pPr>
      <w:r w:rsidRPr="0084627E">
        <w:rPr>
          <w:b/>
        </w:rPr>
        <w:t>VERSIONS OF THIS BILL</w:t>
      </w:r>
    </w:p>
    <w:p w:rsidR="0084627E" w:rsidRDefault="0084627E" w:rsidP="0084627E">
      <w:pPr>
        <w:widowControl w:val="0"/>
      </w:pPr>
    </w:p>
    <w:p w:rsidR="0084627E" w:rsidRDefault="00455023" w:rsidP="0084627E">
      <w:pPr>
        <w:widowControl w:val="0"/>
      </w:pPr>
      <w:hyperlink r:id="rId9" w:history="1">
        <w:r w:rsidR="0084627E">
          <w:rPr>
            <w:rStyle w:val="Hyperlink"/>
          </w:rPr>
          <w:t>1/21/2020</w:t>
        </w:r>
      </w:hyperlink>
    </w:p>
    <w:p w:rsidR="0084627E" w:rsidRDefault="0084627E" w:rsidP="0084627E"/>
    <w:p w:rsidR="0084627E" w:rsidRDefault="0084627E" w:rsidP="0084627E">
      <w:pPr>
        <w:sectPr w:rsidR="0084627E" w:rsidSect="008462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418AF" w:rsidRPr="00522CE0" w:rsidRDefault="008418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41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023F7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026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50-1-90 OF THE 1976 CODE, RELATING TO HUNTING, FISHING, OR TRAPPING WITHOUT CONSENT ON</w:t>
      </w:r>
      <w:r w:rsidR="008D099D">
        <w:rPr>
          <w:rFonts w:eastAsia="Times New Roman"/>
        </w:rPr>
        <w:t xml:space="preserve"> THE</w:t>
      </w:r>
      <w:r>
        <w:rPr>
          <w:rFonts w:eastAsia="Times New Roman"/>
        </w:rPr>
        <w:t xml:space="preserve"> LANDS OF OT</w:t>
      </w:r>
      <w:r w:rsidR="008D099D">
        <w:rPr>
          <w:rFonts w:eastAsia="Times New Roman"/>
        </w:rPr>
        <w:t xml:space="preserve">HERS AND </w:t>
      </w:r>
      <w:r w:rsidR="00127000">
        <w:rPr>
          <w:rFonts w:eastAsia="Times New Roman"/>
        </w:rPr>
        <w:t xml:space="preserve">RELATED </w:t>
      </w:r>
      <w:r w:rsidR="008D099D">
        <w:rPr>
          <w:rFonts w:eastAsia="Times New Roman"/>
        </w:rPr>
        <w:t>PENALTIES, TO PROVIDE A PENALTY FOR ILLEGALLY DUMPING LITTER OR SOLID WASTE IN EXCESS OF FIFTEEN POUNDS ON ANOTHER PERSON’S PRIVATE PROPERTY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023F79" w:rsidRDefault="00023F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23F79" w:rsidRDefault="00023F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3F79" w:rsidRDefault="00023F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02624">
        <w:rPr>
          <w:rFonts w:eastAsia="Times New Roman"/>
        </w:rPr>
        <w:t>Section 50-1-90 of the 1976 Code is amended to read</w:t>
      </w:r>
      <w:r w:rsidR="00DD1AFE">
        <w:rPr>
          <w:rFonts w:eastAsia="Times New Roman"/>
        </w:rPr>
        <w:t>:</w:t>
      </w:r>
    </w:p>
    <w:p w:rsidR="00DD1AFE" w:rsidRDefault="00DD1AF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5B0B" w:rsidRDefault="00DD1AFE" w:rsidP="00DD1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 50-1-90.</w:t>
      </w:r>
      <w:r w:rsidR="00415B0B">
        <w:rPr>
          <w:rFonts w:eastAsia="Times New Roman"/>
        </w:rPr>
        <w:tab/>
      </w:r>
      <w:r w:rsidR="00415B0B">
        <w:rPr>
          <w:rFonts w:eastAsia="Times New Roman"/>
          <w:u w:val="single"/>
        </w:rPr>
        <w:t>(A)</w:t>
      </w:r>
      <w:r w:rsidRPr="00346EA6">
        <w:tab/>
        <w:t>If any person, at any time whatsoever</w:t>
      </w:r>
      <w:r w:rsidR="00415B0B">
        <w:t xml:space="preserve"> </w:t>
      </w:r>
      <w:r w:rsidR="00415B0B" w:rsidRPr="00415B0B">
        <w:rPr>
          <w:u w:val="single"/>
        </w:rPr>
        <w:t>on any lands w</w:t>
      </w:r>
      <w:r w:rsidR="00415B0B">
        <w:rPr>
          <w:u w:val="single"/>
        </w:rPr>
        <w:t>ithout the consent of the owner or manager thereof</w:t>
      </w:r>
      <w:r w:rsidRPr="00346EA6">
        <w:t xml:space="preserve">, shall hunt or range </w:t>
      </w:r>
      <w:r w:rsidRPr="00415B0B">
        <w:rPr>
          <w:strike/>
        </w:rPr>
        <w:t>on any land</w:t>
      </w:r>
      <w:r w:rsidR="00415B0B">
        <w:rPr>
          <w:strike/>
        </w:rPr>
        <w:t xml:space="preserve">s </w:t>
      </w:r>
      <w:r w:rsidRPr="00415B0B">
        <w:rPr>
          <w:strike/>
        </w:rPr>
        <w:t>or</w:t>
      </w:r>
      <w:r w:rsidR="00415B0B">
        <w:rPr>
          <w:u w:val="single"/>
        </w:rPr>
        <w:t>;</w:t>
      </w:r>
      <w:r w:rsidRPr="00346EA6">
        <w:t xml:space="preserve"> shall enter </w:t>
      </w:r>
      <w:r w:rsidRPr="00415B0B">
        <w:rPr>
          <w:strike/>
        </w:rPr>
        <w:t>thereon,</w:t>
      </w:r>
      <w:r w:rsidRPr="00346EA6">
        <w:t xml:space="preserve"> for the purpose of hunting, fishing, or trapping</w:t>
      </w:r>
      <w:r w:rsidR="00415B0B" w:rsidRPr="00415B0B">
        <w:rPr>
          <w:u w:val="single"/>
        </w:rPr>
        <w:t xml:space="preserve">; </w:t>
      </w:r>
      <w:r w:rsidR="00415B0B">
        <w:rPr>
          <w:u w:val="single"/>
        </w:rPr>
        <w:t>or shall illegally dump litter or solid waste in excess of fifteen pounds</w:t>
      </w:r>
      <w:r w:rsidR="00415B0B" w:rsidRPr="00415B0B">
        <w:t>,</w:t>
      </w:r>
      <w:r w:rsidR="00415B0B">
        <w:t xml:space="preserve"> </w:t>
      </w:r>
      <w:r w:rsidRPr="00415B0B">
        <w:rPr>
          <w:strike/>
        </w:rPr>
        <w:t>without the consent of the owner or manager thereof,</w:t>
      </w:r>
      <w:r w:rsidR="00F02624">
        <w:t xml:space="preserve"> </w:t>
      </w:r>
      <w:r w:rsidRPr="00346EA6">
        <w:t>such person shall be guilty of a misdemeanor and, upon conviction thereof, shall</w:t>
      </w:r>
      <w:r w:rsidR="00415B0B">
        <w:rPr>
          <w:u w:val="single"/>
        </w:rPr>
        <w:t>:</w:t>
      </w:r>
      <w:r w:rsidRPr="00415B0B">
        <w:rPr>
          <w:strike/>
        </w:rPr>
        <w:t>,</w:t>
      </w:r>
    </w:p>
    <w:p w:rsidR="00415B0B" w:rsidRDefault="00415B0B" w:rsidP="00DD1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</w:r>
      <w:r>
        <w:rPr>
          <w:u w:val="single"/>
        </w:rPr>
        <w:t>(1)</w:t>
      </w:r>
      <w:r>
        <w:tab/>
      </w:r>
      <w:r w:rsidR="00DD1AFE" w:rsidRPr="00346EA6">
        <w:t>for a first offense, be fined not more than five hundred dollars or imprisoned for not more than thirty days</w:t>
      </w:r>
      <w:r>
        <w:rPr>
          <w:u w:val="single"/>
        </w:rPr>
        <w:t>;</w:t>
      </w:r>
      <w:r w:rsidR="00DD1AFE" w:rsidRPr="00415B0B">
        <w:rPr>
          <w:strike/>
        </w:rPr>
        <w:t>,</w:t>
      </w:r>
    </w:p>
    <w:p w:rsidR="00415B0B" w:rsidRDefault="00415B0B" w:rsidP="00DD1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</w:r>
      <w:r>
        <w:rPr>
          <w:u w:val="single"/>
        </w:rPr>
        <w:t>(2)</w:t>
      </w:r>
      <w:r>
        <w:tab/>
      </w:r>
      <w:r w:rsidR="00DD1AFE" w:rsidRPr="00346EA6">
        <w:t>for a second offense, be fined not less than five hundred dollars nor more than one thousand dollars or imprisoned for not more than thirty days</w:t>
      </w:r>
      <w:r>
        <w:rPr>
          <w:u w:val="single"/>
        </w:rPr>
        <w:t>;</w:t>
      </w:r>
      <w:r w:rsidR="00DD1AFE" w:rsidRPr="00346EA6">
        <w:t xml:space="preserve"> and</w:t>
      </w:r>
      <w:r w:rsidR="00DD1AFE" w:rsidRPr="00415B0B">
        <w:rPr>
          <w:strike/>
        </w:rPr>
        <w:t>,</w:t>
      </w:r>
    </w:p>
    <w:p w:rsidR="00415B0B" w:rsidRDefault="00415B0B" w:rsidP="00DD1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tab/>
      </w:r>
      <w:r>
        <w:rPr>
          <w:u w:val="single"/>
        </w:rPr>
        <w:t>(3)</w:t>
      </w:r>
      <w:r>
        <w:tab/>
      </w:r>
      <w:r w:rsidR="00DD1AFE" w:rsidRPr="00346EA6">
        <w:t>for a third or subsequent offense, be fined not less than one thousand dollars nor more than two thousand five hundred dollars or imprisoned for no</w:t>
      </w:r>
      <w:r>
        <w:t>t more than six months or both.</w:t>
      </w:r>
    </w:p>
    <w:p w:rsidR="00415B0B" w:rsidRDefault="00415B0B" w:rsidP="00DD1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>
        <w:rPr>
          <w:u w:val="single"/>
        </w:rPr>
        <w:t>(B)</w:t>
      </w:r>
      <w:r>
        <w:tab/>
      </w:r>
      <w:r w:rsidR="00DD1AFE" w:rsidRPr="00346EA6">
        <w:t>The magistrates court has concurrent jurisdiction to hear first and seco</w:t>
      </w:r>
      <w:r>
        <w:t>nd offenses under this section.</w:t>
      </w:r>
    </w:p>
    <w:p w:rsidR="00DD1AFE" w:rsidRDefault="00415B0B" w:rsidP="00DD1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tab/>
      </w:r>
      <w:r>
        <w:rPr>
          <w:u w:val="single"/>
        </w:rPr>
        <w:t>(C)</w:t>
      </w:r>
      <w:r>
        <w:tab/>
      </w:r>
      <w:r w:rsidR="00DD1AFE" w:rsidRPr="00346EA6">
        <w:t xml:space="preserve">A first or second offense prosecution resulting in a conviction shall be reported by the magistrate or city recorder </w:t>
      </w:r>
      <w:r w:rsidR="00DD1AFE" w:rsidRPr="00346EA6">
        <w:lastRenderedPageBreak/>
        <w:t>hearing the case to the communications and records division of the South Carolina Law Enforcement Division which shall keep a record of such conviction so that any law enforcement agency may inquire into whether or not a defendant has a prior record. Only those offenses which occurred within a period of ten years, including and immediately preceding the date of the last offense, shall constitute prior offenses within the meaning of this section.</w:t>
      </w:r>
      <w:r w:rsidR="00DD1AFE">
        <w:rPr>
          <w:rFonts w:eastAsia="Times New Roman"/>
        </w:rPr>
        <w:t>”</w:t>
      </w:r>
    </w:p>
    <w:p w:rsidR="00023F79" w:rsidRDefault="00023F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23F79" w:rsidRPr="00522CE0" w:rsidRDefault="00023F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F0262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20637" w:rsidRDefault="0048500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4627E" w:rsidRDefault="0084627E" w:rsidP="0084627E">
      <w:pPr>
        <w:suppressAutoHyphens/>
        <w:jc w:val="both"/>
        <w:rPr>
          <w:rFonts w:eastAsia="Times New Roman"/>
        </w:rPr>
      </w:pPr>
    </w:p>
    <w:sectPr w:rsidR="0084627E" w:rsidSect="0084627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3F79" w:rsidRDefault="00023F79" w:rsidP="00522CE0">
      <w:r>
        <w:separator/>
      </w:r>
    </w:p>
  </w:endnote>
  <w:endnote w:type="continuationSeparator" w:id="0">
    <w:p w:rsidR="00023F79" w:rsidRDefault="00023F7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F4B5FE9-1B32-4C15-9768-DCDDC54EF9D3}"/>
    <w:embedBold r:id="rId2" w:fontKey="{9A68B543-50A0-45FB-946E-1FD3B92A51C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ED27B58-3516-424E-ABDA-A342BE90DAF6}"/>
    <w:embedBold r:id="rId4" w:fontKey="{65A9D111-2601-41D4-A3CD-AFAAFE360AB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D8690A57-0AC7-475C-8417-396548117A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042893B-05E9-4496-9B9F-A95DAD2FB8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627E" w:rsidRPr="008418AF" w:rsidRDefault="0084627E" w:rsidP="008418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B2BE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3F79" w:rsidRDefault="00023F79" w:rsidP="00522CE0">
      <w:r>
        <w:separator/>
      </w:r>
    </w:p>
  </w:footnote>
  <w:footnote w:type="continuationSeparator" w:id="0">
    <w:p w:rsidR="00023F79" w:rsidRDefault="00023F7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DUMP.KMM.VAS"/>
    <w:docVar w:name="CoverAttorneyInitials" w:val="KMM"/>
    <w:docVar w:name="CoverAttorneyLastName" w:val="Moffitt"/>
    <w:docVar w:name="CoverBillType" w:val="b"/>
    <w:docVar w:name="CoverSenator" w:val="VAS"/>
    <w:docVar w:name="dvBillNumber" w:val="1021"/>
    <w:docVar w:name="dvBillNumberPrefix" w:val="S. "/>
    <w:docVar w:name="dvOriginalBody" w:val="Senate"/>
    <w:docVar w:name="fulldraftpath" w:val="L:\S-RES\VAS\009DUMP.KMM.VAS.DOCX"/>
    <w:docVar w:name="NameofBody" w:val="S"/>
    <w:docVar w:name="vgroup2" w:val="S-RES"/>
  </w:docVars>
  <w:rsids>
    <w:rsidRoot w:val="00023F79"/>
    <w:rsid w:val="00023F79"/>
    <w:rsid w:val="00042AC1"/>
    <w:rsid w:val="00046516"/>
    <w:rsid w:val="00072458"/>
    <w:rsid w:val="0007601D"/>
    <w:rsid w:val="000B0720"/>
    <w:rsid w:val="000B5EAF"/>
    <w:rsid w:val="00127000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15B0B"/>
    <w:rsid w:val="0044020F"/>
    <w:rsid w:val="00450668"/>
    <w:rsid w:val="00454138"/>
    <w:rsid w:val="004813A2"/>
    <w:rsid w:val="00485007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0544A"/>
    <w:rsid w:val="006A1802"/>
    <w:rsid w:val="006C0CBB"/>
    <w:rsid w:val="006C74EA"/>
    <w:rsid w:val="00720D40"/>
    <w:rsid w:val="007318D4"/>
    <w:rsid w:val="007415A2"/>
    <w:rsid w:val="00764519"/>
    <w:rsid w:val="00765784"/>
    <w:rsid w:val="007A4390"/>
    <w:rsid w:val="007E5CB7"/>
    <w:rsid w:val="008314D2"/>
    <w:rsid w:val="008418AF"/>
    <w:rsid w:val="0084627E"/>
    <w:rsid w:val="00870F6F"/>
    <w:rsid w:val="008B2F42"/>
    <w:rsid w:val="008C3697"/>
    <w:rsid w:val="008D099D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D0185"/>
    <w:rsid w:val="00C45366"/>
    <w:rsid w:val="00C57023"/>
    <w:rsid w:val="00C74052"/>
    <w:rsid w:val="00C96C1E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1AFE"/>
    <w:rsid w:val="00DE5635"/>
    <w:rsid w:val="00E058D3"/>
    <w:rsid w:val="00E12CA0"/>
    <w:rsid w:val="00E2236D"/>
    <w:rsid w:val="00E76AD9"/>
    <w:rsid w:val="00E84F84"/>
    <w:rsid w:val="00E86EE2"/>
    <w:rsid w:val="00E91E2F"/>
    <w:rsid w:val="00EA3546"/>
    <w:rsid w:val="00EB2BEC"/>
    <w:rsid w:val="00EB47AE"/>
    <w:rsid w:val="00EC34E1"/>
    <w:rsid w:val="00F0234A"/>
    <w:rsid w:val="00F02624"/>
    <w:rsid w:val="00F05CF2"/>
    <w:rsid w:val="00F20637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7D3DCAC3-F78F-4E97-A593-0321DC8C82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09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99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462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21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121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21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1021_202001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58E376FC</Template>
  <TotalTime>0</TotalTime>
  <Pages>3</Pages>
  <Words>455</Words>
  <Characters>2598</Characters>
  <Application>Microsoft Office Word</Application>
  <DocSecurity>0</DocSecurity>
  <Lines>21</Lines>
  <Paragraphs>6</Paragraphs>
  <ScaleCrop>false</ScaleCrop>
  <Company> </Company>
  <LinksUpToDate>false</LinksUpToDate>
  <CharactersWithSpaces>3047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1021: Subject not yet available - South Carolina Legislature Online</dc:title>
  <dc:subject/>
  <dc:creator>Rebecca Landau</dc:creator>
  <cp:keywords/>
  <dc:description/>
  <cp:lastModifiedBy>S Wilson</cp:lastModifiedBy>
  <cp:revision>2</cp:revision>
  <cp:lastPrinted>2020-01-15T21:39:00Z</cp:lastPrinted>
  <dcterms:created xsi:type="dcterms:W3CDTF">2020-01-27T18:32:00Z</dcterms:created>
  <dcterms:modified xsi:type="dcterms:W3CDTF">2020-01-27T18:32:00Z</dcterms:modified>
</cp:coreProperties>
</file>