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F47" w:rsidRDefault="00464F47" w:rsidP="00464F47">
      <w:pPr>
        <w:widowControl w:val="0"/>
        <w:jc w:val="center"/>
      </w:pPr>
      <w:r w:rsidRPr="00464F47">
        <w:rPr>
          <w:b/>
        </w:rPr>
        <w:t>South Carolina General Assembly</w:t>
      </w:r>
    </w:p>
    <w:p w:rsidR="00464F47" w:rsidRDefault="00464F47" w:rsidP="00464F47">
      <w:pPr>
        <w:widowControl w:val="0"/>
        <w:jc w:val="center"/>
      </w:pPr>
      <w:r>
        <w:t>123rd Session, 2019-2020</w:t>
      </w:r>
    </w:p>
    <w:p w:rsidR="00464F47" w:rsidRDefault="00464F47" w:rsidP="00464F47">
      <w:pPr>
        <w:widowControl w:val="0"/>
        <w:jc w:val="left"/>
      </w:pPr>
    </w:p>
    <w:p w:rsidR="00464F47" w:rsidRDefault="00464F47" w:rsidP="00464F47">
      <w:pPr>
        <w:widowControl w:val="0"/>
        <w:jc w:val="left"/>
        <w:rPr>
          <w:b/>
        </w:rPr>
      </w:pPr>
      <w:r w:rsidRPr="00464F47">
        <w:rPr>
          <w:b/>
        </w:rPr>
        <w:t>S.</w:t>
      </w:r>
      <w:r>
        <w:rPr>
          <w:b/>
        </w:rPr>
        <w:t xml:space="preserve"> </w:t>
      </w:r>
      <w:r w:rsidRPr="00464F47">
        <w:rPr>
          <w:b/>
        </w:rPr>
        <w:t>1164</w:t>
      </w:r>
    </w:p>
    <w:p w:rsidR="00464F47" w:rsidRDefault="00464F47" w:rsidP="00464F47">
      <w:pPr>
        <w:widowControl w:val="0"/>
        <w:jc w:val="left"/>
        <w:rPr>
          <w:b/>
        </w:rPr>
      </w:pPr>
    </w:p>
    <w:p w:rsidR="00464F47" w:rsidRDefault="00464F47" w:rsidP="00464F47">
      <w:pPr>
        <w:widowControl w:val="0"/>
        <w:jc w:val="left"/>
      </w:pPr>
      <w:r w:rsidRPr="00464F47">
        <w:rPr>
          <w:b/>
        </w:rPr>
        <w:t>STATUS INFORMATION</w:t>
      </w:r>
    </w:p>
    <w:p w:rsidR="00464F47" w:rsidRDefault="00464F47" w:rsidP="00464F47">
      <w:pPr>
        <w:widowControl w:val="0"/>
        <w:jc w:val="left"/>
      </w:pPr>
    </w:p>
    <w:p w:rsidR="00464F47" w:rsidRDefault="00464F47" w:rsidP="00464F47">
      <w:pPr>
        <w:widowControl w:val="0"/>
        <w:jc w:val="left"/>
      </w:pPr>
      <w:r>
        <w:t>General Bill</w:t>
      </w:r>
    </w:p>
    <w:p w:rsidR="00464F47" w:rsidRDefault="00464F47" w:rsidP="00464F47">
      <w:pPr>
        <w:widowControl w:val="0"/>
        <w:jc w:val="left"/>
      </w:pPr>
      <w:r>
        <w:t>Sponsors: Senator Grooms</w:t>
      </w:r>
    </w:p>
    <w:p w:rsidR="00464F47" w:rsidRDefault="00464F47" w:rsidP="00464F47">
      <w:pPr>
        <w:widowControl w:val="0"/>
        <w:jc w:val="left"/>
      </w:pPr>
      <w:r>
        <w:t>Document Path: l:\council\bills\gt\5825cm20.docx</w:t>
      </w:r>
    </w:p>
    <w:p w:rsidR="00464F47" w:rsidRDefault="00464F47" w:rsidP="00464F47">
      <w:pPr>
        <w:widowControl w:val="0"/>
        <w:jc w:val="left"/>
      </w:pPr>
    </w:p>
    <w:p w:rsidR="00464F47" w:rsidRDefault="00464F47" w:rsidP="00464F47">
      <w:pPr>
        <w:widowControl w:val="0"/>
        <w:jc w:val="left"/>
      </w:pPr>
      <w:r>
        <w:t>Introduced in the Senate on March 11, 2020</w:t>
      </w:r>
    </w:p>
    <w:p w:rsidR="00464F47" w:rsidRDefault="00464F47" w:rsidP="00464F47">
      <w:pPr>
        <w:widowControl w:val="0"/>
        <w:jc w:val="left"/>
      </w:pPr>
      <w:r>
        <w:t xml:space="preserve">Currently residing in the Senate Committee on </w:t>
      </w:r>
      <w:r w:rsidRPr="00464F47">
        <w:rPr>
          <w:b/>
        </w:rPr>
        <w:t>Transportation</w:t>
      </w:r>
    </w:p>
    <w:p w:rsidR="00464F47" w:rsidRDefault="00464F47" w:rsidP="00464F47">
      <w:pPr>
        <w:widowControl w:val="0"/>
        <w:jc w:val="left"/>
      </w:pPr>
    </w:p>
    <w:p w:rsidR="00464F47" w:rsidRDefault="00FD64A7" w:rsidP="00464F47">
      <w:pPr>
        <w:widowControl w:val="0"/>
        <w:jc w:val="left"/>
      </w:pPr>
      <w:r>
        <w:t>Summary: Motor carrier safety improvement</w:t>
      </w:r>
    </w:p>
    <w:p w:rsidR="00464F47" w:rsidRDefault="00464F47" w:rsidP="00464F47">
      <w:pPr>
        <w:widowControl w:val="0"/>
        <w:jc w:val="left"/>
      </w:pPr>
    </w:p>
    <w:p w:rsidR="00464F47" w:rsidRDefault="00464F47" w:rsidP="00464F47">
      <w:pPr>
        <w:widowControl w:val="0"/>
        <w:jc w:val="left"/>
      </w:pPr>
    </w:p>
    <w:p w:rsidR="00464F47" w:rsidRDefault="00464F47" w:rsidP="00464F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4F47">
        <w:rPr>
          <w:b/>
        </w:rPr>
        <w:t>HISTORY OF LEGISLATIVE ACTIONS</w:t>
      </w:r>
    </w:p>
    <w:p w:rsidR="00464F47" w:rsidRDefault="00464F47" w:rsidP="00464F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4F47" w:rsidRPr="00464F47" w:rsidRDefault="00464F47" w:rsidP="00464F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4F47">
        <w:rPr>
          <w:u w:val="single"/>
        </w:rPr>
        <w:tab/>
        <w:t>Date</w:t>
      </w:r>
      <w:r w:rsidRPr="00464F47">
        <w:rPr>
          <w:u w:val="single"/>
        </w:rPr>
        <w:tab/>
        <w:t>Body</w:t>
      </w:r>
      <w:r w:rsidRPr="00464F47">
        <w:rPr>
          <w:u w:val="single"/>
        </w:rPr>
        <w:tab/>
        <w:t>Action Description with journal page number</w:t>
      </w:r>
      <w:r w:rsidRPr="00464F47">
        <w:rPr>
          <w:u w:val="single"/>
        </w:rPr>
        <w:tab/>
      </w:r>
    </w:p>
    <w:p w:rsidR="00332921" w:rsidRDefault="00332921" w:rsidP="003329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Senate</w:t>
      </w:r>
      <w:r>
        <w:tab/>
        <w:t>Introduced and read first time (</w:t>
      </w:r>
      <w:hyperlink r:id="rId7" w:history="1">
        <w:r w:rsidRPr="0073221E">
          <w:rPr>
            <w:rStyle w:val="Hyperlink"/>
          </w:rPr>
          <w:t>Senate Journal</w:t>
        </w:r>
        <w:r w:rsidRPr="0073221E">
          <w:rPr>
            <w:rStyle w:val="Hyperlink"/>
          </w:rPr>
          <w:noBreakHyphen/>
          <w:t>page 3</w:t>
        </w:r>
      </w:hyperlink>
      <w:r>
        <w:t>)</w:t>
      </w:r>
    </w:p>
    <w:p w:rsidR="00332921" w:rsidRDefault="00332921" w:rsidP="003329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Senate</w:t>
      </w:r>
      <w:r>
        <w:tab/>
        <w:t xml:space="preserve">Referred to Committee on </w:t>
      </w:r>
      <w:r w:rsidRPr="0073221E">
        <w:rPr>
          <w:b/>
        </w:rPr>
        <w:t>Transportation</w:t>
      </w:r>
      <w:r>
        <w:t xml:space="preserve"> (</w:t>
      </w:r>
      <w:hyperlink r:id="rId8" w:history="1">
        <w:r w:rsidRPr="0073221E">
          <w:rPr>
            <w:rStyle w:val="Hyperlink"/>
          </w:rPr>
          <w:t>Senate Journal</w:t>
        </w:r>
        <w:r w:rsidRPr="0073221E">
          <w:rPr>
            <w:rStyle w:val="Hyperlink"/>
          </w:rPr>
          <w:noBreakHyphen/>
          <w:t>page 3</w:t>
        </w:r>
      </w:hyperlink>
      <w:r>
        <w:t>)</w:t>
      </w:r>
    </w:p>
    <w:p w:rsidR="00332921" w:rsidRDefault="00332921" w:rsidP="003329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4F47" w:rsidRDefault="00464F47" w:rsidP="00464F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64F47">
          <w:rPr>
            <w:rStyle w:val="Hyperlink"/>
          </w:rPr>
          <w:t>legislative information</w:t>
        </w:r>
      </w:hyperlink>
      <w:r>
        <w:t xml:space="preserve"> at the website</w:t>
      </w:r>
    </w:p>
    <w:p w:rsidR="00464F47" w:rsidRDefault="00464F47" w:rsidP="00464F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4F47" w:rsidRPr="00464F47" w:rsidRDefault="00464F47" w:rsidP="00464F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4F47" w:rsidRDefault="00464F47" w:rsidP="00464F47">
      <w:pPr>
        <w:widowControl w:val="0"/>
        <w:jc w:val="left"/>
      </w:pPr>
      <w:r w:rsidRPr="00464F47">
        <w:rPr>
          <w:b/>
        </w:rPr>
        <w:t>VERSIONS OF THIS BILL</w:t>
      </w:r>
    </w:p>
    <w:p w:rsidR="00464F47" w:rsidRDefault="00464F47" w:rsidP="00464F47">
      <w:pPr>
        <w:widowControl w:val="0"/>
        <w:jc w:val="left"/>
      </w:pPr>
    </w:p>
    <w:p w:rsidR="00464F47" w:rsidRDefault="0019466D" w:rsidP="00464F47">
      <w:pPr>
        <w:widowControl w:val="0"/>
        <w:jc w:val="left"/>
      </w:pPr>
      <w:hyperlink r:id="rId10" w:history="1">
        <w:r w:rsidR="00464F47">
          <w:rPr>
            <w:rStyle w:val="Hyperlink"/>
          </w:rPr>
          <w:t>3/11/2020</w:t>
        </w:r>
      </w:hyperlink>
    </w:p>
    <w:p w:rsidR="00464F47" w:rsidRDefault="00464F47" w:rsidP="00464F47"/>
    <w:p w:rsidR="00464F47" w:rsidRDefault="00464F47" w:rsidP="00464F47">
      <w:pPr>
        <w:sectPr w:rsidR="00464F47" w:rsidSect="00464F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6268" w:rsidRDefault="004262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6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9D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4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5B3566">
        <w:noBreakHyphen/>
      </w:r>
      <w:r>
        <w:t>5</w:t>
      </w:r>
      <w:r w:rsidR="005B3566">
        <w:noBreakHyphen/>
      </w:r>
      <w:r>
        <w:t>100 SO AS TO PROVIDE A DEFINITION FOR THE TERM “MOTOR CARRIER SAFETY IMPROVEMENT” AND TO PROVIDE THE DEPLOYMENT, IMPLEMENTATION, OR USE OF CERTAIN MOTOR CARRIER SAFETY IMPROVEMENTS SHALL NOT BE CONSIDERED WHEN EVALUATING AN INDIVIDUAL</w:t>
      </w:r>
      <w:r w:rsidR="005B3566" w:rsidRPr="005B3566">
        <w:t>’</w:t>
      </w:r>
      <w:r>
        <w:t>S STATUS AS AN EMPLOYEE, JOINT EMPLOYEE, OR INDEPENDENT CONTRACT UNDER STATE LAW.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29DD" w:rsidRDefault="003D29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29DD" w:rsidRDefault="003D29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9DD" w:rsidRDefault="003D29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4C2D">
        <w:t>Article 1, Chapter 5, Title 56 of the 1976 Code is amended by adding:</w:t>
      </w:r>
    </w:p>
    <w:p w:rsidR="001A4C2D" w:rsidRDefault="001A4C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5B3566">
        <w:noBreakHyphen/>
      </w:r>
      <w:r>
        <w:t>5</w:t>
      </w:r>
      <w:r w:rsidR="005B3566">
        <w:noBreakHyphen/>
      </w:r>
      <w:r>
        <w:t>100.</w:t>
      </w:r>
      <w:r>
        <w:tab/>
      </w:r>
      <w:r>
        <w:tab/>
        <w:t>(A)</w:t>
      </w:r>
      <w:r>
        <w:tab/>
        <w:t xml:space="preserve">For the purposes of this section, </w:t>
      </w:r>
      <w:r w:rsidR="005B3566" w:rsidRPr="005B3566">
        <w:t>‘</w:t>
      </w:r>
      <w:r>
        <w:t>motor carrier safety improvement</w:t>
      </w:r>
      <w:r w:rsidR="005B3566" w:rsidRPr="005B3566">
        <w:t>’</w:t>
      </w:r>
      <w:r>
        <w:t xml:space="preserve"> means any device, equipment, software, technology, procedure, training, policy, program, or operational practice intended and primarily used to facilitate or improve:</w:t>
      </w: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7688C">
        <w:tab/>
      </w:r>
      <w:r w:rsidRPr="0057688C">
        <w:tab/>
      </w:r>
      <w:r>
        <w:t>(1)</w:t>
      </w:r>
      <w:r>
        <w:tab/>
        <w:t>the safety of a motor carrier or commercial motor vehicle, as defined in Section 12</w:t>
      </w:r>
      <w:r w:rsidR="005B3566">
        <w:noBreakHyphen/>
      </w:r>
      <w:r>
        <w:t>37</w:t>
      </w:r>
      <w:r w:rsidR="005B3566">
        <w:noBreakHyphen/>
      </w:r>
      <w:r>
        <w:t>2810;</w:t>
      </w: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2F6FD5">
        <w:t xml:space="preserve">compliance with traffic safety </w:t>
      </w:r>
      <w:r>
        <w:t>laws relating to</w:t>
      </w:r>
      <w:r w:rsidRPr="002F6FD5">
        <w:t xml:space="preserve"> </w:t>
      </w:r>
      <w:r>
        <w:t xml:space="preserve">a </w:t>
      </w:r>
      <w:r w:rsidRPr="002F6FD5">
        <w:t>motor carrier</w:t>
      </w:r>
      <w:r>
        <w:t xml:space="preserve"> or commercial motor vehicle</w:t>
      </w:r>
      <w:r w:rsidRPr="002F6FD5">
        <w:t>;</w:t>
      </w:r>
      <w:r>
        <w:t xml:space="preserve"> or</w:t>
      </w:r>
    </w:p>
    <w:p w:rsidR="001A4C2D" w:rsidRPr="0057688C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the safety of third</w:t>
      </w:r>
      <w:r w:rsidR="005B3566">
        <w:noBreakHyphen/>
      </w:r>
      <w:r w:rsidRPr="0057688C">
        <w:t>party users of public roads.</w:t>
      </w: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deployment, implementation</w:t>
      </w:r>
      <w:r w:rsidR="005B3566">
        <w:t>,</w:t>
      </w:r>
      <w:r>
        <w:t xml:space="preserve"> or use of a motor carrier safety improvement by or as required by a motor carrier or its related entity, including by contract, shall not be considered when evaluating an individual</w:t>
      </w:r>
      <w:r w:rsidR="005B3566" w:rsidRPr="005B3566">
        <w:t>’</w:t>
      </w:r>
      <w:r>
        <w:t>s status as an employee, joint employee, or independent contractor under any state law.”</w:t>
      </w: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0F7F64" w:rsidRDefault="005B356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4F47" w:rsidRDefault="00464F47" w:rsidP="00464F47">
      <w:pPr>
        <w:suppressAutoHyphens/>
      </w:pPr>
    </w:p>
    <w:sectPr w:rsidR="00464F47" w:rsidSect="00464F4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9DD" w:rsidRDefault="003D29DD" w:rsidP="009F0C77">
      <w:r>
        <w:separator/>
      </w:r>
    </w:p>
  </w:endnote>
  <w:endnote w:type="continuationSeparator" w:id="0">
    <w:p w:rsidR="003D29DD" w:rsidRDefault="003D29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24A35F-2BAE-48CB-AFB0-2672065531FB}"/>
    <w:embedBold r:id="rId2" w:fontKey="{7E6B13B1-2F6E-4CFF-ABF3-B4D1BBE853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70A96EF-251B-477E-B050-359C02B2A4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B56EC7-1EE5-4C98-85E7-6F7C0AEC7A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D0B644-05EA-4A43-A68E-70D70E584F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F47" w:rsidRPr="00426268" w:rsidRDefault="00464F47" w:rsidP="004262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64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9DD" w:rsidRDefault="003D29DD" w:rsidP="009F0C77">
      <w:r>
        <w:separator/>
      </w:r>
    </w:p>
  </w:footnote>
  <w:footnote w:type="continuationSeparator" w:id="0">
    <w:p w:rsidR="003D29DD" w:rsidRDefault="003D29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825CM20"/>
    <w:docVar w:name="CoverBillType" w:val="b"/>
    <w:docVar w:name="DocPath" w:val="L:\Council\bills\GT\5825CM20.DOCX"/>
    <w:docVar w:name="dvBillNumber" w:val="1164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3D29DD"/>
    <w:rsid w:val="000263D9"/>
    <w:rsid w:val="00026C9A"/>
    <w:rsid w:val="000965A1"/>
    <w:rsid w:val="000C487D"/>
    <w:rsid w:val="000E1785"/>
    <w:rsid w:val="000F39F2"/>
    <w:rsid w:val="000F7F64"/>
    <w:rsid w:val="001023A4"/>
    <w:rsid w:val="0010776B"/>
    <w:rsid w:val="00133E66"/>
    <w:rsid w:val="00134ACF"/>
    <w:rsid w:val="00144E15"/>
    <w:rsid w:val="001A4A62"/>
    <w:rsid w:val="001A4C2D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2921"/>
    <w:rsid w:val="00393688"/>
    <w:rsid w:val="003D29DD"/>
    <w:rsid w:val="003D411E"/>
    <w:rsid w:val="003E3C1E"/>
    <w:rsid w:val="003E6148"/>
    <w:rsid w:val="003E7D04"/>
    <w:rsid w:val="00400EAA"/>
    <w:rsid w:val="0041760A"/>
    <w:rsid w:val="004203D7"/>
    <w:rsid w:val="00423F46"/>
    <w:rsid w:val="00426268"/>
    <w:rsid w:val="00461588"/>
    <w:rsid w:val="00464F47"/>
    <w:rsid w:val="004809EE"/>
    <w:rsid w:val="004B2A8B"/>
    <w:rsid w:val="004E2CF7"/>
    <w:rsid w:val="00511EE9"/>
    <w:rsid w:val="00521E00"/>
    <w:rsid w:val="00577C6C"/>
    <w:rsid w:val="0058501B"/>
    <w:rsid w:val="005B356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4F3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9CA4AF-4149-4EDE-8CFA-A287E7B1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5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5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4F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3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164_202003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6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98163-CEA3-45D1-BFCA-A8953EDE9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353</Words>
  <Characters>2025</Characters>
  <Application>Microsoft Office Word</Application>
  <DocSecurity>0</DocSecurity>
  <Lines>96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1164: Subject not yet available - South Carolina Legislature Online</dc:title>
  <dc:subject/>
  <dc:creator>Gwen Thurmond</dc:creator>
  <cp:keywords/>
  <dc:description/>
  <cp:lastModifiedBy>S Wilson</cp:lastModifiedBy>
  <cp:revision>2</cp:revision>
  <cp:lastPrinted>2020-03-10T17:58:00Z</cp:lastPrinted>
  <dcterms:created xsi:type="dcterms:W3CDTF">2020-03-12T15:59:00Z</dcterms:created>
  <dcterms:modified xsi:type="dcterms:W3CDTF">2020-03-12T15:59:00Z</dcterms:modified>
</cp:coreProperties>
</file>