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698" w:rsidRDefault="00661698" w:rsidP="00661698">
      <w:pPr>
        <w:widowControl w:val="0"/>
        <w:jc w:val="center"/>
      </w:pPr>
      <w:r w:rsidRPr="00661698">
        <w:rPr>
          <w:b/>
        </w:rPr>
        <w:t>South Carolina General Assembly</w:t>
      </w:r>
    </w:p>
    <w:p w:rsidR="00661698" w:rsidRDefault="00661698" w:rsidP="00661698">
      <w:pPr>
        <w:widowControl w:val="0"/>
        <w:jc w:val="center"/>
      </w:pPr>
      <w:r>
        <w:t>123rd Session, 2019-2020</w:t>
      </w:r>
    </w:p>
    <w:p w:rsidR="00661698" w:rsidRDefault="00661698" w:rsidP="00661698">
      <w:pPr>
        <w:widowControl w:val="0"/>
        <w:jc w:val="left"/>
      </w:pPr>
    </w:p>
    <w:p w:rsidR="00661698" w:rsidRDefault="00661698" w:rsidP="00661698">
      <w:pPr>
        <w:widowControl w:val="0"/>
        <w:jc w:val="left"/>
        <w:rPr>
          <w:b/>
        </w:rPr>
      </w:pPr>
      <w:r w:rsidRPr="00661698">
        <w:rPr>
          <w:b/>
        </w:rPr>
        <w:t>S.</w:t>
      </w:r>
      <w:r>
        <w:rPr>
          <w:b/>
        </w:rPr>
        <w:t xml:space="preserve"> </w:t>
      </w:r>
      <w:r w:rsidRPr="00661698">
        <w:rPr>
          <w:b/>
        </w:rPr>
        <w:t>234</w:t>
      </w:r>
    </w:p>
    <w:p w:rsidR="00661698" w:rsidRDefault="00661698" w:rsidP="00661698">
      <w:pPr>
        <w:widowControl w:val="0"/>
        <w:jc w:val="left"/>
        <w:rPr>
          <w:b/>
        </w:rPr>
      </w:pPr>
    </w:p>
    <w:p w:rsidR="00661698" w:rsidRDefault="00661698" w:rsidP="00661698">
      <w:pPr>
        <w:widowControl w:val="0"/>
        <w:jc w:val="left"/>
      </w:pPr>
      <w:r w:rsidRPr="00661698">
        <w:rPr>
          <w:b/>
        </w:rPr>
        <w:t>STATUS INFORMATION</w:t>
      </w:r>
    </w:p>
    <w:p w:rsidR="00661698" w:rsidRDefault="00661698" w:rsidP="00661698">
      <w:pPr>
        <w:widowControl w:val="0"/>
        <w:jc w:val="left"/>
      </w:pPr>
    </w:p>
    <w:p w:rsidR="00661698" w:rsidRDefault="00661698" w:rsidP="00661698">
      <w:pPr>
        <w:widowControl w:val="0"/>
        <w:jc w:val="left"/>
      </w:pPr>
      <w:r>
        <w:t>General Bill</w:t>
      </w:r>
    </w:p>
    <w:p w:rsidR="00661698" w:rsidRDefault="00661698" w:rsidP="00661698">
      <w:pPr>
        <w:widowControl w:val="0"/>
        <w:jc w:val="left"/>
      </w:pPr>
      <w:r>
        <w:t>Sponsors: Senator Fanning</w:t>
      </w:r>
    </w:p>
    <w:p w:rsidR="00661698" w:rsidRDefault="00661698" w:rsidP="00661698">
      <w:pPr>
        <w:widowControl w:val="0"/>
        <w:jc w:val="left"/>
      </w:pPr>
      <w:r>
        <w:t>Document Path: l:\council\bills\cc\15282vr19.docx</w:t>
      </w:r>
    </w:p>
    <w:p w:rsidR="00661698" w:rsidRDefault="00661698" w:rsidP="00661698">
      <w:pPr>
        <w:widowControl w:val="0"/>
        <w:jc w:val="left"/>
      </w:pPr>
    </w:p>
    <w:p w:rsidR="008614B8" w:rsidRDefault="008614B8" w:rsidP="00661698">
      <w:pPr>
        <w:widowControl w:val="0"/>
        <w:jc w:val="left"/>
      </w:pPr>
      <w:r>
        <w:t>Introduced in the Senate on January 8, 2019</w:t>
      </w:r>
    </w:p>
    <w:p w:rsidR="008614B8" w:rsidRPr="008614B8" w:rsidRDefault="008614B8" w:rsidP="00661698">
      <w:pPr>
        <w:widowControl w:val="0"/>
        <w:jc w:val="left"/>
      </w:pPr>
      <w:r>
        <w:t xml:space="preserve">Currently residing in the Senate Committee on </w:t>
      </w:r>
      <w:r w:rsidRPr="008614B8">
        <w:rPr>
          <w:b/>
        </w:rPr>
        <w:t>Family and Veterans' Services</w:t>
      </w:r>
    </w:p>
    <w:p w:rsidR="008614B8" w:rsidRDefault="008614B8" w:rsidP="00661698">
      <w:pPr>
        <w:widowControl w:val="0"/>
        <w:jc w:val="left"/>
      </w:pPr>
    </w:p>
    <w:p w:rsidR="00661698" w:rsidRDefault="00661698" w:rsidP="00661698">
      <w:pPr>
        <w:widowControl w:val="0"/>
        <w:jc w:val="left"/>
      </w:pPr>
      <w:r>
        <w:t xml:space="preserve">Summary: </w:t>
      </w:r>
      <w:r w:rsidR="003F1E99">
        <w:t>Adoption</w:t>
      </w:r>
    </w:p>
    <w:p w:rsidR="00661698" w:rsidRDefault="00661698" w:rsidP="00661698">
      <w:pPr>
        <w:widowControl w:val="0"/>
        <w:jc w:val="left"/>
      </w:pPr>
    </w:p>
    <w:p w:rsidR="00661698" w:rsidRDefault="00661698" w:rsidP="00661698">
      <w:pPr>
        <w:widowControl w:val="0"/>
        <w:jc w:val="left"/>
      </w:pPr>
    </w:p>
    <w:p w:rsidR="00661698" w:rsidRDefault="00661698" w:rsidP="00661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698">
        <w:rPr>
          <w:b/>
        </w:rPr>
        <w:t>HISTORY OF LEGISLATIVE ACTIONS</w:t>
      </w:r>
    </w:p>
    <w:p w:rsidR="00661698" w:rsidRDefault="00661698" w:rsidP="00661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698" w:rsidRPr="00661698" w:rsidRDefault="00661698" w:rsidP="00661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698">
        <w:rPr>
          <w:u w:val="single"/>
        </w:rPr>
        <w:tab/>
        <w:t>Date</w:t>
      </w:r>
      <w:r w:rsidRPr="00661698">
        <w:rPr>
          <w:u w:val="single"/>
        </w:rPr>
        <w:tab/>
        <w:t>Body</w:t>
      </w:r>
      <w:r w:rsidRPr="00661698">
        <w:rPr>
          <w:u w:val="single"/>
        </w:rPr>
        <w:tab/>
        <w:t>Action Description with journal page number</w:t>
      </w:r>
      <w:r w:rsidRPr="00661698">
        <w:rPr>
          <w:u w:val="single"/>
        </w:rPr>
        <w:tab/>
      </w:r>
    </w:p>
    <w:p w:rsidR="001607A0" w:rsidRDefault="001607A0" w:rsidP="00160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693400">
        <w:t>Prefiled</w:t>
      </w:r>
    </w:p>
    <w:p w:rsidR="001607A0" w:rsidRDefault="001607A0" w:rsidP="00160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693400">
        <w:t>Referred to Committee on General</w:t>
      </w:r>
    </w:p>
    <w:p w:rsidR="001607A0" w:rsidRDefault="001607A0" w:rsidP="00160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693400">
        <w:t>(</w:t>
      </w:r>
      <w:hyperlink r:id="rId7" w:history="1">
        <w:r w:rsidRPr="00693400">
          <w:rPr>
            <w:rStyle w:val="Hyperlink"/>
          </w:rPr>
          <w:t>Senate Journal</w:t>
        </w:r>
        <w:r w:rsidRPr="00693400">
          <w:rPr>
            <w:rStyle w:val="Hyperlink"/>
          </w:rPr>
          <w:noBreakHyphen/>
          <w:t>page 144</w:t>
        </w:r>
      </w:hyperlink>
      <w:r w:rsidRPr="00693400">
        <w:t>)</w:t>
      </w:r>
    </w:p>
    <w:p w:rsidR="001607A0" w:rsidRDefault="001607A0" w:rsidP="00160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693400">
        <w:t>Referred to Co</w:t>
      </w:r>
      <w:r>
        <w:t xml:space="preserve">mmittee on Family and Veterans' </w:t>
      </w:r>
      <w:r w:rsidRPr="00693400">
        <w:t>Services (</w:t>
      </w:r>
      <w:hyperlink r:id="rId8" w:history="1">
        <w:r w:rsidRPr="00693400">
          <w:rPr>
            <w:rStyle w:val="Hyperlink"/>
          </w:rPr>
          <w:t>Senate Journal</w:t>
        </w:r>
        <w:r w:rsidRPr="00693400">
          <w:rPr>
            <w:rStyle w:val="Hyperlink"/>
          </w:rPr>
          <w:noBreakHyphen/>
          <w:t>page 144</w:t>
        </w:r>
      </w:hyperlink>
      <w:r w:rsidRPr="00693400">
        <w:t>)</w:t>
      </w:r>
    </w:p>
    <w:p w:rsidR="001607A0" w:rsidRDefault="001607A0" w:rsidP="00160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1698" w:rsidRDefault="00661698" w:rsidP="00661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61698">
          <w:rPr>
            <w:rStyle w:val="Hyperlink"/>
          </w:rPr>
          <w:t>legislative information</w:t>
        </w:r>
      </w:hyperlink>
      <w:r>
        <w:t xml:space="preserve"> at the website</w:t>
      </w:r>
    </w:p>
    <w:p w:rsidR="00661698" w:rsidRDefault="00661698" w:rsidP="00661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698" w:rsidRPr="00661698" w:rsidRDefault="00661698" w:rsidP="00661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698" w:rsidRDefault="00661698" w:rsidP="00661698">
      <w:pPr>
        <w:widowControl w:val="0"/>
        <w:jc w:val="left"/>
      </w:pPr>
      <w:r w:rsidRPr="00661698">
        <w:rPr>
          <w:b/>
        </w:rPr>
        <w:t>VERSIONS OF THIS BILL</w:t>
      </w:r>
    </w:p>
    <w:p w:rsidR="00661698" w:rsidRDefault="00661698" w:rsidP="00661698">
      <w:pPr>
        <w:widowControl w:val="0"/>
        <w:jc w:val="left"/>
      </w:pPr>
    </w:p>
    <w:p w:rsidR="00661698" w:rsidRDefault="005E01F8" w:rsidP="00661698">
      <w:pPr>
        <w:widowControl w:val="0"/>
        <w:jc w:val="left"/>
      </w:pPr>
      <w:hyperlink r:id="rId10" w:history="1">
        <w:r w:rsidR="00661698">
          <w:rPr>
            <w:rStyle w:val="Hyperlink"/>
          </w:rPr>
          <w:t>12/12/2018</w:t>
        </w:r>
      </w:hyperlink>
    </w:p>
    <w:p w:rsidR="00661698" w:rsidRDefault="00661698" w:rsidP="00661698"/>
    <w:p w:rsidR="00661698" w:rsidRDefault="00661698" w:rsidP="00661698">
      <w:pPr>
        <w:sectPr w:rsidR="00661698" w:rsidSect="006616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7725" w:rsidRDefault="00B777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1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2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63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75 SO AS TO ESTABLISH LIMITATIONS ON THE PERSONS AND ENTITIES AUTHORIZED TO CHARGE FEES AND OTHER COSTS FOR SERVICES RELATED TO THE PLACEMENT OF A CHILD FOR ADOPTION; </w:t>
      </w:r>
      <w:r w:rsidRPr="00AD5D09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SECTION 63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310,</w:t>
      </w:r>
      <w:r w:rsidRPr="00AD5D09">
        <w:rPr>
          <w:color w:val="000000" w:themeColor="text1"/>
          <w:u w:color="000000" w:themeColor="text1"/>
        </w:rPr>
        <w:t xml:space="preserve"> RELATING TO THE PROHIBITION OF COMPENSATING A PERSON OR CHILD PLACING AGENCY FOR GIVING A CONSENT OR RELINQUISHMENT OF A CHILD FOR PURPOSES OF AN ADOPTION, SO AS TO REQUIRE REIMBURSEMENT OF AUTHORIZED</w:t>
      </w:r>
      <w:r>
        <w:rPr>
          <w:color w:val="000000" w:themeColor="text1"/>
          <w:u w:color="000000" w:themeColor="text1"/>
        </w:rPr>
        <w:t xml:space="preserve"> BIRTHMOTHER AND CHILD</w:t>
      </w:r>
      <w:r w:rsidRPr="00AD5D09">
        <w:rPr>
          <w:color w:val="000000" w:themeColor="text1"/>
          <w:u w:color="000000" w:themeColor="text1"/>
        </w:rPr>
        <w:t xml:space="preserve"> EXPENSES IN CERTAIN CIRCUMSTANCES</w:t>
      </w:r>
      <w:r>
        <w:rPr>
          <w:color w:val="000000" w:themeColor="text1"/>
          <w:u w:color="000000" w:themeColor="text1"/>
        </w:rPr>
        <w:t>, T</w:t>
      </w:r>
      <w:r w:rsidRPr="00AD5D09">
        <w:rPr>
          <w:color w:val="000000" w:themeColor="text1"/>
          <w:u w:color="000000" w:themeColor="text1"/>
        </w:rPr>
        <w:t>O REQUIRE ITEMIZED FEES AND STATEMENTS OF SERVICES RENDERED</w:t>
      </w:r>
      <w:r>
        <w:rPr>
          <w:color w:val="000000" w:themeColor="text1"/>
          <w:u w:color="000000" w:themeColor="text1"/>
        </w:rPr>
        <w:t>,</w:t>
      </w:r>
      <w:r w:rsidRPr="00AD5D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AUTHORIZE THE COURT TO ORDER THE REIMBURSEMENT OF UNREASONABLE FEES AND COSTS PAID</w:t>
      </w:r>
      <w:r w:rsidRPr="00AD5D0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Subarticle 1, Article 1, Chapter 9, Title 63 of the 1976 Code is amended by adding: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75.</w:t>
      </w:r>
      <w:r>
        <w:rPr>
          <w:color w:val="000000" w:themeColor="text1"/>
        </w:rPr>
        <w:tab/>
        <w:t>(A)(1)</w:t>
      </w:r>
      <w:r>
        <w:rPr>
          <w:color w:val="000000" w:themeColor="text1"/>
        </w:rPr>
        <w:tab/>
        <w:t>No person or entity other than a child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placing agency, a guardian ad litem appointed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720, a person certified by the department to take consents or relinquishments for the purpose of an adoption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340, a person certified by the department to conduct investigations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 xml:space="preserve">520, or an attorney engaged in the practice of law who represents a client in an adoption, may charge a birthmother or a prospective adoptive parent a fee or </w:t>
      </w:r>
      <w:r>
        <w:rPr>
          <w:color w:val="000000" w:themeColor="text1"/>
        </w:rPr>
        <w:lastRenderedPageBreak/>
        <w:t>require other compensation or anything of value as part of providing any services to facilitate the placement of a child for adoption.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Any fee or other compensation required by a person or entity identified in item (1) must be authorized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310 (F),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740, or another provision of this chapter. A court may order reimbursement of any unreasonable fee or costs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310(F).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(B)(1)</w:t>
      </w:r>
      <w:r>
        <w:rPr>
          <w:color w:val="000000" w:themeColor="text1"/>
        </w:rPr>
        <w:tab/>
        <w:t>In accordance with subsection (A), a person or entity other than a person or entity identified in subsection (A) that provides any services to facilitate the placement of a child for adoption or offers services to arrange or secure an adoption, is prohibited from charging a fee or requiring compensation or anything of value for providing the services to the birthparent or prospective adoptive parent.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A person who violates a provision of item (1) is guilty of a misdemeanor and, upon conviction: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for a first offense, must be fined not more than five hundred dollars or imprisoned not more than thirty days, or both;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for a second offense, must be fined at least one thousand dollars but not more than two thousand dollars or imprisoned not more than sixty days, or both; and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for a third or subsequent offense, must be fined at least two thousand five hundred dollars but not more than five thousand dollars or imprisoned not more than six months, or both.”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63</w:t>
      </w:r>
      <w:r w:rsidR="00473460">
        <w:noBreakHyphen/>
      </w:r>
      <w:r>
        <w:t>9</w:t>
      </w:r>
      <w:r w:rsidR="00473460">
        <w:noBreakHyphen/>
      </w:r>
      <w:r>
        <w:t>310(F) of the 1976 Code is amended to read: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02D9C">
        <w:t>(F)</w:t>
      </w:r>
      <w:r>
        <w:tab/>
      </w:r>
      <w:r w:rsidRPr="00202D9C">
        <w:t>Under no circumstances may a child</w:t>
      </w:r>
      <w:r w:rsidR="00473460">
        <w:noBreakHyphen/>
      </w:r>
      <w:r w:rsidRPr="00202D9C">
        <w:t>placing agency or any person receive a fee, compensation, or any other thing of value as consideration for giving a consent or relinquishment of a child for the purpose of adoption and no child</w:t>
      </w:r>
      <w:r w:rsidR="00473460">
        <w:noBreakHyphen/>
      </w:r>
      <w:r w:rsidRPr="00202D9C">
        <w:t>placing agency or person may receive a child for payment of such fee, compensation, or any other thing of value.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  <w:t>However, costs may be assessed and payment made, subject to the court</w:t>
      </w:r>
      <w:r w:rsidR="00473460" w:rsidRPr="00473460">
        <w:t>’</w:t>
      </w:r>
      <w:r w:rsidRPr="00202D9C">
        <w:t>s approval, for the following: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202D9C">
        <w:t>reimbursements for necessary, actual medical, and reasonable living expenses incurred by the mother and child for a reasonable period of time;</w:t>
      </w:r>
      <w:r w:rsidRPr="00917838">
        <w:rPr>
          <w:color w:val="000000" w:themeColor="text1"/>
          <w:u w:color="000000" w:themeColor="text1"/>
        </w:rPr>
        <w:t xml:space="preserve"> </w:t>
      </w:r>
      <w:r w:rsidRPr="00AD5D09">
        <w:rPr>
          <w:color w:val="000000" w:themeColor="text1"/>
          <w:u w:val="single" w:color="000000" w:themeColor="text1"/>
        </w:rPr>
        <w:t xml:space="preserve">however, if a person seeking to adopt a child provides reimbursement for any </w:t>
      </w:r>
      <w:r w:rsidRPr="00E63413">
        <w:rPr>
          <w:u w:val="single"/>
        </w:rPr>
        <w:t xml:space="preserve">necessary, actual medical, and reasonable living expenses incurred by </w:t>
      </w:r>
      <w:r>
        <w:rPr>
          <w:u w:val="single"/>
        </w:rPr>
        <w:t>the</w:t>
      </w:r>
      <w:r w:rsidRPr="00E63413">
        <w:rPr>
          <w:u w:val="single"/>
        </w:rPr>
        <w:t xml:space="preserve"> mother and child</w:t>
      </w:r>
      <w:r w:rsidRPr="00E63413">
        <w:rPr>
          <w:color w:val="000000" w:themeColor="text1"/>
          <w:u w:val="single"/>
        </w:rPr>
        <w:t xml:space="preserve"> t</w:t>
      </w:r>
      <w:r w:rsidRPr="00AD5D09">
        <w:rPr>
          <w:color w:val="000000" w:themeColor="text1"/>
          <w:u w:val="single" w:color="000000" w:themeColor="text1"/>
        </w:rPr>
        <w:t>hrough payment to a child</w:t>
      </w:r>
      <w:r w:rsidR="00473460">
        <w:rPr>
          <w:color w:val="000000" w:themeColor="text1"/>
          <w:u w:val="single" w:color="000000" w:themeColor="text1"/>
        </w:rPr>
        <w:noBreakHyphen/>
      </w:r>
      <w:r w:rsidRPr="00AD5D09">
        <w:rPr>
          <w:color w:val="000000" w:themeColor="text1"/>
          <w:u w:val="single" w:color="000000" w:themeColor="text1"/>
        </w:rPr>
        <w:t xml:space="preserve">placing agency </w:t>
      </w:r>
      <w:r>
        <w:rPr>
          <w:color w:val="000000" w:themeColor="text1"/>
          <w:u w:val="single" w:color="000000" w:themeColor="text1"/>
        </w:rPr>
        <w:t xml:space="preserve">or attorney, </w:t>
      </w:r>
      <w:r w:rsidRPr="00AD5D09">
        <w:rPr>
          <w:color w:val="000000" w:themeColor="text1"/>
          <w:u w:val="single" w:color="000000" w:themeColor="text1"/>
        </w:rPr>
        <w:t>and the birthparent chooses not to place the child for adoption with that person</w:t>
      </w:r>
      <w:r>
        <w:rPr>
          <w:color w:val="000000" w:themeColor="text1"/>
          <w:u w:val="single" w:color="000000" w:themeColor="text1"/>
        </w:rPr>
        <w:t xml:space="preserve"> but places the child for adoption with another person</w:t>
      </w:r>
      <w:r w:rsidRPr="00AD5D09">
        <w:rPr>
          <w:color w:val="000000" w:themeColor="text1"/>
          <w:u w:val="single" w:color="000000" w:themeColor="text1"/>
        </w:rPr>
        <w:t xml:space="preserve">, the </w:t>
      </w:r>
      <w:r>
        <w:rPr>
          <w:color w:val="000000" w:themeColor="text1"/>
          <w:u w:val="single" w:color="000000" w:themeColor="text1"/>
        </w:rPr>
        <w:t xml:space="preserve">person who adopts the child </w:t>
      </w:r>
      <w:r w:rsidRPr="00AD5D09">
        <w:rPr>
          <w:color w:val="000000" w:themeColor="text1"/>
          <w:u w:val="single" w:color="000000" w:themeColor="text1"/>
        </w:rPr>
        <w:t>shall reimburse the person</w:t>
      </w:r>
      <w:r>
        <w:rPr>
          <w:color w:val="000000" w:themeColor="text1"/>
          <w:u w:val="single" w:color="000000" w:themeColor="text1"/>
        </w:rPr>
        <w:t xml:space="preserve"> who did not adopt the child</w:t>
      </w:r>
      <w:r w:rsidRPr="00AD5D09">
        <w:rPr>
          <w:color w:val="000000" w:themeColor="text1"/>
          <w:u w:val="single" w:color="000000" w:themeColor="text1"/>
        </w:rPr>
        <w:t xml:space="preserve"> for the total amount of reimbursements paid</w:t>
      </w:r>
      <w:r>
        <w:rPr>
          <w:color w:val="000000" w:themeColor="text1"/>
          <w:u w:val="single" w:color="000000" w:themeColor="text1"/>
        </w:rPr>
        <w:t xml:space="preserve"> to the child</w:t>
      </w:r>
      <w:r w:rsidR="00473460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placing agency or attorney;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(2)</w:t>
      </w:r>
      <w:r>
        <w:tab/>
      </w:r>
      <w:r w:rsidRPr="00202D9C">
        <w:t>the fee for obtaining investigations and reports as required by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520;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(3)</w:t>
      </w:r>
      <w:r>
        <w:tab/>
      </w:r>
      <w:r w:rsidRPr="00202D9C">
        <w:t>the fee of the individuals required to take the consent or relinquishment, as required by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340(A);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(4)</w:t>
      </w:r>
      <w:r>
        <w:tab/>
      </w:r>
      <w:r w:rsidRPr="00202D9C">
        <w:t>the fee of a guardian ad litem appointed pursuant to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720;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(5)</w:t>
      </w:r>
      <w:r>
        <w:tab/>
      </w:r>
      <w:r w:rsidRPr="00202D9C">
        <w:t>reasonable attorney</w:t>
      </w:r>
      <w:r w:rsidR="00473460" w:rsidRPr="00473460">
        <w:t>’</w:t>
      </w:r>
      <w:r w:rsidRPr="00202D9C">
        <w:t>s fees and costs for actual services rendered</w:t>
      </w:r>
      <w:r w:rsidRPr="00AD5D09">
        <w:rPr>
          <w:color w:val="000000" w:themeColor="text1"/>
          <w:u w:val="single" w:color="000000" w:themeColor="text1"/>
        </w:rPr>
        <w:t>, provided the fees and costs for actual services rendered must be on an itemized statement</w:t>
      </w:r>
      <w:r w:rsidRPr="00202D9C">
        <w:t>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(6)</w:t>
      </w:r>
      <w:r>
        <w:tab/>
      </w:r>
      <w:r w:rsidRPr="00202D9C">
        <w:t>reasonable fees to child</w:t>
      </w:r>
      <w:r w:rsidR="00473460">
        <w:noBreakHyphen/>
      </w:r>
      <w:r w:rsidRPr="00202D9C">
        <w:t>placing agencies</w:t>
      </w:r>
      <w:r w:rsidRPr="00AD5D09">
        <w:rPr>
          <w:color w:val="000000" w:themeColor="text1"/>
          <w:u w:val="single" w:color="000000" w:themeColor="text1"/>
        </w:rPr>
        <w:t>, provided the fees and costs for actual services rendered must be on an itemized statement</w:t>
      </w:r>
      <w:r w:rsidRPr="00202D9C">
        <w:t>; and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(7)</w:t>
      </w:r>
      <w:r>
        <w:tab/>
      </w:r>
      <w:r w:rsidRPr="00202D9C">
        <w:t>reasonable fees to sending agencies as defined in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2200(2)(b), the Interstate Compact on the Placement of Children.</w:t>
      </w:r>
    </w:p>
    <w:p w:rsidR="0031319D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2D9C">
        <w:tab/>
        <w:t>The court may approve an adoption while not approving unreasonable fees and costs</w:t>
      </w:r>
      <w:r>
        <w:t xml:space="preserve"> </w:t>
      </w:r>
      <w:r w:rsidRPr="00AD5D09">
        <w:rPr>
          <w:color w:val="000000" w:themeColor="text1"/>
          <w:u w:val="single" w:color="000000" w:themeColor="text1"/>
        </w:rPr>
        <w:t>and may order a party, child</w:t>
      </w:r>
      <w:r w:rsidR="00473460">
        <w:rPr>
          <w:color w:val="000000" w:themeColor="text1"/>
          <w:u w:val="single" w:color="000000" w:themeColor="text1"/>
        </w:rPr>
        <w:noBreakHyphen/>
      </w:r>
      <w:r w:rsidRPr="00AD5D09">
        <w:rPr>
          <w:color w:val="000000" w:themeColor="text1"/>
          <w:u w:val="single" w:color="000000" w:themeColor="text1"/>
        </w:rPr>
        <w:t>placing agency</w:t>
      </w:r>
      <w:r>
        <w:rPr>
          <w:color w:val="000000" w:themeColor="text1"/>
          <w:u w:val="single" w:color="000000" w:themeColor="text1"/>
        </w:rPr>
        <w:t>, attorney, or other appropriate person</w:t>
      </w:r>
      <w:r w:rsidRPr="00AD5D09">
        <w:rPr>
          <w:color w:val="000000" w:themeColor="text1"/>
          <w:u w:val="single" w:color="000000" w:themeColor="text1"/>
        </w:rPr>
        <w:t xml:space="preserve"> to reimburse any unreasonable fees and costs paid</w:t>
      </w:r>
      <w:r w:rsidRPr="00202D9C">
        <w:t>.</w:t>
      </w:r>
      <w:r>
        <w:t>”</w:t>
      </w:r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62D9">
        <w:t>3</w:t>
      </w:r>
      <w:r>
        <w:t>.</w:t>
      </w:r>
      <w:r>
        <w:tab/>
        <w:t>This act takes effect upon approval by the Governor.</w:t>
      </w:r>
    </w:p>
    <w:p w:rsidR="008D6039" w:rsidRDefault="004734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698" w:rsidRDefault="00661698" w:rsidP="00661698">
      <w:pPr>
        <w:suppressAutoHyphens/>
      </w:pPr>
    </w:p>
    <w:sectPr w:rsidR="00661698" w:rsidSect="0066169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19D" w:rsidRDefault="0031319D" w:rsidP="009F0C77">
      <w:r>
        <w:separator/>
      </w:r>
    </w:p>
  </w:endnote>
  <w:endnote w:type="continuationSeparator" w:id="0">
    <w:p w:rsidR="0031319D" w:rsidRDefault="003131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68FFF5-035B-456A-9059-DC4D0FADD627}"/>
    <w:embedBold r:id="rId2" w:fontKey="{130FE746-8DE4-429F-A516-2D4A05DAE1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BB421B-6AE9-4E36-8849-34EA9204AB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51BF86-08C3-4303-9AC8-46E0F3B912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7CD38B-321D-4C7F-BAC3-66A8499AD5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698" w:rsidRPr="00B77725" w:rsidRDefault="00661698" w:rsidP="00B77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1E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19D" w:rsidRDefault="0031319D" w:rsidP="009F0C77">
      <w:r>
        <w:separator/>
      </w:r>
    </w:p>
  </w:footnote>
  <w:footnote w:type="continuationSeparator" w:id="0">
    <w:p w:rsidR="0031319D" w:rsidRDefault="003131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82VR19"/>
    <w:docVar w:name="CoverBillType" w:val="b"/>
    <w:docVar w:name="DocPath" w:val="L:\Council\bills\CC\15282VR19.DOCX"/>
    <w:docVar w:name="dvBillNumber" w:val="23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1319D"/>
    <w:rsid w:val="000263D9"/>
    <w:rsid w:val="00026C9A"/>
    <w:rsid w:val="000965A1"/>
    <w:rsid w:val="000C487D"/>
    <w:rsid w:val="000E1785"/>
    <w:rsid w:val="000E44EF"/>
    <w:rsid w:val="000F39F2"/>
    <w:rsid w:val="001023A4"/>
    <w:rsid w:val="0010776B"/>
    <w:rsid w:val="00133E66"/>
    <w:rsid w:val="00134ACF"/>
    <w:rsid w:val="00144E15"/>
    <w:rsid w:val="001607A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649"/>
    <w:rsid w:val="00294ABE"/>
    <w:rsid w:val="002A3EB4"/>
    <w:rsid w:val="0031319D"/>
    <w:rsid w:val="00325348"/>
    <w:rsid w:val="00393688"/>
    <w:rsid w:val="003D411E"/>
    <w:rsid w:val="003E3C1E"/>
    <w:rsid w:val="003E6148"/>
    <w:rsid w:val="003E7D04"/>
    <w:rsid w:val="003F1E99"/>
    <w:rsid w:val="00400EAA"/>
    <w:rsid w:val="0041760A"/>
    <w:rsid w:val="004203D7"/>
    <w:rsid w:val="00473460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1698"/>
    <w:rsid w:val="00665EBC"/>
    <w:rsid w:val="00680479"/>
    <w:rsid w:val="0069470D"/>
    <w:rsid w:val="006A476C"/>
    <w:rsid w:val="006C6A93"/>
    <w:rsid w:val="006E02F9"/>
    <w:rsid w:val="006E62D9"/>
    <w:rsid w:val="006F06B1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403"/>
    <w:rsid w:val="00834A12"/>
    <w:rsid w:val="00856A44"/>
    <w:rsid w:val="008614B8"/>
    <w:rsid w:val="00872729"/>
    <w:rsid w:val="008D603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7725"/>
    <w:rsid w:val="00B87AF8"/>
    <w:rsid w:val="00B934F3"/>
    <w:rsid w:val="00BB6347"/>
    <w:rsid w:val="00BD2134"/>
    <w:rsid w:val="00C038D8"/>
    <w:rsid w:val="00C045DD"/>
    <w:rsid w:val="00C31050"/>
    <w:rsid w:val="00C3136F"/>
    <w:rsid w:val="00C3483A"/>
    <w:rsid w:val="00C74E9D"/>
    <w:rsid w:val="00C82FD3"/>
    <w:rsid w:val="00CC5E9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28F539-D1AB-4812-AF8E-7E759E50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4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16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34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3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1712B-7F16-4FD5-9DC4-98FF80A65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913</Words>
  <Characters>4792</Characters>
  <Application>Microsoft Office Word</Application>
  <DocSecurity>0</DocSecurity>
  <Lines>143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234: Adoption - South Carolina Legislature Online</dc:title>
  <dc:subject/>
  <dc:creator>Chris Charlton</dc:creator>
  <cp:keywords/>
  <dc:description/>
  <cp:lastModifiedBy>S Volk</cp:lastModifiedBy>
  <cp:revision>2</cp:revision>
  <cp:lastPrinted>2018-12-06T20:18:00Z</cp:lastPrinted>
  <dcterms:created xsi:type="dcterms:W3CDTF">2019-01-16T18:29:00Z</dcterms:created>
  <dcterms:modified xsi:type="dcterms:W3CDTF">2019-01-16T18:29:00Z</dcterms:modified>
</cp:coreProperties>
</file>