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EFC" w:rsidRDefault="005C6EFC" w:rsidP="005C6EFC">
      <w:pPr>
        <w:widowControl w:val="0"/>
        <w:jc w:val="center"/>
      </w:pPr>
      <w:r w:rsidRPr="005C6EFC">
        <w:rPr>
          <w:b/>
        </w:rPr>
        <w:t>South Carolina General Assembly</w:t>
      </w:r>
    </w:p>
    <w:p w:rsidR="005C6EFC" w:rsidRDefault="005C6EFC" w:rsidP="005C6EFC">
      <w:pPr>
        <w:widowControl w:val="0"/>
        <w:jc w:val="center"/>
      </w:pPr>
      <w:r>
        <w:t>123rd Session, 2019-2020</w:t>
      </w:r>
    </w:p>
    <w:p w:rsidR="005C6EFC" w:rsidRDefault="005C6EFC" w:rsidP="005C6EFC">
      <w:pPr>
        <w:widowControl w:val="0"/>
        <w:jc w:val="left"/>
      </w:pPr>
    </w:p>
    <w:p w:rsidR="005C6EFC" w:rsidRDefault="005C6EFC" w:rsidP="005C6EFC">
      <w:pPr>
        <w:widowControl w:val="0"/>
        <w:jc w:val="left"/>
        <w:rPr>
          <w:b/>
        </w:rPr>
      </w:pPr>
      <w:r w:rsidRPr="005C6EFC">
        <w:rPr>
          <w:b/>
        </w:rPr>
        <w:t>H. 3040</w:t>
      </w:r>
    </w:p>
    <w:p w:rsidR="005C6EFC" w:rsidRDefault="005C6EFC" w:rsidP="005C6EFC">
      <w:pPr>
        <w:widowControl w:val="0"/>
        <w:jc w:val="left"/>
        <w:rPr>
          <w:b/>
        </w:rPr>
      </w:pPr>
    </w:p>
    <w:p w:rsidR="005C6EFC" w:rsidRDefault="005C6EFC" w:rsidP="005C6EFC">
      <w:pPr>
        <w:widowControl w:val="0"/>
        <w:jc w:val="left"/>
      </w:pPr>
      <w:r w:rsidRPr="005C6EFC">
        <w:rPr>
          <w:b/>
        </w:rPr>
        <w:t>STATUS INFORMATION</w:t>
      </w:r>
    </w:p>
    <w:p w:rsidR="005C6EFC" w:rsidRDefault="005C6EFC" w:rsidP="005C6EFC">
      <w:pPr>
        <w:widowControl w:val="0"/>
        <w:jc w:val="left"/>
      </w:pPr>
    </w:p>
    <w:p w:rsidR="005C6EFC" w:rsidRDefault="005C6EFC" w:rsidP="005C6EFC">
      <w:pPr>
        <w:widowControl w:val="0"/>
        <w:jc w:val="left"/>
      </w:pPr>
      <w:r>
        <w:t>General Bill</w:t>
      </w:r>
    </w:p>
    <w:p w:rsidR="005C6EFC" w:rsidRDefault="00EC6D28" w:rsidP="005C6EFC">
      <w:pPr>
        <w:widowControl w:val="0"/>
        <w:jc w:val="left"/>
      </w:pPr>
      <w:r>
        <w:t>Sponsors: Reps. King and Norrell</w:t>
      </w:r>
    </w:p>
    <w:p w:rsidR="005C6EFC" w:rsidRDefault="005C6EFC" w:rsidP="005C6EFC">
      <w:pPr>
        <w:widowControl w:val="0"/>
        <w:jc w:val="left"/>
      </w:pPr>
      <w:r>
        <w:t>Document Path: l:\council\bills\ggs\22142zw19.docx</w:t>
      </w:r>
    </w:p>
    <w:p w:rsidR="005C6EFC" w:rsidRDefault="005C6EFC" w:rsidP="005C6EFC">
      <w:pPr>
        <w:widowControl w:val="0"/>
        <w:jc w:val="left"/>
      </w:pPr>
    </w:p>
    <w:p w:rsidR="00173878" w:rsidRDefault="00173878" w:rsidP="005C6EFC">
      <w:pPr>
        <w:widowControl w:val="0"/>
        <w:jc w:val="left"/>
      </w:pPr>
      <w:r>
        <w:t>Introduced in the House on January 8, 2019</w:t>
      </w:r>
    </w:p>
    <w:p w:rsidR="00173878" w:rsidRPr="00173878" w:rsidRDefault="00173878" w:rsidP="005C6EFC">
      <w:pPr>
        <w:widowControl w:val="0"/>
        <w:jc w:val="left"/>
      </w:pPr>
      <w:r>
        <w:t xml:space="preserve">Currently residing in the House Committee on </w:t>
      </w:r>
      <w:r w:rsidRPr="00173878">
        <w:rPr>
          <w:b/>
        </w:rPr>
        <w:t>Judiciary</w:t>
      </w:r>
    </w:p>
    <w:p w:rsidR="00173878" w:rsidRDefault="00173878" w:rsidP="005C6EFC">
      <w:pPr>
        <w:widowControl w:val="0"/>
        <w:jc w:val="left"/>
      </w:pPr>
    </w:p>
    <w:p w:rsidR="005C6EFC" w:rsidRDefault="005C6EFC" w:rsidP="005C6EFC">
      <w:pPr>
        <w:widowControl w:val="0"/>
        <w:jc w:val="left"/>
      </w:pPr>
      <w:r>
        <w:t xml:space="preserve">Summary: </w:t>
      </w:r>
      <w:r w:rsidR="00765CEA">
        <w:t>Elections</w:t>
      </w:r>
    </w:p>
    <w:p w:rsidR="005C6EFC" w:rsidRDefault="005C6EFC" w:rsidP="005C6EFC">
      <w:pPr>
        <w:widowControl w:val="0"/>
        <w:jc w:val="left"/>
      </w:pPr>
    </w:p>
    <w:p w:rsidR="005C6EFC" w:rsidRDefault="005C6EFC" w:rsidP="005C6EFC">
      <w:pPr>
        <w:widowControl w:val="0"/>
        <w:jc w:val="left"/>
      </w:pPr>
    </w:p>
    <w:p w:rsidR="005C6EFC" w:rsidRDefault="005C6EFC" w:rsidP="005C6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6EFC">
        <w:rPr>
          <w:b/>
        </w:rPr>
        <w:t>HISTORY OF LEGISLATIVE ACTIONS</w:t>
      </w:r>
    </w:p>
    <w:p w:rsidR="005C6EFC" w:rsidRDefault="005C6EFC" w:rsidP="005C6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6EFC" w:rsidRPr="005C6EFC" w:rsidRDefault="005C6EFC" w:rsidP="005C6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6EFC">
        <w:rPr>
          <w:u w:val="single"/>
        </w:rPr>
        <w:tab/>
        <w:t>Date</w:t>
      </w:r>
      <w:r w:rsidRPr="005C6EFC">
        <w:rPr>
          <w:u w:val="single"/>
        </w:rPr>
        <w:tab/>
        <w:t>Body</w:t>
      </w:r>
      <w:r w:rsidRPr="005C6EFC">
        <w:rPr>
          <w:u w:val="single"/>
        </w:rPr>
        <w:tab/>
        <w:t>Action Description with journal page number</w:t>
      </w:r>
      <w:r w:rsidRPr="005C6EFC">
        <w:rPr>
          <w:u w:val="single"/>
        </w:rPr>
        <w:tab/>
      </w:r>
    </w:p>
    <w:p w:rsidR="009C7C30" w:rsidRDefault="009C7C30" w:rsidP="009C7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6704BF">
        <w:t>Prefiled</w:t>
      </w:r>
    </w:p>
    <w:p w:rsidR="009C7C30" w:rsidRDefault="009C7C30" w:rsidP="009C7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6704BF">
        <w:t xml:space="preserve">Referred to Committee on </w:t>
      </w:r>
      <w:r w:rsidRPr="006704BF">
        <w:rPr>
          <w:b/>
        </w:rPr>
        <w:t>Judiciary</w:t>
      </w:r>
    </w:p>
    <w:p w:rsidR="009C7C30" w:rsidRDefault="009C7C30" w:rsidP="009C7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6704BF">
        <w:t>Introduced and read first time (</w:t>
      </w:r>
      <w:hyperlink r:id="rId7" w:history="1">
        <w:r w:rsidRPr="006704BF">
          <w:rPr>
            <w:rStyle w:val="Hyperlink"/>
          </w:rPr>
          <w:t>House Journal</w:t>
        </w:r>
        <w:r w:rsidRPr="006704BF">
          <w:rPr>
            <w:rStyle w:val="Hyperlink"/>
          </w:rPr>
          <w:noBreakHyphen/>
          <w:t>page 65</w:t>
        </w:r>
      </w:hyperlink>
      <w:r w:rsidRPr="006704BF">
        <w:t>)</w:t>
      </w:r>
    </w:p>
    <w:p w:rsidR="009C7C30" w:rsidRDefault="009C7C30" w:rsidP="009C7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6704BF">
        <w:t>Ref</w:t>
      </w:r>
      <w:r>
        <w:t xml:space="preserve">erred to Committee on </w:t>
      </w:r>
      <w:r w:rsidRPr="006704BF">
        <w:rPr>
          <w:b/>
        </w:rPr>
        <w:t>Judiciary</w:t>
      </w:r>
      <w:r>
        <w:t xml:space="preserve"> </w:t>
      </w:r>
      <w:r w:rsidRPr="006704BF">
        <w:t>(</w:t>
      </w:r>
      <w:hyperlink r:id="rId8" w:history="1">
        <w:r w:rsidRPr="006704BF">
          <w:rPr>
            <w:rStyle w:val="Hyperlink"/>
          </w:rPr>
          <w:t>House Journal</w:t>
        </w:r>
        <w:r w:rsidRPr="006704BF">
          <w:rPr>
            <w:rStyle w:val="Hyperlink"/>
          </w:rPr>
          <w:noBreakHyphen/>
          <w:t>page 65</w:t>
        </w:r>
      </w:hyperlink>
      <w:r w:rsidRPr="006704BF">
        <w:t>)</w:t>
      </w:r>
    </w:p>
    <w:p w:rsidR="009C7C30" w:rsidRDefault="009C7C30" w:rsidP="009C7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6EFC" w:rsidRDefault="005C6EFC" w:rsidP="005C6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6EFC">
          <w:rPr>
            <w:rStyle w:val="Hyperlink"/>
          </w:rPr>
          <w:t>legislative information</w:t>
        </w:r>
      </w:hyperlink>
      <w:r>
        <w:t xml:space="preserve"> at the website</w:t>
      </w:r>
    </w:p>
    <w:p w:rsidR="005C6EFC" w:rsidRDefault="005C6EFC" w:rsidP="005C6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6EFC" w:rsidRPr="005C6EFC" w:rsidRDefault="005C6EFC" w:rsidP="005C6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6EFC" w:rsidRDefault="005C6EFC" w:rsidP="005C6EFC">
      <w:pPr>
        <w:widowControl w:val="0"/>
        <w:jc w:val="left"/>
      </w:pPr>
      <w:r w:rsidRPr="005C6EFC">
        <w:rPr>
          <w:b/>
        </w:rPr>
        <w:t>VERSIONS OF THIS BILL</w:t>
      </w:r>
    </w:p>
    <w:p w:rsidR="005C6EFC" w:rsidRDefault="005C6EFC" w:rsidP="005C6EFC">
      <w:pPr>
        <w:widowControl w:val="0"/>
        <w:jc w:val="left"/>
      </w:pPr>
    </w:p>
    <w:p w:rsidR="005C6EFC" w:rsidRDefault="003F3F50" w:rsidP="005C6EFC">
      <w:pPr>
        <w:widowControl w:val="0"/>
        <w:jc w:val="left"/>
      </w:pPr>
      <w:hyperlink r:id="rId10" w:history="1">
        <w:r w:rsidR="005C6EFC">
          <w:rPr>
            <w:rStyle w:val="Hyperlink"/>
          </w:rPr>
          <w:t>12/18/2018</w:t>
        </w:r>
      </w:hyperlink>
    </w:p>
    <w:p w:rsidR="005C6EFC" w:rsidRDefault="005C6EFC" w:rsidP="005C6EFC"/>
    <w:p w:rsidR="005C6EFC" w:rsidRDefault="005C6EFC" w:rsidP="005C6EFC">
      <w:pPr>
        <w:sectPr w:rsidR="005C6EFC" w:rsidSect="005C6E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5D4E" w:rsidRDefault="00125D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39D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 w:rsidR="00455A27">
        <w:noBreakHyphen/>
      </w:r>
      <w:r>
        <w:t>13</w:t>
      </w:r>
      <w:r w:rsidR="00455A27">
        <w:noBreakHyphen/>
      </w:r>
      <w:r>
        <w:t>25 SO AS TO PROVIDE THAT THE AUTHORITY CHARGED BY LAW WITH CONDUCTING AN ELECTION SHALL PROVIDE A PROCEDURE BY WHICH A QUALIFIED ELECTOR MAY REGISTER AND CAST A BALLOT ON THE SAME DAY, PROVIDE THAT A QUALIFIED ELECTOR MAY CAST A BALLOT DURING THE SEVEN</w:t>
      </w:r>
      <w:r w:rsidR="00455A27">
        <w:noBreakHyphen/>
      </w:r>
      <w:r>
        <w:t xml:space="preserve">DAY PERIOD PRECEDING THE ELECTION, AND PROVIDE FOR THE ESTABLISHMENT OF ONE OR MORE EARLY VOTING LOCATIONS IN EACH COUNTY.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39DB" w:rsidRDefault="004339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39DB" w:rsidRDefault="004339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73B" w:rsidRDefault="004339D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473B">
        <w:t>Article 1, Chapter 13, Title 7 of the 1976 Code is amended by adding: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455A27">
        <w:noBreakHyphen/>
      </w:r>
      <w:r>
        <w:t>13</w:t>
      </w:r>
      <w:r w:rsidR="00455A27">
        <w:noBreakHyphen/>
      </w:r>
      <w:r>
        <w:t>25.</w:t>
      </w:r>
      <w:r>
        <w:tab/>
        <w:t>(A)</w:t>
      </w:r>
      <w:r>
        <w:tab/>
        <w:t>The authority charged by law with conducting an election shall establish a procedure by which a qualified elector, who is not registered to vote, may register and cast his ballot on that date.  The qualified elector may accomplish this by registering at a voting place that has access to the state voter registration database.  If a qualified elector registers and votes at one of these voting places, the entity charged by law shall note in the state registration database that the new voter has voted.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qualified elector, who is registered, may cast his ballot during a seven</w:t>
      </w:r>
      <w:r w:rsidR="00455A27">
        <w:noBreakHyphen/>
      </w:r>
      <w:r>
        <w:t>day period beginning on the second Saturday before the election and ending on the first Saturday before the election.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qualified elector, who is not registered, shall cast his ballot on the same day during the early voting period provided for in item (1).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 high school and a public library maintaining an early voting center must be compensated two hundred dollars a day by the State Election Commission.  A poll manager must be present at an early voting center for at least four hours each day during the early voting period.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Early voting centers in high schools shall operate after school hours in a manner not disruptive of school business.”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A6E1B" w:rsidRDefault="00455A27" w:rsidP="00413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6EFC" w:rsidRDefault="005C6EFC" w:rsidP="005C6EFC">
      <w:pPr>
        <w:suppressAutoHyphens/>
      </w:pPr>
    </w:p>
    <w:sectPr w:rsidR="005C6EFC" w:rsidSect="005C6EF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9DB" w:rsidRDefault="004339DB" w:rsidP="009F0C77">
      <w:r>
        <w:separator/>
      </w:r>
    </w:p>
  </w:endnote>
  <w:endnote w:type="continuationSeparator" w:id="0">
    <w:p w:rsidR="004339DB" w:rsidRDefault="004339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67B248-2DE0-4559-B1B9-17993D9A2F90}"/>
    <w:embedBold r:id="rId2" w:fontKey="{A745F2EC-A3ED-403F-9AE4-FF47EB3D0B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890B98-E793-4518-A129-CEEDA4B19D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AE28D3-D4D4-4A68-B64F-47290A1102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279B16-7436-4FF5-B3C0-75B81635D8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EFC" w:rsidRPr="00125D4E" w:rsidRDefault="005C6EFC" w:rsidP="00125D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5C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9DB" w:rsidRDefault="004339DB" w:rsidP="009F0C77">
      <w:r>
        <w:separator/>
      </w:r>
    </w:p>
  </w:footnote>
  <w:footnote w:type="continuationSeparator" w:id="0">
    <w:p w:rsidR="004339DB" w:rsidRDefault="004339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142ZW19"/>
    <w:docVar w:name="CoverBillType" w:val="b"/>
    <w:docVar w:name="DocPath" w:val="L:\Council\bills\GGS\22142ZW19.DOCX"/>
    <w:docVar w:name="dvBillNumber" w:val="304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339DB"/>
    <w:rsid w:val="00011869"/>
    <w:rsid w:val="00015CD6"/>
    <w:rsid w:val="000E0100"/>
    <w:rsid w:val="000E1785"/>
    <w:rsid w:val="000F40FA"/>
    <w:rsid w:val="001035F1"/>
    <w:rsid w:val="0010776B"/>
    <w:rsid w:val="00125D4E"/>
    <w:rsid w:val="00133E66"/>
    <w:rsid w:val="001435A3"/>
    <w:rsid w:val="00146ED3"/>
    <w:rsid w:val="00151044"/>
    <w:rsid w:val="00173878"/>
    <w:rsid w:val="001A6E1B"/>
    <w:rsid w:val="001D08F2"/>
    <w:rsid w:val="001D3A58"/>
    <w:rsid w:val="001D525B"/>
    <w:rsid w:val="001D7F4F"/>
    <w:rsid w:val="001F531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DD2"/>
    <w:rsid w:val="0041760A"/>
    <w:rsid w:val="00417C01"/>
    <w:rsid w:val="004339DB"/>
    <w:rsid w:val="004403BD"/>
    <w:rsid w:val="00455A27"/>
    <w:rsid w:val="00461441"/>
    <w:rsid w:val="004809EE"/>
    <w:rsid w:val="004B43B4"/>
    <w:rsid w:val="004E7D54"/>
    <w:rsid w:val="005273C6"/>
    <w:rsid w:val="00530A69"/>
    <w:rsid w:val="00545593"/>
    <w:rsid w:val="00556EBF"/>
    <w:rsid w:val="00577C6C"/>
    <w:rsid w:val="005A62FE"/>
    <w:rsid w:val="005C2FE2"/>
    <w:rsid w:val="005C6EFC"/>
    <w:rsid w:val="005E2BC9"/>
    <w:rsid w:val="005F473B"/>
    <w:rsid w:val="00605102"/>
    <w:rsid w:val="006215AA"/>
    <w:rsid w:val="006913C9"/>
    <w:rsid w:val="0069470D"/>
    <w:rsid w:val="006D58AA"/>
    <w:rsid w:val="006F2095"/>
    <w:rsid w:val="00734F00"/>
    <w:rsid w:val="00765CEA"/>
    <w:rsid w:val="007A70AE"/>
    <w:rsid w:val="008362E8"/>
    <w:rsid w:val="0085786E"/>
    <w:rsid w:val="008A1768"/>
    <w:rsid w:val="008A489F"/>
    <w:rsid w:val="008F0F33"/>
    <w:rsid w:val="008F4429"/>
    <w:rsid w:val="0094021A"/>
    <w:rsid w:val="00993953"/>
    <w:rsid w:val="009B2CD6"/>
    <w:rsid w:val="009B44AF"/>
    <w:rsid w:val="009C6A0B"/>
    <w:rsid w:val="009C7C3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6D2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DDC8A2-1B56-4E47-97DE-A3BF4730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6E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4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EB4F8-AD32-4EAB-A12C-86413DCB2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3</Pages>
  <Words>431</Words>
  <Characters>2211</Characters>
  <Application>Microsoft Office Word</Application>
  <DocSecurity>0</DocSecurity>
  <Lines>85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3040: Elections - South Carolina Legislature Online</dc:title>
  <dc:creator>Gloria Shackelford</dc:creator>
  <cp:lastModifiedBy>S Volk</cp:lastModifiedBy>
  <cp:revision>2</cp:revision>
  <cp:lastPrinted>2018-11-16T19:37:00Z</cp:lastPrinted>
  <dcterms:created xsi:type="dcterms:W3CDTF">2019-01-23T17:56:00Z</dcterms:created>
  <dcterms:modified xsi:type="dcterms:W3CDTF">2019-01-23T17:56:00Z</dcterms:modified>
</cp:coreProperties>
</file>