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0D2" w:rsidRDefault="007460D2" w:rsidP="007460D2">
      <w:pPr>
        <w:widowControl w:val="0"/>
        <w:jc w:val="center"/>
      </w:pPr>
      <w:r w:rsidRPr="007460D2">
        <w:rPr>
          <w:b/>
        </w:rPr>
        <w:t>South Carolina General Assembly</w:t>
      </w:r>
    </w:p>
    <w:p w:rsidR="007460D2" w:rsidRDefault="007460D2" w:rsidP="007460D2">
      <w:pPr>
        <w:widowControl w:val="0"/>
        <w:jc w:val="center"/>
      </w:pPr>
      <w:r>
        <w:t>123rd Session, 2019-2020</w:t>
      </w:r>
    </w:p>
    <w:p w:rsidR="007460D2" w:rsidRDefault="007460D2" w:rsidP="007460D2">
      <w:pPr>
        <w:widowControl w:val="0"/>
        <w:jc w:val="left"/>
      </w:pPr>
    </w:p>
    <w:p w:rsidR="007460D2" w:rsidRDefault="007460D2" w:rsidP="007460D2">
      <w:pPr>
        <w:widowControl w:val="0"/>
        <w:jc w:val="left"/>
        <w:rPr>
          <w:b/>
        </w:rPr>
      </w:pPr>
      <w:r w:rsidRPr="007460D2">
        <w:rPr>
          <w:b/>
        </w:rPr>
        <w:t>H. 3073</w:t>
      </w:r>
    </w:p>
    <w:p w:rsidR="007460D2" w:rsidRDefault="007460D2" w:rsidP="007460D2">
      <w:pPr>
        <w:widowControl w:val="0"/>
        <w:jc w:val="left"/>
        <w:rPr>
          <w:b/>
        </w:rPr>
      </w:pPr>
    </w:p>
    <w:p w:rsidR="007460D2" w:rsidRDefault="007460D2" w:rsidP="007460D2">
      <w:pPr>
        <w:widowControl w:val="0"/>
        <w:jc w:val="left"/>
      </w:pPr>
      <w:r w:rsidRPr="007460D2">
        <w:rPr>
          <w:b/>
        </w:rPr>
        <w:t>STATUS INFORMATION</w:t>
      </w:r>
    </w:p>
    <w:p w:rsidR="007460D2" w:rsidRDefault="007460D2" w:rsidP="007460D2">
      <w:pPr>
        <w:widowControl w:val="0"/>
        <w:jc w:val="left"/>
      </w:pPr>
    </w:p>
    <w:p w:rsidR="007460D2" w:rsidRDefault="007460D2" w:rsidP="007460D2">
      <w:pPr>
        <w:widowControl w:val="0"/>
        <w:jc w:val="left"/>
      </w:pPr>
      <w:r>
        <w:t>General Bill</w:t>
      </w:r>
    </w:p>
    <w:p w:rsidR="007460D2" w:rsidRDefault="000720D4" w:rsidP="007460D2">
      <w:pPr>
        <w:widowControl w:val="0"/>
        <w:jc w:val="left"/>
      </w:pPr>
      <w:r>
        <w:t>Sponsors: Reps. B. Newton, Hosey and Ligon</w:t>
      </w:r>
    </w:p>
    <w:p w:rsidR="007460D2" w:rsidRDefault="007460D2" w:rsidP="007460D2">
      <w:pPr>
        <w:widowControl w:val="0"/>
        <w:jc w:val="left"/>
      </w:pPr>
      <w:r>
        <w:t>Document Path: l:\council\bills\bh\7000ahb19.docx</w:t>
      </w:r>
    </w:p>
    <w:p w:rsidR="007460D2" w:rsidRDefault="007460D2" w:rsidP="007460D2">
      <w:pPr>
        <w:widowControl w:val="0"/>
        <w:jc w:val="left"/>
      </w:pPr>
    </w:p>
    <w:p w:rsidR="0069342E" w:rsidRDefault="0069342E" w:rsidP="007460D2">
      <w:pPr>
        <w:widowControl w:val="0"/>
        <w:jc w:val="left"/>
      </w:pPr>
      <w:r>
        <w:t>Introduced in the House on January 8, 2019</w:t>
      </w:r>
    </w:p>
    <w:p w:rsidR="0069342E" w:rsidRPr="0069342E" w:rsidRDefault="0069342E" w:rsidP="007460D2">
      <w:pPr>
        <w:widowControl w:val="0"/>
        <w:jc w:val="left"/>
      </w:pPr>
      <w:r>
        <w:t xml:space="preserve">Currently residing in the House Committee on </w:t>
      </w:r>
      <w:r w:rsidRPr="0069342E">
        <w:rPr>
          <w:b/>
        </w:rPr>
        <w:t>Judiciary</w:t>
      </w:r>
    </w:p>
    <w:p w:rsidR="0069342E" w:rsidRDefault="0069342E" w:rsidP="007460D2">
      <w:pPr>
        <w:widowControl w:val="0"/>
        <w:jc w:val="left"/>
      </w:pPr>
    </w:p>
    <w:p w:rsidR="007460D2" w:rsidRDefault="007460D2" w:rsidP="007460D2">
      <w:pPr>
        <w:widowControl w:val="0"/>
        <w:jc w:val="left"/>
      </w:pPr>
      <w:r>
        <w:t xml:space="preserve">Summary: </w:t>
      </w:r>
      <w:r w:rsidR="003152CB">
        <w:t>Concealed weapons; allow clerk of court to carry while on duty</w:t>
      </w:r>
    </w:p>
    <w:p w:rsidR="007460D2" w:rsidRDefault="007460D2" w:rsidP="007460D2">
      <w:pPr>
        <w:widowControl w:val="0"/>
        <w:jc w:val="left"/>
      </w:pPr>
    </w:p>
    <w:p w:rsidR="007460D2" w:rsidRDefault="007460D2" w:rsidP="007460D2">
      <w:pPr>
        <w:widowControl w:val="0"/>
        <w:jc w:val="left"/>
      </w:pPr>
    </w:p>
    <w:p w:rsidR="007460D2" w:rsidRDefault="007460D2" w:rsidP="007460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60D2">
        <w:rPr>
          <w:b/>
        </w:rPr>
        <w:t>HISTORY OF LEGISLATIVE ACTIONS</w:t>
      </w:r>
    </w:p>
    <w:p w:rsidR="007460D2" w:rsidRDefault="007460D2" w:rsidP="007460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460D2" w:rsidRPr="007460D2" w:rsidRDefault="007460D2" w:rsidP="007460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60D2">
        <w:rPr>
          <w:u w:val="single"/>
        </w:rPr>
        <w:tab/>
        <w:t>Date</w:t>
      </w:r>
      <w:r w:rsidRPr="007460D2">
        <w:rPr>
          <w:u w:val="single"/>
        </w:rPr>
        <w:tab/>
        <w:t>Body</w:t>
      </w:r>
      <w:r w:rsidRPr="007460D2">
        <w:rPr>
          <w:u w:val="single"/>
        </w:rPr>
        <w:tab/>
        <w:t>Action Description with journal page number</w:t>
      </w:r>
      <w:r w:rsidRPr="007460D2">
        <w:rPr>
          <w:u w:val="single"/>
        </w:rPr>
        <w:tab/>
      </w:r>
    </w:p>
    <w:p w:rsidR="00314B82" w:rsidRDefault="00314B82" w:rsidP="00314B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F708C0">
        <w:t>Prefiled</w:t>
      </w:r>
    </w:p>
    <w:p w:rsidR="00314B82" w:rsidRDefault="00314B82" w:rsidP="00314B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F708C0">
        <w:t xml:space="preserve">Referred to Committee on </w:t>
      </w:r>
      <w:r w:rsidRPr="00F708C0">
        <w:rPr>
          <w:b/>
        </w:rPr>
        <w:t>Judiciary</w:t>
      </w:r>
    </w:p>
    <w:p w:rsidR="00314B82" w:rsidRDefault="00314B82" w:rsidP="00314B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F708C0">
        <w:t>Introduced and read first time (</w:t>
      </w:r>
      <w:hyperlink r:id="rId7" w:history="1">
        <w:r w:rsidRPr="00F708C0">
          <w:rPr>
            <w:rStyle w:val="Hyperlink"/>
          </w:rPr>
          <w:t>House Journal</w:t>
        </w:r>
        <w:r w:rsidRPr="00F708C0">
          <w:rPr>
            <w:rStyle w:val="Hyperlink"/>
          </w:rPr>
          <w:noBreakHyphen/>
          <w:t>page 75</w:t>
        </w:r>
      </w:hyperlink>
      <w:r w:rsidRPr="00F708C0">
        <w:t>)</w:t>
      </w:r>
    </w:p>
    <w:p w:rsidR="00314B82" w:rsidRDefault="00314B82" w:rsidP="00314B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F708C0">
        <w:t>Ref</w:t>
      </w:r>
      <w:r>
        <w:t xml:space="preserve">erred to Committee on </w:t>
      </w:r>
      <w:r w:rsidRPr="00F708C0">
        <w:rPr>
          <w:b/>
        </w:rPr>
        <w:t>Judiciary</w:t>
      </w:r>
      <w:r>
        <w:t xml:space="preserve"> </w:t>
      </w:r>
      <w:r w:rsidRPr="00F708C0">
        <w:t>(</w:t>
      </w:r>
      <w:hyperlink r:id="rId8" w:history="1">
        <w:r w:rsidRPr="00F708C0">
          <w:rPr>
            <w:rStyle w:val="Hyperlink"/>
          </w:rPr>
          <w:t>House Journal</w:t>
        </w:r>
        <w:r w:rsidRPr="00F708C0">
          <w:rPr>
            <w:rStyle w:val="Hyperlink"/>
          </w:rPr>
          <w:noBreakHyphen/>
          <w:t>page 75</w:t>
        </w:r>
      </w:hyperlink>
      <w:r w:rsidRPr="00F708C0">
        <w:t>)</w:t>
      </w:r>
    </w:p>
    <w:p w:rsidR="00314B82" w:rsidRDefault="00314B82" w:rsidP="00314B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60D2" w:rsidRDefault="007460D2" w:rsidP="007460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460D2">
          <w:rPr>
            <w:rStyle w:val="Hyperlink"/>
          </w:rPr>
          <w:t>legislative information</w:t>
        </w:r>
      </w:hyperlink>
      <w:r>
        <w:t xml:space="preserve"> at the website</w:t>
      </w:r>
    </w:p>
    <w:p w:rsidR="007460D2" w:rsidRDefault="007460D2" w:rsidP="007460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60D2" w:rsidRPr="007460D2" w:rsidRDefault="007460D2" w:rsidP="007460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60D2" w:rsidRDefault="007460D2" w:rsidP="007460D2">
      <w:pPr>
        <w:widowControl w:val="0"/>
        <w:jc w:val="left"/>
      </w:pPr>
      <w:r w:rsidRPr="007460D2">
        <w:rPr>
          <w:b/>
        </w:rPr>
        <w:t>VERSIONS OF THIS BILL</w:t>
      </w:r>
    </w:p>
    <w:p w:rsidR="007460D2" w:rsidRDefault="007460D2" w:rsidP="007460D2">
      <w:pPr>
        <w:widowControl w:val="0"/>
        <w:jc w:val="left"/>
      </w:pPr>
    </w:p>
    <w:p w:rsidR="007460D2" w:rsidRDefault="003A2E88" w:rsidP="007460D2">
      <w:pPr>
        <w:widowControl w:val="0"/>
        <w:jc w:val="left"/>
      </w:pPr>
      <w:hyperlink r:id="rId10" w:history="1">
        <w:r w:rsidR="007460D2">
          <w:rPr>
            <w:rStyle w:val="Hyperlink"/>
          </w:rPr>
          <w:t>12/18/2018</w:t>
        </w:r>
      </w:hyperlink>
    </w:p>
    <w:p w:rsidR="007460D2" w:rsidRDefault="007460D2" w:rsidP="007460D2"/>
    <w:p w:rsidR="007460D2" w:rsidRDefault="007460D2" w:rsidP="007460D2">
      <w:pPr>
        <w:sectPr w:rsidR="007460D2" w:rsidSect="007460D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46E1C" w:rsidRDefault="00F46E1C" w:rsidP="00005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5B6D" w:rsidRDefault="00005B6D" w:rsidP="00005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5B6D" w:rsidRDefault="00005B6D" w:rsidP="00005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5B6D" w:rsidRDefault="00005B6D" w:rsidP="00005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5B6D" w:rsidRDefault="00005B6D" w:rsidP="00005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5B6D" w:rsidRDefault="00005B6D" w:rsidP="00005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5B6D" w:rsidRDefault="00005B6D" w:rsidP="00005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6E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78B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1912" w:rsidRPr="00C04996" w:rsidRDefault="00901912" w:rsidP="00901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C04996">
        <w:rPr>
          <w:color w:val="000000" w:themeColor="text1"/>
          <w:u w:color="000000" w:themeColor="text1"/>
        </w:rPr>
        <w:t>AMEND SECTION 23</w:t>
      </w:r>
      <w:r w:rsidRPr="00C04996">
        <w:rPr>
          <w:color w:val="000000" w:themeColor="text1"/>
          <w:u w:color="000000" w:themeColor="text1"/>
        </w:rPr>
        <w:noBreakHyphen/>
        <w:t>31</w:t>
      </w:r>
      <w:r w:rsidRPr="00C04996">
        <w:rPr>
          <w:color w:val="000000" w:themeColor="text1"/>
          <w:u w:color="000000" w:themeColor="text1"/>
        </w:rPr>
        <w:noBreakHyphen/>
        <w:t xml:space="preserve">240, CODE OF LAWS OF SOUTH CAROLINA, 1976, RELATING TO PERSONS ALLOWED TO CARRY A CONCEALABLE WEAPON WHILE ON DUTY, SO AS TO </w:t>
      </w:r>
      <w:r>
        <w:rPr>
          <w:color w:val="000000" w:themeColor="text1"/>
          <w:u w:color="000000" w:themeColor="text1"/>
        </w:rPr>
        <w:t xml:space="preserve">INCLUDE CLERKS OF COURT </w:t>
      </w:r>
      <w:r w:rsidRPr="00C04996">
        <w:rPr>
          <w:color w:val="000000" w:themeColor="text1"/>
          <w:u w:color="000000" w:themeColor="text1"/>
        </w:rPr>
        <w:t>IN THE PURVIEW OF THE STATUTE.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078BC" w:rsidRDefault="00D078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01912" w:rsidRDefault="009019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1912" w:rsidRPr="00C04996" w:rsidRDefault="00901912" w:rsidP="00901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>SECTION</w:t>
      </w:r>
      <w:r w:rsidRPr="00C04996">
        <w:rPr>
          <w:color w:val="000000" w:themeColor="text1"/>
          <w:u w:color="000000" w:themeColor="text1"/>
        </w:rPr>
        <w:tab/>
        <w:t>1.</w:t>
      </w:r>
      <w:r w:rsidRPr="00C04996">
        <w:rPr>
          <w:color w:val="000000" w:themeColor="text1"/>
          <w:u w:color="000000" w:themeColor="text1"/>
        </w:rPr>
        <w:tab/>
        <w:t>Section 23</w:t>
      </w:r>
      <w:r w:rsidRPr="00C04996">
        <w:rPr>
          <w:color w:val="000000" w:themeColor="text1"/>
          <w:u w:color="000000" w:themeColor="text1"/>
        </w:rPr>
        <w:noBreakHyphen/>
        <w:t>31</w:t>
      </w:r>
      <w:r w:rsidRPr="00C04996">
        <w:rPr>
          <w:color w:val="000000" w:themeColor="text1"/>
          <w:u w:color="000000" w:themeColor="text1"/>
        </w:rPr>
        <w:noBreakHyphen/>
        <w:t>240 of the 1976 Code is amended to read:</w:t>
      </w:r>
    </w:p>
    <w:p w:rsidR="00901912" w:rsidRPr="00C04996" w:rsidRDefault="00901912" w:rsidP="00901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1912" w:rsidRPr="00C04996" w:rsidRDefault="00901912" w:rsidP="00901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“Section 23</w:t>
      </w:r>
      <w:r w:rsidRPr="00C04996">
        <w:rPr>
          <w:color w:val="000000" w:themeColor="text1"/>
          <w:u w:color="000000" w:themeColor="text1"/>
        </w:rPr>
        <w:noBreakHyphen/>
        <w:t>31</w:t>
      </w:r>
      <w:r w:rsidRPr="00C04996">
        <w:rPr>
          <w:color w:val="000000" w:themeColor="text1"/>
          <w:u w:color="000000" w:themeColor="text1"/>
        </w:rPr>
        <w:noBreakHyphen/>
        <w:t>240.</w:t>
      </w:r>
      <w:r w:rsidRPr="00C04996">
        <w:rPr>
          <w:color w:val="000000" w:themeColor="text1"/>
          <w:u w:color="000000" w:themeColor="text1"/>
        </w:rPr>
        <w:tab/>
        <w:t>Notwithstanding any other provision contained in this article, the following persons who possess a valid permit pursuant to this article may carry a concealable weapon anywhere within this State, when carrying out the duties of their office:</w:t>
      </w:r>
    </w:p>
    <w:p w:rsidR="00901912" w:rsidRPr="00C04996" w:rsidRDefault="00901912" w:rsidP="00901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(1)</w:t>
      </w:r>
      <w:r w:rsidRPr="00C04996">
        <w:rPr>
          <w:color w:val="000000" w:themeColor="text1"/>
          <w:u w:color="000000" w:themeColor="text1"/>
        </w:rPr>
        <w:tab/>
        <w:t>active Supreme Court justices;</w:t>
      </w:r>
    </w:p>
    <w:p w:rsidR="00901912" w:rsidRPr="00C04996" w:rsidRDefault="00901912" w:rsidP="00901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(2)</w:t>
      </w:r>
      <w:r w:rsidRPr="00C04996">
        <w:rPr>
          <w:color w:val="000000" w:themeColor="text1"/>
          <w:u w:color="000000" w:themeColor="text1"/>
        </w:rPr>
        <w:tab/>
        <w:t>active judges of the court of appeals;</w:t>
      </w:r>
    </w:p>
    <w:p w:rsidR="00901912" w:rsidRPr="00C04996" w:rsidRDefault="00901912" w:rsidP="00901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(3)</w:t>
      </w:r>
      <w:r w:rsidRPr="00C04996">
        <w:rPr>
          <w:color w:val="000000" w:themeColor="text1"/>
          <w:u w:color="000000" w:themeColor="text1"/>
        </w:rPr>
        <w:tab/>
        <w:t>active circuit court judges;</w:t>
      </w:r>
    </w:p>
    <w:p w:rsidR="00901912" w:rsidRPr="00C04996" w:rsidRDefault="00901912" w:rsidP="00901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(4)</w:t>
      </w:r>
      <w:r w:rsidRPr="00C04996">
        <w:rPr>
          <w:color w:val="000000" w:themeColor="text1"/>
          <w:u w:color="000000" w:themeColor="text1"/>
        </w:rPr>
        <w:tab/>
        <w:t>active family court judges;</w:t>
      </w:r>
    </w:p>
    <w:p w:rsidR="00901912" w:rsidRPr="00C04996" w:rsidRDefault="00901912" w:rsidP="00901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(5)</w:t>
      </w:r>
      <w:r w:rsidRPr="00C04996">
        <w:rPr>
          <w:color w:val="000000" w:themeColor="text1"/>
          <w:u w:color="000000" w:themeColor="text1"/>
        </w:rPr>
        <w:tab/>
        <w:t>active masters</w:t>
      </w:r>
      <w:r w:rsidRPr="00C04996">
        <w:rPr>
          <w:color w:val="000000" w:themeColor="text1"/>
          <w:u w:color="000000" w:themeColor="text1"/>
        </w:rPr>
        <w:noBreakHyphen/>
        <w:t>in</w:t>
      </w:r>
      <w:r w:rsidRPr="00C04996">
        <w:rPr>
          <w:color w:val="000000" w:themeColor="text1"/>
          <w:u w:color="000000" w:themeColor="text1"/>
        </w:rPr>
        <w:noBreakHyphen/>
        <w:t>equity;</w:t>
      </w:r>
    </w:p>
    <w:p w:rsidR="00901912" w:rsidRPr="00C04996" w:rsidRDefault="00901912" w:rsidP="00901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(6)</w:t>
      </w:r>
      <w:r w:rsidRPr="00C04996">
        <w:rPr>
          <w:color w:val="000000" w:themeColor="text1"/>
          <w:u w:color="000000" w:themeColor="text1"/>
        </w:rPr>
        <w:tab/>
        <w:t>active probate court judges;</w:t>
      </w:r>
    </w:p>
    <w:p w:rsidR="00901912" w:rsidRPr="00C04996" w:rsidRDefault="00901912" w:rsidP="00901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(7)</w:t>
      </w:r>
      <w:r w:rsidRPr="00C04996">
        <w:rPr>
          <w:color w:val="000000" w:themeColor="text1"/>
          <w:u w:color="000000" w:themeColor="text1"/>
        </w:rPr>
        <w:tab/>
        <w:t>active magistrates;</w:t>
      </w:r>
    </w:p>
    <w:p w:rsidR="00901912" w:rsidRPr="00C04996" w:rsidRDefault="00901912" w:rsidP="00901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(8)</w:t>
      </w:r>
      <w:r w:rsidRPr="00C04996">
        <w:rPr>
          <w:color w:val="000000" w:themeColor="text1"/>
          <w:u w:color="000000" w:themeColor="text1"/>
        </w:rPr>
        <w:tab/>
        <w:t>active municipal court judges;</w:t>
      </w:r>
    </w:p>
    <w:p w:rsidR="00901912" w:rsidRPr="00C04996" w:rsidRDefault="00901912" w:rsidP="00901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(9)</w:t>
      </w:r>
      <w:r w:rsidRPr="00C04996">
        <w:rPr>
          <w:color w:val="000000" w:themeColor="text1"/>
          <w:u w:color="000000" w:themeColor="text1"/>
        </w:rPr>
        <w:tab/>
        <w:t>active federal judges;</w:t>
      </w:r>
    </w:p>
    <w:p w:rsidR="00901912" w:rsidRPr="00C04996" w:rsidRDefault="00901912" w:rsidP="00901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(10)</w:t>
      </w:r>
      <w:r w:rsidRPr="00C04996">
        <w:rPr>
          <w:color w:val="000000" w:themeColor="text1"/>
          <w:u w:color="000000" w:themeColor="text1"/>
        </w:rPr>
        <w:tab/>
        <w:t>active administrative law judges;</w:t>
      </w:r>
    </w:p>
    <w:p w:rsidR="00901912" w:rsidRPr="00C04996" w:rsidRDefault="00901912" w:rsidP="00901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(11)</w:t>
      </w:r>
      <w:r w:rsidRPr="00C04996">
        <w:rPr>
          <w:color w:val="000000" w:themeColor="text1"/>
          <w:u w:color="000000" w:themeColor="text1"/>
        </w:rPr>
        <w:tab/>
        <w:t xml:space="preserve">active solicitors and assistant solicitors; </w:t>
      </w:r>
      <w:r w:rsidRPr="00C04996">
        <w:rPr>
          <w:strike/>
          <w:color w:val="000000" w:themeColor="text1"/>
          <w:u w:color="000000" w:themeColor="text1"/>
        </w:rPr>
        <w:t>and</w:t>
      </w:r>
    </w:p>
    <w:p w:rsidR="00901912" w:rsidRPr="00C04996" w:rsidRDefault="00901912" w:rsidP="00901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(12)</w:t>
      </w:r>
      <w:r w:rsidRPr="00C04996">
        <w:rPr>
          <w:color w:val="000000" w:themeColor="text1"/>
          <w:u w:color="000000" w:themeColor="text1"/>
        </w:rPr>
        <w:tab/>
        <w:t>active workers’ compensation commissioners</w:t>
      </w:r>
      <w:r w:rsidRPr="00C04996">
        <w:rPr>
          <w:color w:val="000000" w:themeColor="text1"/>
          <w:u w:val="single" w:color="000000" w:themeColor="text1"/>
        </w:rPr>
        <w:t>; and</w:t>
      </w:r>
    </w:p>
    <w:p w:rsidR="00901912" w:rsidRDefault="00901912" w:rsidP="00901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</w:r>
      <w:r w:rsidRPr="00C04996">
        <w:rPr>
          <w:color w:val="000000" w:themeColor="text1"/>
          <w:u w:val="single" w:color="000000" w:themeColor="text1"/>
        </w:rPr>
        <w:t>(13)</w:t>
      </w:r>
      <w:r w:rsidRPr="00C04996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clerks of court</w:t>
      </w:r>
      <w:r w:rsidRPr="00C04996">
        <w:rPr>
          <w:color w:val="000000" w:themeColor="text1"/>
          <w:u w:color="000000" w:themeColor="text1"/>
        </w:rPr>
        <w:t>.”</w:t>
      </w:r>
    </w:p>
    <w:p w:rsidR="00901912" w:rsidRDefault="00901912" w:rsidP="00901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78BC" w:rsidRDefault="00D078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01912">
        <w:t>2</w:t>
      </w:r>
      <w:r>
        <w:t>.</w:t>
      </w:r>
      <w:r>
        <w:tab/>
        <w:t>This act takes effect upon approval by the Governor.</w:t>
      </w:r>
    </w:p>
    <w:p w:rsidR="00D32EB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460D2" w:rsidRDefault="007460D2" w:rsidP="007460D2">
      <w:pPr>
        <w:suppressAutoHyphens/>
      </w:pPr>
    </w:p>
    <w:sectPr w:rsidR="007460D2" w:rsidSect="007460D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78BC" w:rsidRDefault="00D078BC" w:rsidP="009F0C77">
      <w:r>
        <w:separator/>
      </w:r>
    </w:p>
  </w:endnote>
  <w:endnote w:type="continuationSeparator" w:id="0">
    <w:p w:rsidR="00D078BC" w:rsidRDefault="00D078B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8CFF08C-307A-4646-9D63-C3F8125F856B}"/>
    <w:embedBold r:id="rId2" w:fontKey="{99D8BC8C-BE64-45CD-B2EB-FB322FA3DE4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4E49DE9-1FEC-4E15-84ED-A6F9FC4A88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71452BD-3B2C-4BB4-B5CC-26E80BFF43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60D2" w:rsidRPr="00F46E1C" w:rsidRDefault="007460D2" w:rsidP="00F46E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152C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78BC" w:rsidRDefault="00D078BC" w:rsidP="009F0C77">
      <w:r>
        <w:separator/>
      </w:r>
    </w:p>
  </w:footnote>
  <w:footnote w:type="continuationSeparator" w:id="0">
    <w:p w:rsidR="00D078BC" w:rsidRDefault="00D078B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00AHB19"/>
    <w:docVar w:name="CoverBillType" w:val="b"/>
    <w:docVar w:name="DocPath" w:val="L:\Council\bills\BH\7000AHB19.DOCX"/>
    <w:docVar w:name="dvBillNumber" w:val="3073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D078BC"/>
    <w:rsid w:val="00005B6D"/>
    <w:rsid w:val="00011869"/>
    <w:rsid w:val="00015CD6"/>
    <w:rsid w:val="000720D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4B82"/>
    <w:rsid w:val="003152CB"/>
    <w:rsid w:val="00325348"/>
    <w:rsid w:val="0032732C"/>
    <w:rsid w:val="00336AD0"/>
    <w:rsid w:val="0037079A"/>
    <w:rsid w:val="003A23A2"/>
    <w:rsid w:val="003C4DAB"/>
    <w:rsid w:val="003D01E8"/>
    <w:rsid w:val="003E5288"/>
    <w:rsid w:val="003F6D79"/>
    <w:rsid w:val="0041760A"/>
    <w:rsid w:val="00417C01"/>
    <w:rsid w:val="00423B76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342E"/>
    <w:rsid w:val="0069470D"/>
    <w:rsid w:val="006D58AA"/>
    <w:rsid w:val="00734F00"/>
    <w:rsid w:val="007460D2"/>
    <w:rsid w:val="007A70AE"/>
    <w:rsid w:val="008317D2"/>
    <w:rsid w:val="008362E8"/>
    <w:rsid w:val="0085786E"/>
    <w:rsid w:val="008A1768"/>
    <w:rsid w:val="008A489F"/>
    <w:rsid w:val="008D492B"/>
    <w:rsid w:val="008F0F33"/>
    <w:rsid w:val="008F4429"/>
    <w:rsid w:val="00901912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78BC"/>
    <w:rsid w:val="00D32EB7"/>
    <w:rsid w:val="00D73A67"/>
    <w:rsid w:val="00D970A9"/>
    <w:rsid w:val="00DF3845"/>
    <w:rsid w:val="00E41911"/>
    <w:rsid w:val="00E44B57"/>
    <w:rsid w:val="00E92EEF"/>
    <w:rsid w:val="00EF2368"/>
    <w:rsid w:val="00F24442"/>
    <w:rsid w:val="00F46E1C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6B147C-681C-4EF6-85AE-E9C52AF17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460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073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73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C423AC-30FF-4B56-AF8E-CD403B349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C8E9439D.dotm</Template>
  <TotalTime>0</TotalTime>
  <Pages>3</Pages>
  <Words>286</Words>
  <Characters>1613</Characters>
  <Application>Microsoft Office Word</Application>
  <DocSecurity>0</DocSecurity>
  <Lines>76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3073: Concealed weapons; allow clerk of court to carry while on duty - South Carolina Legislature Online</dc:title>
  <dc:creator>%USERNAME%</dc:creator>
  <cp:lastModifiedBy>S Volk</cp:lastModifiedBy>
  <cp:revision>2</cp:revision>
  <dcterms:created xsi:type="dcterms:W3CDTF">2019-01-23T18:03:00Z</dcterms:created>
  <dcterms:modified xsi:type="dcterms:W3CDTF">2019-01-23T18:03:00Z</dcterms:modified>
</cp:coreProperties>
</file>