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6F1" w:rsidRDefault="00A376F1" w:rsidP="00A376F1">
      <w:pPr>
        <w:widowControl w:val="0"/>
        <w:jc w:val="center"/>
      </w:pPr>
      <w:r w:rsidRPr="00A376F1">
        <w:rPr>
          <w:b/>
        </w:rPr>
        <w:t>South Carolina General Assembly</w:t>
      </w:r>
    </w:p>
    <w:p w:rsidR="00A376F1" w:rsidRDefault="00A376F1" w:rsidP="00A376F1">
      <w:pPr>
        <w:widowControl w:val="0"/>
        <w:jc w:val="center"/>
      </w:pPr>
      <w:r>
        <w:t>123rd Session, 2019-2020</w:t>
      </w:r>
    </w:p>
    <w:p w:rsidR="00A376F1" w:rsidRDefault="00A376F1" w:rsidP="00A376F1">
      <w:pPr>
        <w:widowControl w:val="0"/>
        <w:jc w:val="left"/>
      </w:pPr>
    </w:p>
    <w:p w:rsidR="00A376F1" w:rsidRDefault="00A376F1" w:rsidP="00A376F1">
      <w:pPr>
        <w:widowControl w:val="0"/>
        <w:jc w:val="left"/>
        <w:rPr>
          <w:b/>
        </w:rPr>
      </w:pPr>
      <w:r w:rsidRPr="00A376F1">
        <w:rPr>
          <w:b/>
        </w:rPr>
        <w:t>H. 3162</w:t>
      </w:r>
    </w:p>
    <w:p w:rsidR="00A376F1" w:rsidRDefault="00A376F1" w:rsidP="00A376F1">
      <w:pPr>
        <w:widowControl w:val="0"/>
        <w:jc w:val="left"/>
        <w:rPr>
          <w:b/>
        </w:rPr>
      </w:pPr>
    </w:p>
    <w:p w:rsidR="00A376F1" w:rsidRDefault="00A376F1" w:rsidP="00A376F1">
      <w:pPr>
        <w:widowControl w:val="0"/>
        <w:jc w:val="left"/>
      </w:pPr>
      <w:r w:rsidRPr="00A376F1">
        <w:rPr>
          <w:b/>
        </w:rPr>
        <w:t>STATUS INFORMATION</w:t>
      </w:r>
    </w:p>
    <w:p w:rsidR="00A376F1" w:rsidRDefault="00A376F1" w:rsidP="00A376F1">
      <w:pPr>
        <w:widowControl w:val="0"/>
        <w:jc w:val="left"/>
      </w:pPr>
    </w:p>
    <w:p w:rsidR="00A376F1" w:rsidRDefault="00A376F1" w:rsidP="00A376F1">
      <w:pPr>
        <w:widowControl w:val="0"/>
        <w:jc w:val="left"/>
      </w:pPr>
      <w:r>
        <w:t>General Bill</w:t>
      </w:r>
    </w:p>
    <w:p w:rsidR="00A376F1" w:rsidRDefault="00A376F1" w:rsidP="00A376F1">
      <w:pPr>
        <w:widowControl w:val="0"/>
        <w:jc w:val="left"/>
      </w:pPr>
      <w:r>
        <w:t>Sponsors: Rep. Rutherford</w:t>
      </w:r>
    </w:p>
    <w:p w:rsidR="00A376F1" w:rsidRDefault="00A376F1" w:rsidP="00A376F1">
      <w:pPr>
        <w:widowControl w:val="0"/>
        <w:jc w:val="left"/>
      </w:pPr>
      <w:r>
        <w:t>Document Path: l:\council\bills\agm\19418wab19.docx</w:t>
      </w:r>
    </w:p>
    <w:p w:rsidR="00776910" w:rsidRDefault="00776910" w:rsidP="00A376F1">
      <w:pPr>
        <w:widowControl w:val="0"/>
        <w:jc w:val="left"/>
      </w:pPr>
      <w:r>
        <w:t>Companion/Similar bill(s): 3232</w:t>
      </w:r>
    </w:p>
    <w:p w:rsidR="00A376F1" w:rsidRDefault="00A376F1" w:rsidP="00A376F1">
      <w:pPr>
        <w:widowControl w:val="0"/>
        <w:jc w:val="left"/>
      </w:pPr>
    </w:p>
    <w:p w:rsidR="006B5DFD" w:rsidRDefault="006B5DFD" w:rsidP="00A376F1">
      <w:pPr>
        <w:widowControl w:val="0"/>
        <w:jc w:val="left"/>
      </w:pPr>
      <w:r>
        <w:t>Introduced in the House on January 8, 2019</w:t>
      </w:r>
    </w:p>
    <w:p w:rsidR="006B5DFD" w:rsidRPr="006B5DFD" w:rsidRDefault="006B5DFD" w:rsidP="00A376F1">
      <w:pPr>
        <w:widowControl w:val="0"/>
        <w:jc w:val="left"/>
      </w:pPr>
      <w:r>
        <w:t xml:space="preserve">Currently residing in the House Committee on </w:t>
      </w:r>
      <w:r w:rsidRPr="006B5DFD">
        <w:rPr>
          <w:b/>
        </w:rPr>
        <w:t>Judiciary</w:t>
      </w:r>
    </w:p>
    <w:p w:rsidR="006B5DFD" w:rsidRDefault="006B5DFD" w:rsidP="00A376F1">
      <w:pPr>
        <w:widowControl w:val="0"/>
        <w:jc w:val="left"/>
      </w:pPr>
    </w:p>
    <w:p w:rsidR="00A376F1" w:rsidRDefault="00A376F1" w:rsidP="00A376F1">
      <w:pPr>
        <w:widowControl w:val="0"/>
        <w:jc w:val="left"/>
      </w:pPr>
      <w:r>
        <w:t xml:space="preserve">Summary: </w:t>
      </w:r>
      <w:r w:rsidR="00525DB7">
        <w:t>Transfer of certain criminal cases from general sessions court</w:t>
      </w:r>
    </w:p>
    <w:p w:rsidR="00A376F1" w:rsidRDefault="00A376F1" w:rsidP="00A376F1">
      <w:pPr>
        <w:widowControl w:val="0"/>
        <w:jc w:val="left"/>
      </w:pPr>
    </w:p>
    <w:p w:rsidR="00A376F1" w:rsidRDefault="00A376F1" w:rsidP="00A376F1">
      <w:pPr>
        <w:widowControl w:val="0"/>
        <w:jc w:val="left"/>
      </w:pPr>
    </w:p>
    <w:p w:rsidR="00A376F1" w:rsidRDefault="00A376F1" w:rsidP="00A37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76F1">
        <w:rPr>
          <w:b/>
        </w:rPr>
        <w:t>HISTORY OF LEGISLATIVE ACTIONS</w:t>
      </w:r>
    </w:p>
    <w:p w:rsidR="00A376F1" w:rsidRDefault="00A376F1" w:rsidP="00A37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76F1" w:rsidRPr="00A376F1" w:rsidRDefault="00A376F1" w:rsidP="00A37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76F1">
        <w:rPr>
          <w:u w:val="single"/>
        </w:rPr>
        <w:tab/>
        <w:t>Date</w:t>
      </w:r>
      <w:r w:rsidRPr="00A376F1">
        <w:rPr>
          <w:u w:val="single"/>
        </w:rPr>
        <w:tab/>
        <w:t>Body</w:t>
      </w:r>
      <w:r w:rsidRPr="00A376F1">
        <w:rPr>
          <w:u w:val="single"/>
        </w:rPr>
        <w:tab/>
        <w:t>Action Description with journal page number</w:t>
      </w:r>
      <w:r w:rsidRPr="00A376F1">
        <w:rPr>
          <w:u w:val="single"/>
        </w:rPr>
        <w:tab/>
      </w:r>
    </w:p>
    <w:p w:rsidR="00C1506F" w:rsidRDefault="00C1506F" w:rsidP="00C1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611AD">
        <w:t>Prefiled</w:t>
      </w:r>
    </w:p>
    <w:p w:rsidR="00C1506F" w:rsidRDefault="00C1506F" w:rsidP="00C1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611AD">
        <w:t xml:space="preserve">Referred to Committee on </w:t>
      </w:r>
      <w:r w:rsidRPr="006611AD">
        <w:rPr>
          <w:b/>
        </w:rPr>
        <w:t>Judiciary</w:t>
      </w:r>
    </w:p>
    <w:p w:rsidR="00C1506F" w:rsidRDefault="00C1506F" w:rsidP="00C1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611AD">
        <w:t>Introduced and read first time (</w:t>
      </w:r>
      <w:hyperlink r:id="rId7" w:history="1">
        <w:r w:rsidRPr="006611AD">
          <w:rPr>
            <w:rStyle w:val="Hyperlink"/>
          </w:rPr>
          <w:t>House Journal</w:t>
        </w:r>
        <w:r w:rsidRPr="006611AD">
          <w:rPr>
            <w:rStyle w:val="Hyperlink"/>
          </w:rPr>
          <w:noBreakHyphen/>
          <w:t>page 113</w:t>
        </w:r>
      </w:hyperlink>
      <w:r w:rsidRPr="006611AD">
        <w:t>)</w:t>
      </w:r>
    </w:p>
    <w:p w:rsidR="00C1506F" w:rsidRDefault="00C1506F" w:rsidP="00C1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611AD">
        <w:t>Ref</w:t>
      </w:r>
      <w:r>
        <w:t xml:space="preserve">erred to Committee on </w:t>
      </w:r>
      <w:r w:rsidRPr="006611AD">
        <w:rPr>
          <w:b/>
        </w:rPr>
        <w:t>Judiciary</w:t>
      </w:r>
      <w:r>
        <w:t xml:space="preserve"> </w:t>
      </w:r>
      <w:r w:rsidRPr="006611AD">
        <w:t>(</w:t>
      </w:r>
      <w:hyperlink r:id="rId8" w:history="1">
        <w:r w:rsidRPr="006611AD">
          <w:rPr>
            <w:rStyle w:val="Hyperlink"/>
          </w:rPr>
          <w:t>House Journal</w:t>
        </w:r>
        <w:r w:rsidRPr="006611AD">
          <w:rPr>
            <w:rStyle w:val="Hyperlink"/>
          </w:rPr>
          <w:noBreakHyphen/>
          <w:t>page 113</w:t>
        </w:r>
      </w:hyperlink>
      <w:r w:rsidRPr="006611AD">
        <w:t>)</w:t>
      </w:r>
    </w:p>
    <w:p w:rsidR="00C1506F" w:rsidRDefault="00C1506F" w:rsidP="00C150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76F1" w:rsidRDefault="00A376F1" w:rsidP="00A3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76F1">
          <w:rPr>
            <w:rStyle w:val="Hyperlink"/>
          </w:rPr>
          <w:t>legislative information</w:t>
        </w:r>
      </w:hyperlink>
      <w:r>
        <w:t xml:space="preserve"> at the website</w:t>
      </w:r>
    </w:p>
    <w:p w:rsidR="00A376F1" w:rsidRDefault="00A376F1" w:rsidP="00A3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6F1" w:rsidRPr="00A376F1" w:rsidRDefault="00A376F1" w:rsidP="00A37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76F1" w:rsidRDefault="00A376F1" w:rsidP="00A376F1">
      <w:pPr>
        <w:widowControl w:val="0"/>
        <w:jc w:val="left"/>
      </w:pPr>
      <w:r w:rsidRPr="00A376F1">
        <w:rPr>
          <w:b/>
        </w:rPr>
        <w:t>VERSIONS OF THIS BILL</w:t>
      </w:r>
    </w:p>
    <w:p w:rsidR="00A376F1" w:rsidRDefault="00A376F1" w:rsidP="00A376F1">
      <w:pPr>
        <w:widowControl w:val="0"/>
        <w:jc w:val="left"/>
      </w:pPr>
    </w:p>
    <w:p w:rsidR="00A376F1" w:rsidRDefault="00230A59" w:rsidP="00A376F1">
      <w:pPr>
        <w:widowControl w:val="0"/>
        <w:jc w:val="left"/>
      </w:pPr>
      <w:hyperlink r:id="rId10" w:history="1">
        <w:r w:rsidR="00A376F1">
          <w:rPr>
            <w:rStyle w:val="Hyperlink"/>
          </w:rPr>
          <w:t>12/18/2018</w:t>
        </w:r>
      </w:hyperlink>
    </w:p>
    <w:p w:rsidR="00A376F1" w:rsidRDefault="00A376F1" w:rsidP="00A376F1"/>
    <w:p w:rsidR="00A376F1" w:rsidRDefault="00A376F1" w:rsidP="00A376F1">
      <w:pPr>
        <w:sectPr w:rsidR="00A376F1" w:rsidSect="00A376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23A1" w:rsidRDefault="004C23A1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58A" w:rsidRDefault="00A8458A" w:rsidP="00A84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3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7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FED" w:rsidRPr="00CB6FA5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 w:rsidR="00AA0B74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 w:rsidR="00AA0B74"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778B" w:rsidRDefault="00B777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778B" w:rsidRDefault="00B777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FED" w:rsidRDefault="00B7778B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93FED" w:rsidRPr="00CB6FA5">
        <w:rPr>
          <w:color w:val="000000" w:themeColor="text1"/>
          <w:u w:color="000000" w:themeColor="text1"/>
        </w:rPr>
        <w:t>Section 22</w:t>
      </w:r>
      <w:r w:rsidR="00AA0B74">
        <w:rPr>
          <w:color w:val="000000" w:themeColor="text1"/>
          <w:u w:color="000000" w:themeColor="text1"/>
        </w:rPr>
        <w:noBreakHyphen/>
      </w:r>
      <w:r w:rsidR="00393FED" w:rsidRPr="00CB6FA5">
        <w:rPr>
          <w:color w:val="000000" w:themeColor="text1"/>
          <w:u w:color="000000" w:themeColor="text1"/>
        </w:rPr>
        <w:t>3</w:t>
      </w:r>
      <w:r w:rsidR="00AA0B74">
        <w:rPr>
          <w:color w:val="000000" w:themeColor="text1"/>
          <w:u w:color="000000" w:themeColor="text1"/>
        </w:rPr>
        <w:noBreakHyphen/>
      </w:r>
      <w:r w:rsidR="00393FED" w:rsidRPr="00CB6FA5">
        <w:rPr>
          <w:color w:val="000000" w:themeColor="text1"/>
          <w:u w:color="000000" w:themeColor="text1"/>
        </w:rPr>
        <w:t>545(A) of the 1976 Code is amended to read:</w:t>
      </w:r>
    </w:p>
    <w:p w:rsidR="00393FED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FED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 w:rsidR="00AA0B74">
        <w:noBreakHyphen/>
      </w:r>
      <w:r w:rsidRPr="00EB1AAB">
        <w:t>3</w:t>
      </w:r>
      <w:r w:rsidR="00AA0B74">
        <w:noBreakHyphen/>
      </w:r>
      <w:r w:rsidRPr="00EB1AAB">
        <w:t>540 and 22</w:t>
      </w:r>
      <w:r w:rsidR="00AA0B74">
        <w:noBreakHyphen/>
      </w:r>
      <w:r w:rsidRPr="00EB1AAB">
        <w:t>3</w:t>
      </w:r>
      <w:r w:rsidR="00AA0B74">
        <w:noBreakHyphen/>
      </w:r>
      <w:r w:rsidRPr="00EB1AAB">
        <w:t xml:space="preserve">550, a criminal case, the penalty for which the crime in the case does not exceed </w:t>
      </w:r>
      <w:r w:rsidRPr="0023393F">
        <w:t xml:space="preserve">five thousand five hundred dollars or </w:t>
      </w:r>
      <w:r w:rsidRPr="001F3BF7">
        <w:rPr>
          <w:strike/>
        </w:rPr>
        <w:t>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23393F"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393FED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778B" w:rsidRDefault="00393FED" w:rsidP="00393F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339E1" w:rsidRDefault="00AA0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76F1" w:rsidRDefault="00A376F1" w:rsidP="00A376F1">
      <w:pPr>
        <w:suppressAutoHyphens/>
      </w:pPr>
    </w:p>
    <w:sectPr w:rsidR="00A376F1" w:rsidSect="00A376F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78B" w:rsidRDefault="00B7778B" w:rsidP="009F0C77">
      <w:r>
        <w:separator/>
      </w:r>
    </w:p>
  </w:endnote>
  <w:endnote w:type="continuationSeparator" w:id="0">
    <w:p w:rsidR="00B7778B" w:rsidRDefault="00B777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9C2558-9FA0-4F42-AD69-982988C5F58E}"/>
    <w:embedBold r:id="rId2" w:fontKey="{97F51713-A7EA-411A-9B7C-DC2C08DF24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6AB94B-F590-4FB0-88AD-A66D168E2C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19EAC0-687B-4670-B7CC-1F43D92982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76F1" w:rsidRPr="004C23A1" w:rsidRDefault="00A376F1" w:rsidP="004C23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5D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78B" w:rsidRDefault="00B7778B" w:rsidP="009F0C77">
      <w:r>
        <w:separator/>
      </w:r>
    </w:p>
  </w:footnote>
  <w:footnote w:type="continuationSeparator" w:id="0">
    <w:p w:rsidR="00B7778B" w:rsidRDefault="00B777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18WAB19"/>
    <w:docVar w:name="CoverBillType" w:val="b"/>
    <w:docVar w:name="DocPath" w:val="L:\Council\bills\AGM\19418WAB19.DOCX"/>
    <w:docVar w:name="dvBillNumber" w:val="316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7778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FED"/>
    <w:rsid w:val="003B100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3A1"/>
    <w:rsid w:val="004E7D54"/>
    <w:rsid w:val="00525DB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877"/>
    <w:rsid w:val="006339E1"/>
    <w:rsid w:val="006913C9"/>
    <w:rsid w:val="0069470D"/>
    <w:rsid w:val="006B5DFD"/>
    <w:rsid w:val="006D58AA"/>
    <w:rsid w:val="00734F00"/>
    <w:rsid w:val="0077691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76F1"/>
    <w:rsid w:val="00A41684"/>
    <w:rsid w:val="00A64E80"/>
    <w:rsid w:val="00A72BCD"/>
    <w:rsid w:val="00A741D9"/>
    <w:rsid w:val="00A833AB"/>
    <w:rsid w:val="00A8458A"/>
    <w:rsid w:val="00A9741D"/>
    <w:rsid w:val="00AA0B74"/>
    <w:rsid w:val="00AC34A2"/>
    <w:rsid w:val="00AD1C9A"/>
    <w:rsid w:val="00AD4B17"/>
    <w:rsid w:val="00B412D4"/>
    <w:rsid w:val="00B7778B"/>
    <w:rsid w:val="00BE3C22"/>
    <w:rsid w:val="00C0345E"/>
    <w:rsid w:val="00C1506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2086"/>
    <w:rsid w:val="00DF3845"/>
    <w:rsid w:val="00DF48A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353251-FDB2-4A80-A6FF-6145679C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7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62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6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FE73C-111E-4D3C-AB6D-5B66906F7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259</Words>
  <Characters>1446</Characters>
  <Application>Microsoft Office Word</Application>
  <DocSecurity>0</DocSecurity>
  <Lines>68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3162: Transfer of certain criminal cases from general sessions court - South Carolina Legislature Online</dc:title>
  <dc:creator>Angie Morgan</dc:creator>
  <cp:lastModifiedBy>S Volk</cp:lastModifiedBy>
  <cp:revision>2</cp:revision>
  <cp:lastPrinted>2018-11-15T15:06:00Z</cp:lastPrinted>
  <dcterms:created xsi:type="dcterms:W3CDTF">2019-02-01T21:36:00Z</dcterms:created>
  <dcterms:modified xsi:type="dcterms:W3CDTF">2019-02-01T21:36:00Z</dcterms:modified>
</cp:coreProperties>
</file>