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F20" w:rsidRDefault="00244F20" w:rsidP="00244F20">
      <w:pPr>
        <w:widowControl w:val="0"/>
        <w:jc w:val="center"/>
      </w:pPr>
      <w:r w:rsidRPr="00244F20">
        <w:rPr>
          <w:b/>
        </w:rPr>
        <w:t>South Carolina General Assembly</w:t>
      </w:r>
    </w:p>
    <w:p w:rsidR="00244F20" w:rsidRDefault="00244F20" w:rsidP="00244F20">
      <w:pPr>
        <w:widowControl w:val="0"/>
        <w:jc w:val="center"/>
      </w:pPr>
      <w:r>
        <w:t>123rd Session, 2019-2020</w:t>
      </w:r>
    </w:p>
    <w:p w:rsidR="00244F20" w:rsidRDefault="00244F20" w:rsidP="00244F20">
      <w:pPr>
        <w:widowControl w:val="0"/>
        <w:jc w:val="left"/>
      </w:pPr>
    </w:p>
    <w:p w:rsidR="00244F20" w:rsidRDefault="00244F20" w:rsidP="00244F20">
      <w:pPr>
        <w:widowControl w:val="0"/>
        <w:jc w:val="left"/>
        <w:rPr>
          <w:b/>
        </w:rPr>
      </w:pPr>
      <w:r w:rsidRPr="00244F20">
        <w:rPr>
          <w:b/>
        </w:rPr>
        <w:t>H. 3507</w:t>
      </w:r>
    </w:p>
    <w:p w:rsidR="00244F20" w:rsidRDefault="00244F20" w:rsidP="00244F20">
      <w:pPr>
        <w:widowControl w:val="0"/>
        <w:jc w:val="left"/>
        <w:rPr>
          <w:b/>
        </w:rPr>
      </w:pPr>
    </w:p>
    <w:p w:rsidR="00244F20" w:rsidRDefault="00244F20" w:rsidP="00244F20">
      <w:pPr>
        <w:widowControl w:val="0"/>
        <w:jc w:val="left"/>
      </w:pPr>
      <w:r w:rsidRPr="00244F20">
        <w:rPr>
          <w:b/>
        </w:rPr>
        <w:t>STATUS INFORMATION</w:t>
      </w:r>
    </w:p>
    <w:p w:rsidR="00244F20" w:rsidRDefault="00244F20" w:rsidP="00244F20">
      <w:pPr>
        <w:widowControl w:val="0"/>
        <w:jc w:val="left"/>
      </w:pPr>
    </w:p>
    <w:p w:rsidR="00244F20" w:rsidRDefault="00244F20" w:rsidP="00244F20">
      <w:pPr>
        <w:widowControl w:val="0"/>
        <w:jc w:val="left"/>
      </w:pPr>
      <w:r>
        <w:t>House Resolution</w:t>
      </w:r>
    </w:p>
    <w:p w:rsidR="00244F20" w:rsidRDefault="007A362D" w:rsidP="00244F20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44F20" w:rsidRDefault="00244F20" w:rsidP="00244F20">
      <w:pPr>
        <w:widowControl w:val="0"/>
        <w:jc w:val="left"/>
      </w:pPr>
      <w:r>
        <w:t>Document Path: l:\council\bills\rm\1019zw19.docx</w:t>
      </w:r>
    </w:p>
    <w:p w:rsidR="00244F20" w:rsidRDefault="00244F20" w:rsidP="00244F20">
      <w:pPr>
        <w:widowControl w:val="0"/>
        <w:jc w:val="left"/>
      </w:pPr>
    </w:p>
    <w:p w:rsidR="00244F20" w:rsidRDefault="00244F20" w:rsidP="00244F20">
      <w:pPr>
        <w:widowControl w:val="0"/>
        <w:jc w:val="left"/>
      </w:pPr>
      <w:r>
        <w:t>Introduced in the House on January 15, 2019</w:t>
      </w:r>
    </w:p>
    <w:p w:rsidR="00244F20" w:rsidRDefault="00244F20" w:rsidP="00244F20">
      <w:pPr>
        <w:widowControl w:val="0"/>
        <w:jc w:val="left"/>
      </w:pPr>
      <w:r>
        <w:t>Adopted by the House on January 15, 2019</w:t>
      </w:r>
    </w:p>
    <w:p w:rsidR="00244F20" w:rsidRDefault="00244F20" w:rsidP="00244F20">
      <w:pPr>
        <w:widowControl w:val="0"/>
        <w:jc w:val="left"/>
      </w:pPr>
    </w:p>
    <w:p w:rsidR="00244F20" w:rsidRDefault="00244F20" w:rsidP="00244F20">
      <w:pPr>
        <w:widowControl w:val="0"/>
        <w:jc w:val="left"/>
      </w:pPr>
      <w:r>
        <w:t xml:space="preserve">Summary: </w:t>
      </w:r>
      <w:r w:rsidR="003D6AAB">
        <w:t>Riverland Hills Baptist Church</w:t>
      </w:r>
    </w:p>
    <w:p w:rsidR="00244F20" w:rsidRDefault="00244F20" w:rsidP="00244F20">
      <w:pPr>
        <w:widowControl w:val="0"/>
        <w:jc w:val="left"/>
      </w:pPr>
    </w:p>
    <w:p w:rsidR="00244F20" w:rsidRDefault="00244F20" w:rsidP="00244F20">
      <w:pPr>
        <w:widowControl w:val="0"/>
        <w:jc w:val="left"/>
      </w:pPr>
    </w:p>
    <w:p w:rsidR="00244F20" w:rsidRDefault="00244F20" w:rsidP="00244F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F20">
        <w:rPr>
          <w:b/>
        </w:rPr>
        <w:t>HISTORY OF LEGISLATIVE ACTIONS</w:t>
      </w:r>
    </w:p>
    <w:p w:rsidR="00244F20" w:rsidRDefault="00244F20" w:rsidP="00244F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4F20" w:rsidRPr="00244F20" w:rsidRDefault="00244F20" w:rsidP="00244F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F20">
        <w:rPr>
          <w:u w:val="single"/>
        </w:rPr>
        <w:tab/>
        <w:t>Date</w:t>
      </w:r>
      <w:r w:rsidRPr="00244F20">
        <w:rPr>
          <w:u w:val="single"/>
        </w:rPr>
        <w:tab/>
        <w:t>Body</w:t>
      </w:r>
      <w:r w:rsidRPr="00244F20">
        <w:rPr>
          <w:u w:val="single"/>
        </w:rPr>
        <w:tab/>
        <w:t>Action Description with journal page number</w:t>
      </w:r>
      <w:r w:rsidRPr="00244F20">
        <w:rPr>
          <w:u w:val="single"/>
        </w:rPr>
        <w:tab/>
      </w:r>
    </w:p>
    <w:p w:rsidR="001938C7" w:rsidRDefault="001938C7" w:rsidP="001938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AB73B4">
        <w:t>Introduced and adopted (</w:t>
      </w:r>
      <w:hyperlink r:id="rId7" w:history="1">
        <w:r w:rsidRPr="00AB73B4">
          <w:rPr>
            <w:rStyle w:val="Hyperlink"/>
          </w:rPr>
          <w:t>House Journal</w:t>
        </w:r>
        <w:r w:rsidRPr="00AB73B4">
          <w:rPr>
            <w:rStyle w:val="Hyperlink"/>
          </w:rPr>
          <w:noBreakHyphen/>
          <w:t>page 22</w:t>
        </w:r>
      </w:hyperlink>
      <w:r w:rsidRPr="00AB73B4">
        <w:t>)</w:t>
      </w:r>
    </w:p>
    <w:p w:rsidR="001938C7" w:rsidRDefault="001938C7" w:rsidP="001938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4F20" w:rsidRDefault="00244F20" w:rsidP="00244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4F20">
          <w:rPr>
            <w:rStyle w:val="Hyperlink"/>
          </w:rPr>
          <w:t>legislative information</w:t>
        </w:r>
      </w:hyperlink>
      <w:r>
        <w:t xml:space="preserve"> at the website</w:t>
      </w:r>
    </w:p>
    <w:p w:rsidR="00244F20" w:rsidRDefault="00244F20" w:rsidP="00244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F20" w:rsidRPr="00244F20" w:rsidRDefault="00244F20" w:rsidP="00244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F20" w:rsidRDefault="00244F20" w:rsidP="00244F20">
      <w:r w:rsidRPr="00244F20">
        <w:rPr>
          <w:b/>
        </w:rPr>
        <w:t>VERSIONS OF THIS BILL</w:t>
      </w:r>
    </w:p>
    <w:p w:rsidR="00244F20" w:rsidRDefault="00244F20" w:rsidP="00244F20"/>
    <w:p w:rsidR="00244F20" w:rsidRDefault="00F544B1" w:rsidP="00244F20">
      <w:hyperlink r:id="rId9" w:history="1">
        <w:r w:rsidR="00244F20">
          <w:rPr>
            <w:rStyle w:val="Hyperlink"/>
          </w:rPr>
          <w:t>1/15/2019</w:t>
        </w:r>
      </w:hyperlink>
    </w:p>
    <w:p w:rsidR="00244F20" w:rsidRDefault="00244F20" w:rsidP="00244F20"/>
    <w:p w:rsidR="00244F20" w:rsidRDefault="00244F20" w:rsidP="00244F20">
      <w:pPr>
        <w:sectPr w:rsidR="00244F20" w:rsidSect="00244F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5BED" w:rsidRDefault="00595B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5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6A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BEE" w:rsidRDefault="000F0175" w:rsidP="000B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B7BEE">
        <w:t>CONGRATULATE RIVERLAND HILLS BAPTIST CHURCH OF IRMO ON THE OCCASION OF ITS FIFT</w:t>
      </w:r>
      <w:r w:rsidR="001A6950">
        <w:t>IETH</w:t>
      </w:r>
      <w:r w:rsidR="000B7BEE">
        <w:t xml:space="preserve"> ANNIVERSARY AND TO COMMEND THE CHURCH FOR A </w:t>
      </w:r>
      <w:r w:rsidR="001A6950">
        <w:t>HALF</w:t>
      </w:r>
      <w:r w:rsidR="006868C1">
        <w:noBreakHyphen/>
      </w:r>
      <w:r w:rsidR="000B7BEE">
        <w:t>CENTURY OF SERVICE TO GOD AND THE COMMUNITY</w:t>
      </w:r>
      <w:r w:rsidR="000B7BEE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1881" w:rsidRDefault="00826A55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C1881">
        <w:t xml:space="preserve">founded </w:t>
      </w:r>
      <w:r w:rsidR="00663C22">
        <w:t>in 1968</w:t>
      </w:r>
      <w:r w:rsidR="000C1881">
        <w:t xml:space="preserve">, </w:t>
      </w:r>
      <w:r w:rsidR="00663C22">
        <w:t>Riverland Hills</w:t>
      </w:r>
      <w:r w:rsidR="000C1881">
        <w:rPr>
          <w:color w:val="000000" w:themeColor="text1"/>
          <w:u w:color="000000" w:themeColor="text1"/>
        </w:rPr>
        <w:t xml:space="preserve"> Baptist Church of </w:t>
      </w:r>
      <w:r w:rsidR="00663C22">
        <w:rPr>
          <w:color w:val="000000" w:themeColor="text1"/>
          <w:u w:color="000000" w:themeColor="text1"/>
        </w:rPr>
        <w:t>Irmo</w:t>
      </w:r>
      <w:r w:rsidR="000C1881">
        <w:rPr>
          <w:color w:val="000000" w:themeColor="text1"/>
          <w:u w:color="000000" w:themeColor="text1"/>
        </w:rPr>
        <w:t xml:space="preserve"> celebrat</w:t>
      </w:r>
      <w:r w:rsidR="00663C22">
        <w:rPr>
          <w:color w:val="000000" w:themeColor="text1"/>
          <w:u w:color="000000" w:themeColor="text1"/>
        </w:rPr>
        <w:t>ed</w:t>
      </w:r>
      <w:r w:rsidR="000C1881">
        <w:rPr>
          <w:color w:val="000000" w:themeColor="text1"/>
          <w:u w:color="000000" w:themeColor="text1"/>
        </w:rPr>
        <w:t xml:space="preserve"> its </w:t>
      </w:r>
      <w:r w:rsidR="00663C22">
        <w:rPr>
          <w:color w:val="000000" w:themeColor="text1"/>
          <w:u w:color="000000" w:themeColor="text1"/>
        </w:rPr>
        <w:t xml:space="preserve">fiftieth </w:t>
      </w:r>
      <w:r w:rsidR="000C1881">
        <w:rPr>
          <w:color w:val="000000" w:themeColor="text1"/>
          <w:u w:color="000000" w:themeColor="text1"/>
        </w:rPr>
        <w:t>anniversary of Gospel ministry in 2018; and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406C08">
        <w:rPr>
          <w:color w:val="000000" w:themeColor="text1"/>
          <w:u w:color="000000" w:themeColor="text1"/>
        </w:rPr>
        <w:t>Riverland Hills</w:t>
      </w:r>
      <w:r>
        <w:rPr>
          <w:color w:val="000000" w:themeColor="text1"/>
          <w:u w:color="000000" w:themeColor="text1"/>
        </w:rPr>
        <w:t xml:space="preserve">, led by </w:t>
      </w:r>
      <w:r w:rsidR="00406C08">
        <w:rPr>
          <w:color w:val="000000" w:themeColor="text1"/>
          <w:u w:color="000000" w:themeColor="text1"/>
        </w:rPr>
        <w:t xml:space="preserve">Dr. Ryan Pack as senior pastor, </w:t>
      </w:r>
      <w:r>
        <w:rPr>
          <w:color w:val="000000" w:themeColor="text1"/>
          <w:u w:color="000000" w:themeColor="text1"/>
        </w:rPr>
        <w:t>has sought to carry out the Great Commission with faithfulness and dedication; and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881" w:rsidRPr="00AC32D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 w:rsidR="00406C08">
        <w:rPr>
          <w:color w:val="000000" w:themeColor="text1"/>
          <w:u w:color="000000" w:themeColor="text1"/>
        </w:rPr>
        <w:t>Riverland Hills</w:t>
      </w:r>
      <w:r w:rsidR="006868C1" w:rsidRPr="006868C1">
        <w:rPr>
          <w:color w:val="000000" w:themeColor="text1"/>
          <w:u w:color="000000" w:themeColor="text1"/>
        </w:rPr>
        <w:t>’</w:t>
      </w:r>
      <w:r w:rsidRPr="00AC32D1">
        <w:rPr>
          <w:color w:val="000000" w:themeColor="text1"/>
          <w:u w:color="000000" w:themeColor="text1"/>
        </w:rPr>
        <w:t xml:space="preserve">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continuing to preach and teach the Word of God; and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</w:t>
      </w:r>
      <w:r w:rsidR="00EC776C">
        <w:rPr>
          <w:color w:val="000000" w:themeColor="text1"/>
          <w:u w:color="000000" w:themeColor="text1"/>
        </w:rPr>
        <w:t>golden</w:t>
      </w:r>
      <w:r>
        <w:rPr>
          <w:color w:val="000000" w:themeColor="text1"/>
          <w:u w:color="000000" w:themeColor="text1"/>
        </w:rPr>
        <w:t xml:space="preserve"> anniversary, </w:t>
      </w:r>
      <w:r w:rsidR="00EC776C">
        <w:rPr>
          <w:color w:val="000000" w:themeColor="text1"/>
          <w:u w:color="000000" w:themeColor="text1"/>
        </w:rPr>
        <w:t>Riverland Hills</w:t>
      </w:r>
      <w:r>
        <w:rPr>
          <w:color w:val="000000" w:themeColor="text1"/>
          <w:u w:color="000000" w:themeColor="text1"/>
        </w:rPr>
        <w:t xml:space="preserve"> </w:t>
      </w:r>
      <w:r w:rsidR="00EC776C">
        <w:rPr>
          <w:color w:val="000000" w:themeColor="text1"/>
          <w:u w:color="000000" w:themeColor="text1"/>
        </w:rPr>
        <w:t>held</w:t>
      </w:r>
      <w:r>
        <w:rPr>
          <w:color w:val="000000" w:themeColor="text1"/>
          <w:u w:color="000000" w:themeColor="text1"/>
        </w:rPr>
        <w:t xml:space="preserve"> a special</w:t>
      </w:r>
      <w:r w:rsidRPr="00432D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32D53">
        <w:rPr>
          <w:color w:val="000000" w:themeColor="text1"/>
          <w:u w:color="000000" w:themeColor="text1"/>
        </w:rPr>
        <w:t>elebration</w:t>
      </w:r>
      <w:r>
        <w:rPr>
          <w:color w:val="000000" w:themeColor="text1"/>
          <w:u w:color="000000" w:themeColor="text1"/>
        </w:rPr>
        <w:t xml:space="preserve"> on Sunday, </w:t>
      </w:r>
      <w:r w:rsidR="00EC776C">
        <w:rPr>
          <w:color w:val="000000" w:themeColor="text1"/>
          <w:u w:color="000000" w:themeColor="text1"/>
        </w:rPr>
        <w:t xml:space="preserve">November 18, </w:t>
      </w:r>
      <w:r>
        <w:rPr>
          <w:color w:val="000000" w:themeColor="text1"/>
          <w:u w:color="000000" w:themeColor="text1"/>
        </w:rPr>
        <w:t>2018</w:t>
      </w:r>
      <w:r w:rsidR="00EC776C">
        <w:rPr>
          <w:color w:val="000000" w:themeColor="text1"/>
          <w:u w:color="000000" w:themeColor="text1"/>
        </w:rPr>
        <w:t xml:space="preserve">, including catered refreshments in the courtyard, </w:t>
      </w:r>
      <w:r w:rsidR="009C5B81">
        <w:rPr>
          <w:color w:val="000000" w:themeColor="text1"/>
          <w:u w:color="000000" w:themeColor="text1"/>
        </w:rPr>
        <w:t xml:space="preserve">a </w:t>
      </w:r>
      <w:r w:rsidR="00EC776C">
        <w:rPr>
          <w:color w:val="000000" w:themeColor="text1"/>
          <w:u w:color="000000" w:themeColor="text1"/>
        </w:rPr>
        <w:t>review of the church</w:t>
      </w:r>
      <w:r w:rsidR="006868C1" w:rsidRPr="006868C1">
        <w:rPr>
          <w:color w:val="000000" w:themeColor="text1"/>
          <w:u w:color="000000" w:themeColor="text1"/>
        </w:rPr>
        <w:t>’</w:t>
      </w:r>
      <w:r w:rsidR="00EC776C">
        <w:rPr>
          <w:color w:val="000000" w:themeColor="text1"/>
          <w:u w:color="000000" w:themeColor="text1"/>
        </w:rPr>
        <w:t xml:space="preserve">s rich history, and </w:t>
      </w:r>
      <w:r w:rsidR="0022216B">
        <w:rPr>
          <w:color w:val="000000" w:themeColor="text1"/>
          <w:u w:color="000000" w:themeColor="text1"/>
        </w:rPr>
        <w:t>grateful ack</w:t>
      </w:r>
      <w:r w:rsidR="00EC776C">
        <w:rPr>
          <w:color w:val="000000" w:themeColor="text1"/>
          <w:u w:color="000000" w:themeColor="text1"/>
        </w:rPr>
        <w:t xml:space="preserve">nowledgement of all </w:t>
      </w:r>
      <w:r w:rsidR="00F20234">
        <w:rPr>
          <w:color w:val="000000" w:themeColor="text1"/>
          <w:u w:color="000000" w:themeColor="text1"/>
        </w:rPr>
        <w:t>the Lord</w:t>
      </w:r>
      <w:r w:rsidR="00EC776C">
        <w:rPr>
          <w:color w:val="000000" w:themeColor="text1"/>
          <w:u w:color="000000" w:themeColor="text1"/>
        </w:rPr>
        <w:t xml:space="preserve"> is doing in the church today; and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0234">
        <w:rPr>
          <w:color w:val="000000" w:themeColor="text1"/>
          <w:u w:color="000000" w:themeColor="text1"/>
        </w:rPr>
        <w:t>Riverland Hills Baptist</w:t>
      </w:r>
      <w:r>
        <w:rPr>
          <w:color w:val="000000" w:themeColor="text1"/>
          <w:u w:color="000000" w:themeColor="text1"/>
        </w:rPr>
        <w:t xml:space="preserve"> Church </w:t>
      </w:r>
      <w:r>
        <w:t xml:space="preserve">has been a beacon of light and a community worship center in the </w:t>
      </w:r>
      <w:r w:rsidR="00F20234">
        <w:t>Irmo</w:t>
      </w:r>
      <w:r>
        <w:t xml:space="preserve"> area for </w:t>
      </w:r>
      <w:r w:rsidR="00F20234">
        <w:t xml:space="preserve">fifty </w:t>
      </w:r>
      <w:r>
        <w:t>years, and, God willing, will continue its godly heritage for many more years of worship and service. Now, therefore,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5B2" w:rsidRDefault="005815B2" w:rsidP="00581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AE4" w:rsidRDefault="000C1881" w:rsidP="00361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That </w:t>
      </w:r>
      <w:r w:rsidR="00361AE4">
        <w:rPr>
          <w:color w:val="000000" w:themeColor="text1"/>
        </w:rPr>
        <w:t xml:space="preserve">the members of the South Carolina House of Representatives, by this resolution, </w:t>
      </w:r>
      <w:r w:rsidR="00361AE4">
        <w:t>congratulate Riverland Hills Baptist Church of Irmo on the occasion of its fiftieth anniversary and commend the church for a half</w:t>
      </w:r>
      <w:r w:rsidR="006868C1">
        <w:noBreakHyphen/>
      </w:r>
      <w:r w:rsidR="00361AE4">
        <w:t>century of service to God and the community</w:t>
      </w:r>
      <w:r w:rsidR="00361AE4" w:rsidRPr="00090119">
        <w:rPr>
          <w:color w:val="000000" w:themeColor="text1"/>
          <w:u w:color="000000" w:themeColor="text1"/>
        </w:rPr>
        <w:t>.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61AE4">
        <w:t>Riverland Hills Baptist Church</w:t>
      </w:r>
      <w:r>
        <w:t>.</w:t>
      </w:r>
    </w:p>
    <w:p w:rsidR="00CD77EF" w:rsidRDefault="006868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4F20" w:rsidRDefault="00244F20" w:rsidP="00244F20">
      <w:pPr>
        <w:suppressAutoHyphens/>
      </w:pPr>
    </w:p>
    <w:sectPr w:rsidR="00244F20" w:rsidSect="00244F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A55" w:rsidRDefault="00826A55" w:rsidP="009F0C77">
      <w:r>
        <w:separator/>
      </w:r>
    </w:p>
  </w:endnote>
  <w:endnote w:type="continuationSeparator" w:id="0">
    <w:p w:rsidR="00826A55" w:rsidRDefault="00826A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F0E1AC-1F07-4CF3-BBF0-874163A8C205}"/>
    <w:embedBold r:id="rId2" w:fontKey="{532A5171-AAE4-41AE-8400-D95621DD82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8C9DEC0-DA6D-4705-BBEC-2F3B10D966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EEE6BF-D81E-41B6-B020-32C4DE4F0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DFD795-9515-4E83-ABE6-3115BE753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F20" w:rsidRPr="00595BED" w:rsidRDefault="00244F20" w:rsidP="00595B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36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A55" w:rsidRDefault="00826A55" w:rsidP="009F0C77">
      <w:r>
        <w:separator/>
      </w:r>
    </w:p>
  </w:footnote>
  <w:footnote w:type="continuationSeparator" w:id="0">
    <w:p w:rsidR="00826A55" w:rsidRDefault="00826A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9ZW19"/>
    <w:docVar w:name="CoverBillType" w:val="r"/>
    <w:docVar w:name="DocPath" w:val="L:\Council\bills\RM\1019ZW19.DOCX"/>
    <w:docVar w:name="dvBillNumber" w:val="35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6A55"/>
    <w:rsid w:val="00011869"/>
    <w:rsid w:val="00015CD6"/>
    <w:rsid w:val="000B7BEE"/>
    <w:rsid w:val="000C1881"/>
    <w:rsid w:val="000E0100"/>
    <w:rsid w:val="000E1785"/>
    <w:rsid w:val="000F0175"/>
    <w:rsid w:val="000F40FA"/>
    <w:rsid w:val="001035F1"/>
    <w:rsid w:val="0010776B"/>
    <w:rsid w:val="00133E66"/>
    <w:rsid w:val="001435A3"/>
    <w:rsid w:val="00146ED3"/>
    <w:rsid w:val="00151044"/>
    <w:rsid w:val="001938C7"/>
    <w:rsid w:val="001A6950"/>
    <w:rsid w:val="001D08F2"/>
    <w:rsid w:val="001D3A58"/>
    <w:rsid w:val="001D525B"/>
    <w:rsid w:val="001D7F4F"/>
    <w:rsid w:val="00205238"/>
    <w:rsid w:val="0022216B"/>
    <w:rsid w:val="002321B6"/>
    <w:rsid w:val="00244F2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AE4"/>
    <w:rsid w:val="0037079A"/>
    <w:rsid w:val="003C4DAB"/>
    <w:rsid w:val="003D01E8"/>
    <w:rsid w:val="003D6AAB"/>
    <w:rsid w:val="003E5288"/>
    <w:rsid w:val="003F6D79"/>
    <w:rsid w:val="00406C08"/>
    <w:rsid w:val="0041760A"/>
    <w:rsid w:val="00417C01"/>
    <w:rsid w:val="004403BD"/>
    <w:rsid w:val="00461441"/>
    <w:rsid w:val="00464FE2"/>
    <w:rsid w:val="004809EE"/>
    <w:rsid w:val="004E7D54"/>
    <w:rsid w:val="005273C6"/>
    <w:rsid w:val="00530A69"/>
    <w:rsid w:val="00545593"/>
    <w:rsid w:val="00556EBF"/>
    <w:rsid w:val="00564656"/>
    <w:rsid w:val="00577C6C"/>
    <w:rsid w:val="005815B2"/>
    <w:rsid w:val="00595BED"/>
    <w:rsid w:val="005A62FE"/>
    <w:rsid w:val="005C2FE2"/>
    <w:rsid w:val="005E2BC9"/>
    <w:rsid w:val="00605102"/>
    <w:rsid w:val="006215AA"/>
    <w:rsid w:val="0063265F"/>
    <w:rsid w:val="00663C22"/>
    <w:rsid w:val="006868C1"/>
    <w:rsid w:val="006913C9"/>
    <w:rsid w:val="0069470D"/>
    <w:rsid w:val="006D58AA"/>
    <w:rsid w:val="00734F00"/>
    <w:rsid w:val="007A362D"/>
    <w:rsid w:val="007A70AE"/>
    <w:rsid w:val="00826A55"/>
    <w:rsid w:val="008362E8"/>
    <w:rsid w:val="0085786E"/>
    <w:rsid w:val="008A1768"/>
    <w:rsid w:val="008A489F"/>
    <w:rsid w:val="008F0F33"/>
    <w:rsid w:val="008F4429"/>
    <w:rsid w:val="0094021A"/>
    <w:rsid w:val="009B44AF"/>
    <w:rsid w:val="009C5B8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8B4"/>
    <w:rsid w:val="00B412D4"/>
    <w:rsid w:val="00BE3C22"/>
    <w:rsid w:val="00C0345E"/>
    <w:rsid w:val="00C05ED4"/>
    <w:rsid w:val="00C24559"/>
    <w:rsid w:val="00C31C95"/>
    <w:rsid w:val="00C347F5"/>
    <w:rsid w:val="00C3483A"/>
    <w:rsid w:val="00C74E9D"/>
    <w:rsid w:val="00C826DD"/>
    <w:rsid w:val="00C82FD3"/>
    <w:rsid w:val="00C92819"/>
    <w:rsid w:val="00CC6B7B"/>
    <w:rsid w:val="00CD2089"/>
    <w:rsid w:val="00CD77EF"/>
    <w:rsid w:val="00D60448"/>
    <w:rsid w:val="00D73A67"/>
    <w:rsid w:val="00D970A9"/>
    <w:rsid w:val="00DE3909"/>
    <w:rsid w:val="00DF3845"/>
    <w:rsid w:val="00E41911"/>
    <w:rsid w:val="00E44B57"/>
    <w:rsid w:val="00E92EEF"/>
    <w:rsid w:val="00EC776C"/>
    <w:rsid w:val="00ED50F9"/>
    <w:rsid w:val="00EF2368"/>
    <w:rsid w:val="00F20234"/>
    <w:rsid w:val="00F24442"/>
    <w:rsid w:val="00F50AE3"/>
    <w:rsid w:val="00F655B7"/>
    <w:rsid w:val="00F656BA"/>
    <w:rsid w:val="00F67CF1"/>
    <w:rsid w:val="00F728AA"/>
    <w:rsid w:val="00F840F0"/>
    <w:rsid w:val="00F979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297A8A-64DB-4664-B392-85AB29190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1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1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4F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7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1F325-E459-4345-BDEC-B5C5D8AEA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3507: Riverland Hills Baptist Church - South Carolina Legislature Online</dc:title>
  <dc:creator>Rosanne McDowell</dc:creator>
  <cp:lastModifiedBy>S Wilson</cp:lastModifiedBy>
  <cp:revision>2</cp:revision>
  <cp:lastPrinted>2018-12-20T17:34:00Z</cp:lastPrinted>
  <dcterms:created xsi:type="dcterms:W3CDTF">2020-03-09T19:13:00Z</dcterms:created>
  <dcterms:modified xsi:type="dcterms:W3CDTF">2020-03-09T19:13:00Z</dcterms:modified>
</cp:coreProperties>
</file>