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57F" w:rsidRDefault="0082657F" w:rsidP="0082657F">
      <w:pPr>
        <w:widowControl w:val="0"/>
        <w:jc w:val="center"/>
      </w:pPr>
      <w:r w:rsidRPr="0082657F">
        <w:rPr>
          <w:b/>
        </w:rPr>
        <w:t>South Carolina General Assembly</w:t>
      </w:r>
    </w:p>
    <w:p w:rsidR="0082657F" w:rsidRDefault="0082657F" w:rsidP="0082657F">
      <w:pPr>
        <w:widowControl w:val="0"/>
        <w:jc w:val="center"/>
      </w:pPr>
      <w:r>
        <w:t>123rd Session, 2019-2020</w:t>
      </w:r>
    </w:p>
    <w:p w:rsidR="0082657F" w:rsidRDefault="0082657F" w:rsidP="0082657F">
      <w:pPr>
        <w:widowControl w:val="0"/>
        <w:jc w:val="left"/>
      </w:pPr>
    </w:p>
    <w:p w:rsidR="0082657F" w:rsidRDefault="0082657F" w:rsidP="0082657F">
      <w:pPr>
        <w:widowControl w:val="0"/>
        <w:jc w:val="left"/>
        <w:rPr>
          <w:b/>
        </w:rPr>
      </w:pPr>
      <w:r w:rsidRPr="0082657F">
        <w:rPr>
          <w:b/>
        </w:rPr>
        <w:t>H. 3571</w:t>
      </w:r>
    </w:p>
    <w:p w:rsidR="0082657F" w:rsidRDefault="0082657F" w:rsidP="0082657F">
      <w:pPr>
        <w:widowControl w:val="0"/>
        <w:jc w:val="left"/>
        <w:rPr>
          <w:b/>
        </w:rPr>
      </w:pPr>
    </w:p>
    <w:p w:rsidR="0082657F" w:rsidRDefault="0082657F" w:rsidP="0082657F">
      <w:pPr>
        <w:widowControl w:val="0"/>
        <w:jc w:val="left"/>
      </w:pPr>
      <w:r w:rsidRPr="0082657F">
        <w:rPr>
          <w:b/>
        </w:rPr>
        <w:t>STATUS INFORMATION</w:t>
      </w:r>
    </w:p>
    <w:p w:rsidR="0082657F" w:rsidRDefault="0082657F" w:rsidP="0082657F">
      <w:pPr>
        <w:widowControl w:val="0"/>
        <w:jc w:val="left"/>
      </w:pPr>
    </w:p>
    <w:p w:rsidR="0082657F" w:rsidRDefault="0082657F" w:rsidP="0082657F">
      <w:pPr>
        <w:widowControl w:val="0"/>
        <w:jc w:val="left"/>
      </w:pPr>
      <w:r>
        <w:t>House Resolution</w:t>
      </w:r>
    </w:p>
    <w:p w:rsidR="0082657F" w:rsidRDefault="0082657F" w:rsidP="0082657F">
      <w:pPr>
        <w:widowControl w:val="0"/>
        <w:jc w:val="left"/>
      </w:pPr>
      <w:r>
        <w:t>Sponsors: Reps. Thayer, W. Cox and West</w:t>
      </w:r>
    </w:p>
    <w:p w:rsidR="0082657F" w:rsidRDefault="0082657F" w:rsidP="0082657F">
      <w:pPr>
        <w:widowControl w:val="0"/>
        <w:jc w:val="left"/>
      </w:pPr>
      <w:r>
        <w:t>Document Path: l:\council\bills\gm\25276cm19.docx</w:t>
      </w:r>
    </w:p>
    <w:p w:rsidR="0082657F" w:rsidRDefault="0082657F" w:rsidP="0082657F">
      <w:pPr>
        <w:widowControl w:val="0"/>
        <w:jc w:val="left"/>
      </w:pPr>
    </w:p>
    <w:p w:rsidR="0082657F" w:rsidRDefault="0082657F" w:rsidP="0082657F">
      <w:pPr>
        <w:widowControl w:val="0"/>
        <w:jc w:val="left"/>
      </w:pPr>
      <w:r>
        <w:t>Introduced in the House on January 15, 2019</w:t>
      </w:r>
    </w:p>
    <w:p w:rsidR="0082657F" w:rsidRDefault="0082657F" w:rsidP="0082657F">
      <w:pPr>
        <w:widowControl w:val="0"/>
        <w:jc w:val="left"/>
      </w:pPr>
      <w:r>
        <w:t>Adopted by the House on January 15, 2019</w:t>
      </w:r>
    </w:p>
    <w:p w:rsidR="0082657F" w:rsidRDefault="0082657F" w:rsidP="0082657F">
      <w:pPr>
        <w:widowControl w:val="0"/>
        <w:jc w:val="left"/>
      </w:pPr>
    </w:p>
    <w:p w:rsidR="0082657F" w:rsidRDefault="0082657F" w:rsidP="0082657F">
      <w:pPr>
        <w:widowControl w:val="0"/>
        <w:jc w:val="left"/>
      </w:pPr>
      <w:r>
        <w:t xml:space="preserve">Summary: </w:t>
      </w:r>
      <w:r w:rsidR="00A83E1F">
        <w:t>Palmetto High School Varsity Competitive Cheerleading Squad</w:t>
      </w:r>
    </w:p>
    <w:p w:rsidR="0082657F" w:rsidRDefault="0082657F" w:rsidP="0082657F">
      <w:pPr>
        <w:widowControl w:val="0"/>
        <w:jc w:val="left"/>
      </w:pPr>
    </w:p>
    <w:p w:rsidR="0082657F" w:rsidRDefault="0082657F" w:rsidP="0082657F">
      <w:pPr>
        <w:widowControl w:val="0"/>
        <w:jc w:val="left"/>
      </w:pPr>
    </w:p>
    <w:p w:rsidR="0082657F" w:rsidRDefault="0082657F" w:rsidP="008265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657F">
        <w:rPr>
          <w:b/>
        </w:rPr>
        <w:t>HISTORY OF LEGISLATIVE ACTIONS</w:t>
      </w:r>
    </w:p>
    <w:p w:rsidR="0082657F" w:rsidRDefault="0082657F" w:rsidP="008265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657F" w:rsidRPr="0082657F" w:rsidRDefault="0082657F" w:rsidP="008265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657F">
        <w:rPr>
          <w:u w:val="single"/>
        </w:rPr>
        <w:tab/>
        <w:t>Date</w:t>
      </w:r>
      <w:r w:rsidRPr="0082657F">
        <w:rPr>
          <w:u w:val="single"/>
        </w:rPr>
        <w:tab/>
        <w:t>Body</w:t>
      </w:r>
      <w:r w:rsidRPr="0082657F">
        <w:rPr>
          <w:u w:val="single"/>
        </w:rPr>
        <w:tab/>
        <w:t>Action Description with journal page number</w:t>
      </w:r>
      <w:r w:rsidRPr="0082657F">
        <w:rPr>
          <w:u w:val="single"/>
        </w:rPr>
        <w:tab/>
      </w:r>
    </w:p>
    <w:p w:rsidR="00802DDD" w:rsidRDefault="00802DDD" w:rsidP="00802D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FD657A">
        <w:t>Introduced and adopted (</w:t>
      </w:r>
      <w:hyperlink r:id="rId7" w:history="1">
        <w:r w:rsidRPr="00FD657A">
          <w:rPr>
            <w:rStyle w:val="Hyperlink"/>
          </w:rPr>
          <w:t>House Journal</w:t>
        </w:r>
        <w:r w:rsidRPr="00FD657A">
          <w:rPr>
            <w:rStyle w:val="Hyperlink"/>
          </w:rPr>
          <w:noBreakHyphen/>
          <w:t>page 57</w:t>
        </w:r>
      </w:hyperlink>
      <w:r w:rsidRPr="00FD657A">
        <w:t>)</w:t>
      </w:r>
    </w:p>
    <w:p w:rsidR="00802DDD" w:rsidRDefault="00802DDD" w:rsidP="00802D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657F" w:rsidRDefault="0082657F" w:rsidP="00826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2657F">
          <w:rPr>
            <w:rStyle w:val="Hyperlink"/>
          </w:rPr>
          <w:t>legislative information</w:t>
        </w:r>
      </w:hyperlink>
      <w:r>
        <w:t xml:space="preserve"> at the website</w:t>
      </w:r>
    </w:p>
    <w:p w:rsidR="0082657F" w:rsidRDefault="0082657F" w:rsidP="00826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657F" w:rsidRPr="0082657F" w:rsidRDefault="0082657F" w:rsidP="00826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657F" w:rsidRDefault="0082657F" w:rsidP="0082657F">
      <w:r w:rsidRPr="0082657F">
        <w:rPr>
          <w:b/>
        </w:rPr>
        <w:t>VERSIONS OF THIS BILL</w:t>
      </w:r>
    </w:p>
    <w:p w:rsidR="0082657F" w:rsidRDefault="0082657F" w:rsidP="0082657F"/>
    <w:p w:rsidR="0082657F" w:rsidRDefault="00A100D7" w:rsidP="0082657F">
      <w:hyperlink r:id="rId9" w:history="1">
        <w:r w:rsidR="0082657F">
          <w:rPr>
            <w:rStyle w:val="Hyperlink"/>
          </w:rPr>
          <w:t>1/15/2019</w:t>
        </w:r>
      </w:hyperlink>
    </w:p>
    <w:p w:rsidR="0082657F" w:rsidRDefault="0082657F" w:rsidP="0082657F"/>
    <w:p w:rsidR="0082657F" w:rsidRDefault="0082657F" w:rsidP="0082657F">
      <w:pPr>
        <w:sectPr w:rsidR="0082657F" w:rsidSect="008265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4595" w:rsidRDefault="001745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4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4A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0B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16582C">
        <w:rPr>
          <w:color w:val="000000" w:themeColor="text1"/>
          <w:u w:color="000000" w:themeColor="text1"/>
        </w:rPr>
        <w:t>PALMETTO HIGH</w:t>
      </w:r>
      <w:r w:rsidR="0016582C" w:rsidRPr="00E542AE">
        <w:rPr>
          <w:color w:val="000000" w:themeColor="text1"/>
          <w:u w:color="000000" w:themeColor="text1"/>
        </w:rPr>
        <w:t xml:space="preserve"> SCHOOL </w:t>
      </w:r>
      <w:r w:rsidR="0016582C">
        <w:rPr>
          <w:color w:val="000000" w:themeColor="text1"/>
          <w:u w:color="000000" w:themeColor="text1"/>
        </w:rPr>
        <w:t>VARSITY CHEERLEADING SQUAD</w:t>
      </w:r>
      <w:r w:rsidR="0016582C">
        <w:t xml:space="preserve"> OF ANDERSON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552CB8">
        <w:t>18</w:t>
      </w:r>
      <w:r>
        <w:t xml:space="preserve"> SOUTH CAROLINA CLASS </w:t>
      </w:r>
      <w:r w:rsidR="00552CB8">
        <w:t>AAA</w:t>
      </w:r>
      <w:r w:rsidR="0016582C">
        <w:t>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4A9F" w:rsidRDefault="00844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44A9F" w:rsidRDefault="00844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A9F" w:rsidRDefault="00844A9F" w:rsidP="00DE0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E0BAC">
        <w:t xml:space="preserve"> the privilege of the floor of the South Carolina House of Representatives be extended to the </w:t>
      </w:r>
      <w:r w:rsidR="00DE0BAC">
        <w:rPr>
          <w:color w:val="000000" w:themeColor="text1"/>
          <w:u w:color="000000" w:themeColor="text1"/>
        </w:rPr>
        <w:t xml:space="preserve">Palmetto </w:t>
      </w:r>
      <w:r w:rsidR="0016582C">
        <w:rPr>
          <w:color w:val="000000" w:themeColor="text1"/>
          <w:u w:color="000000" w:themeColor="text1"/>
        </w:rPr>
        <w:t>High</w:t>
      </w:r>
      <w:r w:rsidR="0016582C" w:rsidRPr="00E542AE">
        <w:rPr>
          <w:color w:val="000000" w:themeColor="text1"/>
          <w:u w:color="000000" w:themeColor="text1"/>
        </w:rPr>
        <w:t xml:space="preserve"> School </w:t>
      </w:r>
      <w:r w:rsidR="00DE0BAC">
        <w:rPr>
          <w:color w:val="000000" w:themeColor="text1"/>
          <w:u w:color="000000" w:themeColor="text1"/>
        </w:rPr>
        <w:t>varsity cheerleading squad</w:t>
      </w:r>
      <w:r w:rsidR="00DE0BAC">
        <w:t xml:space="preserve"> of </w:t>
      </w:r>
      <w:r w:rsidR="0016582C">
        <w:t>Anderson</w:t>
      </w:r>
      <w:r w:rsidR="00DE0BAC">
        <w:t xml:space="preserve"> County with the team coaches and school officials, at a date and time to be determined by the Speaker, for the purpose of being recognized and commended for capturing the 20</w:t>
      </w:r>
      <w:r w:rsidR="0016582C">
        <w:t>18</w:t>
      </w:r>
      <w:r w:rsidR="00DE0BAC">
        <w:t xml:space="preserve"> South Carolina Class </w:t>
      </w:r>
      <w:r w:rsidR="0016582C">
        <w:t>AAAA</w:t>
      </w:r>
      <w:r w:rsidR="00DE0BAC">
        <w:t xml:space="preserve"> State Championship title.</w:t>
      </w:r>
    </w:p>
    <w:p w:rsidR="00F420EE" w:rsidRDefault="001658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657F" w:rsidRDefault="0082657F" w:rsidP="0082657F">
      <w:pPr>
        <w:suppressAutoHyphens/>
      </w:pPr>
    </w:p>
    <w:sectPr w:rsidR="0082657F" w:rsidSect="008265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A9F" w:rsidRDefault="00844A9F" w:rsidP="009F0C77">
      <w:r>
        <w:separator/>
      </w:r>
    </w:p>
  </w:endnote>
  <w:endnote w:type="continuationSeparator" w:id="0">
    <w:p w:rsidR="00844A9F" w:rsidRDefault="00844A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09ABC9-A678-416A-B578-9CFEB713CBA9}"/>
    <w:embedBold r:id="rId2" w:fontKey="{FD4B4DE3-A7F7-4089-AEB4-F995918861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3C2E3A-4B54-48A8-B83B-AF25D17C5E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C43BA0-FBF4-4F13-BEDF-0211E6D082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D3D4B0-D970-4E0E-BD96-D5052FF9B3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57F" w:rsidRPr="00174595" w:rsidRDefault="0082657F" w:rsidP="001745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3E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A9F" w:rsidRDefault="00844A9F" w:rsidP="009F0C77">
      <w:r>
        <w:separator/>
      </w:r>
    </w:p>
  </w:footnote>
  <w:footnote w:type="continuationSeparator" w:id="0">
    <w:p w:rsidR="00844A9F" w:rsidRDefault="00844A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76CM19"/>
    <w:docVar w:name="CoverBillType" w:val="r"/>
    <w:docVar w:name="DocPath" w:val="L:\Council\bills\GM\25276CM19.DOCX"/>
    <w:docVar w:name="dvBillNumber" w:val="35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44A9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82C"/>
    <w:rsid w:val="0017459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CB8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03CB"/>
    <w:rsid w:val="00734F00"/>
    <w:rsid w:val="007A70AE"/>
    <w:rsid w:val="00802DDD"/>
    <w:rsid w:val="0082657F"/>
    <w:rsid w:val="008362E8"/>
    <w:rsid w:val="00844A9F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3E1F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0BAC"/>
    <w:rsid w:val="00DF3845"/>
    <w:rsid w:val="00E41911"/>
    <w:rsid w:val="00E44B57"/>
    <w:rsid w:val="00E92EEF"/>
    <w:rsid w:val="00EF2368"/>
    <w:rsid w:val="00F24442"/>
    <w:rsid w:val="00F420E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0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721A45-FBB0-4A48-95C4-8D54DCE5F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8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8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65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7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71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2DC15-7676-4172-B1D9-77879383C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218</Words>
  <Characters>1206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3571: Palmetto High School Varsity Competitive Cheerleading Squad - South Carolina Legislature Online</dc:title>
  <dc:creator>Gail Moore</dc:creator>
  <cp:lastModifiedBy>S Volk</cp:lastModifiedBy>
  <cp:revision>2</cp:revision>
  <cp:lastPrinted>2019-01-03T21:18:00Z</cp:lastPrinted>
  <dcterms:created xsi:type="dcterms:W3CDTF">2019-01-16T19:20:00Z</dcterms:created>
  <dcterms:modified xsi:type="dcterms:W3CDTF">2019-01-16T19:20:00Z</dcterms:modified>
</cp:coreProperties>
</file>