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B4B" w:rsidRDefault="00AA2B4B" w:rsidP="00AA2B4B">
      <w:pPr>
        <w:widowControl w:val="0"/>
        <w:jc w:val="center"/>
      </w:pPr>
      <w:r w:rsidRPr="00AA2B4B">
        <w:rPr>
          <w:b/>
        </w:rPr>
        <w:t>South Carolina General Assembly</w:t>
      </w:r>
    </w:p>
    <w:p w:rsidR="00AA2B4B" w:rsidRDefault="00AA2B4B" w:rsidP="00AA2B4B">
      <w:pPr>
        <w:widowControl w:val="0"/>
        <w:jc w:val="center"/>
      </w:pPr>
      <w:r>
        <w:t>123rd Session, 2019-2020</w:t>
      </w:r>
    </w:p>
    <w:p w:rsidR="00AA2B4B" w:rsidRDefault="00AA2B4B" w:rsidP="00AA2B4B">
      <w:pPr>
        <w:widowControl w:val="0"/>
        <w:jc w:val="left"/>
      </w:pPr>
    </w:p>
    <w:p w:rsidR="00AA2B4B" w:rsidRDefault="00AA2B4B" w:rsidP="00AA2B4B">
      <w:pPr>
        <w:widowControl w:val="0"/>
        <w:jc w:val="left"/>
        <w:rPr>
          <w:b/>
        </w:rPr>
      </w:pPr>
      <w:r w:rsidRPr="00AA2B4B">
        <w:rPr>
          <w:b/>
        </w:rPr>
        <w:t>H. 3579</w:t>
      </w:r>
    </w:p>
    <w:p w:rsidR="00AA2B4B" w:rsidRDefault="00AA2B4B" w:rsidP="00AA2B4B">
      <w:pPr>
        <w:widowControl w:val="0"/>
        <w:jc w:val="left"/>
        <w:rPr>
          <w:b/>
        </w:rPr>
      </w:pPr>
    </w:p>
    <w:p w:rsidR="00AA2B4B" w:rsidRDefault="00AA2B4B" w:rsidP="00AA2B4B">
      <w:pPr>
        <w:widowControl w:val="0"/>
        <w:jc w:val="left"/>
      </w:pPr>
      <w:r w:rsidRPr="00AA2B4B">
        <w:rPr>
          <w:b/>
        </w:rPr>
        <w:t>STATUS INFORMATION</w:t>
      </w:r>
    </w:p>
    <w:p w:rsidR="00AA2B4B" w:rsidRDefault="00AA2B4B" w:rsidP="00AA2B4B">
      <w:pPr>
        <w:widowControl w:val="0"/>
        <w:jc w:val="left"/>
      </w:pPr>
    </w:p>
    <w:p w:rsidR="00AA2B4B" w:rsidRDefault="00AA2B4B" w:rsidP="00AA2B4B">
      <w:pPr>
        <w:widowControl w:val="0"/>
        <w:jc w:val="left"/>
      </w:pPr>
      <w:r>
        <w:t>General Bill</w:t>
      </w:r>
    </w:p>
    <w:p w:rsidR="00AA2B4B" w:rsidRDefault="00111EB9" w:rsidP="00AA2B4B">
      <w:pPr>
        <w:widowControl w:val="0"/>
        <w:jc w:val="left"/>
      </w:pPr>
      <w:r>
        <w:t>Sponsors: Reps. Felder, Allison and Stringer</w:t>
      </w:r>
    </w:p>
    <w:p w:rsidR="00AA2B4B" w:rsidRDefault="00AA2B4B" w:rsidP="00AA2B4B">
      <w:pPr>
        <w:widowControl w:val="0"/>
        <w:jc w:val="left"/>
      </w:pPr>
      <w:r>
        <w:t>Document Path: l:\council\bills\agm\19382wab19.docx</w:t>
      </w:r>
    </w:p>
    <w:p w:rsidR="002F4921" w:rsidRDefault="002F4921" w:rsidP="00AA2B4B">
      <w:pPr>
        <w:widowControl w:val="0"/>
        <w:jc w:val="left"/>
      </w:pPr>
      <w:r>
        <w:t>Companion/Similar bill(s): 4756</w:t>
      </w:r>
    </w:p>
    <w:p w:rsidR="00AA2B4B" w:rsidRDefault="00AA2B4B" w:rsidP="00AA2B4B">
      <w:pPr>
        <w:widowControl w:val="0"/>
        <w:jc w:val="left"/>
      </w:pPr>
    </w:p>
    <w:p w:rsidR="00AA2B4B" w:rsidRDefault="00AA2B4B" w:rsidP="00AA2B4B">
      <w:pPr>
        <w:widowControl w:val="0"/>
        <w:jc w:val="left"/>
      </w:pPr>
      <w:r>
        <w:t>Introduced in the House on January 15, 2019</w:t>
      </w:r>
    </w:p>
    <w:p w:rsidR="00AA2B4B" w:rsidRDefault="00AA2B4B" w:rsidP="00AA2B4B">
      <w:pPr>
        <w:widowControl w:val="0"/>
        <w:jc w:val="left"/>
      </w:pPr>
      <w:r>
        <w:t xml:space="preserve">Currently residing in the House Committee on </w:t>
      </w:r>
      <w:r w:rsidRPr="00AA2B4B">
        <w:rPr>
          <w:b/>
        </w:rPr>
        <w:t>Education and Public Works</w:t>
      </w:r>
    </w:p>
    <w:p w:rsidR="00AA2B4B" w:rsidRDefault="00AA2B4B" w:rsidP="00AA2B4B">
      <w:pPr>
        <w:widowControl w:val="0"/>
        <w:jc w:val="left"/>
      </w:pPr>
    </w:p>
    <w:p w:rsidR="00AA2B4B" w:rsidRDefault="00AA2B4B" w:rsidP="00AA2B4B">
      <w:pPr>
        <w:widowControl w:val="0"/>
        <w:jc w:val="left"/>
      </w:pPr>
      <w:r>
        <w:t xml:space="preserve">Summary: </w:t>
      </w:r>
      <w:r w:rsidR="009D6B9D">
        <w:t>Ethics</w:t>
      </w:r>
    </w:p>
    <w:p w:rsidR="00AA2B4B" w:rsidRDefault="00AA2B4B" w:rsidP="00AA2B4B">
      <w:pPr>
        <w:widowControl w:val="0"/>
        <w:jc w:val="left"/>
      </w:pPr>
    </w:p>
    <w:p w:rsidR="00AA2B4B" w:rsidRDefault="00AA2B4B" w:rsidP="00AA2B4B">
      <w:pPr>
        <w:widowControl w:val="0"/>
        <w:jc w:val="left"/>
      </w:pPr>
    </w:p>
    <w:p w:rsidR="00AA2B4B" w:rsidRDefault="00AA2B4B" w:rsidP="00AA2B4B">
      <w:pPr>
        <w:widowControl w:val="0"/>
        <w:tabs>
          <w:tab w:val="center" w:pos="590"/>
          <w:tab w:val="center" w:pos="1440"/>
          <w:tab w:val="left" w:pos="1872"/>
          <w:tab w:val="left" w:pos="9187"/>
        </w:tabs>
        <w:jc w:val="left"/>
      </w:pPr>
      <w:r w:rsidRPr="00AA2B4B">
        <w:rPr>
          <w:b/>
        </w:rPr>
        <w:t>HISTORY OF LEGISLATIVE ACTIONS</w:t>
      </w:r>
    </w:p>
    <w:p w:rsidR="00AA2B4B" w:rsidRDefault="00AA2B4B" w:rsidP="00AA2B4B">
      <w:pPr>
        <w:widowControl w:val="0"/>
        <w:tabs>
          <w:tab w:val="center" w:pos="590"/>
          <w:tab w:val="center" w:pos="1440"/>
          <w:tab w:val="left" w:pos="1872"/>
          <w:tab w:val="left" w:pos="9187"/>
        </w:tabs>
        <w:jc w:val="left"/>
      </w:pPr>
    </w:p>
    <w:p w:rsidR="00AA2B4B" w:rsidRPr="00AA2B4B" w:rsidRDefault="00AA2B4B" w:rsidP="00AA2B4B">
      <w:pPr>
        <w:widowControl w:val="0"/>
        <w:tabs>
          <w:tab w:val="center" w:pos="590"/>
          <w:tab w:val="center" w:pos="1440"/>
          <w:tab w:val="left" w:pos="1872"/>
          <w:tab w:val="left" w:pos="9187"/>
        </w:tabs>
        <w:jc w:val="left"/>
      </w:pPr>
      <w:r w:rsidRPr="00AA2B4B">
        <w:rPr>
          <w:u w:val="single"/>
        </w:rPr>
        <w:tab/>
        <w:t>Date</w:t>
      </w:r>
      <w:r w:rsidRPr="00AA2B4B">
        <w:rPr>
          <w:u w:val="single"/>
        </w:rPr>
        <w:tab/>
        <w:t>Body</w:t>
      </w:r>
      <w:r w:rsidRPr="00AA2B4B">
        <w:rPr>
          <w:u w:val="single"/>
        </w:rPr>
        <w:tab/>
        <w:t>Action Description with journal page number</w:t>
      </w:r>
      <w:r w:rsidRPr="00AA2B4B">
        <w:rPr>
          <w:u w:val="single"/>
        </w:rPr>
        <w:tab/>
      </w:r>
    </w:p>
    <w:p w:rsidR="00111EB9" w:rsidRDefault="00111EB9" w:rsidP="00111EB9">
      <w:pPr>
        <w:widowControl w:val="0"/>
        <w:tabs>
          <w:tab w:val="right" w:pos="1008"/>
          <w:tab w:val="left" w:pos="1152"/>
          <w:tab w:val="left" w:pos="1872"/>
          <w:tab w:val="left" w:pos="9187"/>
        </w:tabs>
        <w:ind w:left="2088" w:hanging="2088"/>
      </w:pPr>
      <w:r>
        <w:tab/>
        <w:t>1/15/2019</w:t>
      </w:r>
      <w:r>
        <w:tab/>
        <w:t>House</w:t>
      </w:r>
      <w:r>
        <w:tab/>
      </w:r>
      <w:r w:rsidRPr="00334F61">
        <w:t>Introduced and read first time (</w:t>
      </w:r>
      <w:hyperlink r:id="rId7" w:history="1">
        <w:r w:rsidRPr="00334F61">
          <w:rPr>
            <w:rStyle w:val="Hyperlink"/>
          </w:rPr>
          <w:t>House Journal</w:t>
        </w:r>
        <w:r w:rsidRPr="00334F61">
          <w:rPr>
            <w:rStyle w:val="Hyperlink"/>
          </w:rPr>
          <w:noBreakHyphen/>
          <w:t>page 69</w:t>
        </w:r>
      </w:hyperlink>
      <w:r w:rsidRPr="00334F61">
        <w:t>)</w:t>
      </w:r>
    </w:p>
    <w:p w:rsidR="00111EB9" w:rsidRDefault="00111EB9" w:rsidP="00111EB9">
      <w:pPr>
        <w:widowControl w:val="0"/>
        <w:tabs>
          <w:tab w:val="right" w:pos="1008"/>
          <w:tab w:val="left" w:pos="1152"/>
          <w:tab w:val="left" w:pos="1872"/>
          <w:tab w:val="left" w:pos="9187"/>
        </w:tabs>
        <w:ind w:left="2088" w:hanging="2088"/>
      </w:pPr>
      <w:r>
        <w:tab/>
        <w:t>1/15/2019</w:t>
      </w:r>
      <w:r>
        <w:tab/>
        <w:t>House</w:t>
      </w:r>
      <w:r>
        <w:tab/>
      </w:r>
      <w:r w:rsidRPr="00334F61">
        <w:t>Referred to Co</w:t>
      </w:r>
      <w:r>
        <w:t xml:space="preserve">mmittee on </w:t>
      </w:r>
      <w:r w:rsidRPr="00334F61">
        <w:rPr>
          <w:b/>
        </w:rPr>
        <w:t>Education and Public Works</w:t>
      </w:r>
      <w:r w:rsidRPr="00334F61">
        <w:t xml:space="preserve"> (</w:t>
      </w:r>
      <w:hyperlink r:id="rId8" w:history="1">
        <w:r w:rsidRPr="00334F61">
          <w:rPr>
            <w:rStyle w:val="Hyperlink"/>
          </w:rPr>
          <w:t>House Journal</w:t>
        </w:r>
        <w:r w:rsidRPr="00334F61">
          <w:rPr>
            <w:rStyle w:val="Hyperlink"/>
          </w:rPr>
          <w:noBreakHyphen/>
          <w:t>page 69</w:t>
        </w:r>
      </w:hyperlink>
      <w:r w:rsidRPr="00334F61">
        <w:t>)</w:t>
      </w:r>
    </w:p>
    <w:p w:rsidR="00111EB9" w:rsidRDefault="00111EB9" w:rsidP="00111EB9">
      <w:pPr>
        <w:widowControl w:val="0"/>
        <w:tabs>
          <w:tab w:val="right" w:pos="1008"/>
          <w:tab w:val="left" w:pos="1152"/>
          <w:tab w:val="left" w:pos="1872"/>
          <w:tab w:val="left" w:pos="9187"/>
        </w:tabs>
        <w:ind w:left="2088" w:hanging="2088"/>
      </w:pPr>
      <w:r>
        <w:tab/>
        <w:t>1/17/2019</w:t>
      </w:r>
      <w:r>
        <w:tab/>
        <w:t>House</w:t>
      </w:r>
      <w:r>
        <w:tab/>
      </w:r>
      <w:r w:rsidRPr="00334F61">
        <w:t>Member(s) request name added as sponsor: Stringer</w:t>
      </w:r>
    </w:p>
    <w:p w:rsidR="00111EB9" w:rsidRDefault="00111EB9" w:rsidP="00111EB9">
      <w:pPr>
        <w:widowControl w:val="0"/>
        <w:tabs>
          <w:tab w:val="right" w:pos="1008"/>
          <w:tab w:val="left" w:pos="1152"/>
          <w:tab w:val="left" w:pos="1872"/>
          <w:tab w:val="left" w:pos="9187"/>
        </w:tabs>
        <w:ind w:left="2088" w:hanging="2088"/>
      </w:pPr>
    </w:p>
    <w:p w:rsidR="00AA2B4B" w:rsidRDefault="00AA2B4B" w:rsidP="00AA2B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A2B4B">
          <w:rPr>
            <w:rStyle w:val="Hyperlink"/>
          </w:rPr>
          <w:t>legislative information</w:t>
        </w:r>
      </w:hyperlink>
      <w:r>
        <w:t xml:space="preserve"> at the website</w:t>
      </w:r>
    </w:p>
    <w:p w:rsidR="00AA2B4B" w:rsidRDefault="00AA2B4B" w:rsidP="00AA2B4B">
      <w:pPr>
        <w:widowControl w:val="0"/>
        <w:tabs>
          <w:tab w:val="right" w:pos="1008"/>
          <w:tab w:val="left" w:pos="1152"/>
          <w:tab w:val="left" w:pos="1872"/>
          <w:tab w:val="left" w:pos="9187"/>
        </w:tabs>
        <w:ind w:left="2088" w:hanging="2088"/>
        <w:jc w:val="left"/>
      </w:pPr>
    </w:p>
    <w:p w:rsidR="00AA2B4B" w:rsidRPr="00AA2B4B" w:rsidRDefault="00AA2B4B" w:rsidP="00AA2B4B">
      <w:pPr>
        <w:widowControl w:val="0"/>
        <w:tabs>
          <w:tab w:val="right" w:pos="1008"/>
          <w:tab w:val="left" w:pos="1152"/>
          <w:tab w:val="left" w:pos="1872"/>
          <w:tab w:val="left" w:pos="9187"/>
        </w:tabs>
        <w:ind w:left="2088" w:hanging="2088"/>
        <w:jc w:val="left"/>
      </w:pPr>
    </w:p>
    <w:p w:rsidR="00AA2B4B" w:rsidRDefault="00AA2B4B" w:rsidP="00AA2B4B">
      <w:pPr>
        <w:widowControl w:val="0"/>
        <w:jc w:val="left"/>
      </w:pPr>
      <w:r w:rsidRPr="00AA2B4B">
        <w:rPr>
          <w:b/>
        </w:rPr>
        <w:t>VERSIONS OF THIS BILL</w:t>
      </w:r>
    </w:p>
    <w:p w:rsidR="00AA2B4B" w:rsidRDefault="00AA2B4B" w:rsidP="00AA2B4B">
      <w:pPr>
        <w:widowControl w:val="0"/>
        <w:jc w:val="left"/>
      </w:pPr>
    </w:p>
    <w:p w:rsidR="00AA2B4B" w:rsidRDefault="00CC0567" w:rsidP="00AA2B4B">
      <w:pPr>
        <w:widowControl w:val="0"/>
        <w:jc w:val="left"/>
      </w:pPr>
      <w:hyperlink r:id="rId10" w:history="1">
        <w:r w:rsidR="00AA2B4B">
          <w:rPr>
            <w:rStyle w:val="Hyperlink"/>
          </w:rPr>
          <w:t>1/15/2019</w:t>
        </w:r>
      </w:hyperlink>
    </w:p>
    <w:p w:rsidR="00AA2B4B" w:rsidRDefault="00AA2B4B" w:rsidP="00AA2B4B"/>
    <w:p w:rsidR="00AA2B4B" w:rsidRDefault="00AA2B4B" w:rsidP="00AA2B4B">
      <w:pPr>
        <w:sectPr w:rsidR="00AA2B4B" w:rsidSect="00AA2B4B">
          <w:pgSz w:w="12240" w:h="15840" w:code="1"/>
          <w:pgMar w:top="1080" w:right="1440" w:bottom="1080" w:left="1440" w:header="720" w:footer="720" w:gutter="0"/>
          <w:cols w:space="720"/>
          <w:noEndnote/>
          <w:docGrid w:linePitch="360"/>
        </w:sectPr>
      </w:pPr>
    </w:p>
    <w:p w:rsidR="00A808A8" w:rsidRDefault="00A808A8"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BC2" w:rsidRDefault="00962BC2" w:rsidP="0096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6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1165D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1165D4">
        <w:t xml:space="preserve">AMEND THE CODE OF LAWS OF SOUTH CAROLINA, 1976, 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rsidR="00184816">
        <w:noBreakHyphen/>
      </w:r>
      <w:r>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BY ADDING SECTION 59</w:t>
      </w:r>
      <w:r w:rsidR="00184816">
        <w:noBreakHyphen/>
      </w:r>
      <w:r>
        <w:t>19</w:t>
      </w:r>
      <w:r w:rsidR="00184816">
        <w:noBreakHyphen/>
      </w:r>
      <w:r>
        <w:t>55 SO AS TO PROVIDE SCHOOL BOARD TRUSTEES AND SCHOOL OFFICIALS SHALL COMPLY WITH CERTAIN ETHICS PROVISIONS APPLICABLE TO PUBLIC OFFICERS AND EMPLOYEES; BY ADDING SECTION 8</w:t>
      </w:r>
      <w:r w:rsidR="00184816">
        <w:noBreakHyphen/>
      </w:r>
      <w:r>
        <w:t>13</w:t>
      </w:r>
      <w:r w:rsidR="00184816">
        <w:noBreakHyphen/>
      </w:r>
      <w:r>
        <w:t xml:space="preserve">810 SO AS TO </w:t>
      </w:r>
      <w:r>
        <w:lastRenderedPageBreak/>
        <w:t>PROVIDE THE STATE BOARD OF EDUCATION SHALL NOTIFY THE STATE ETHICS COMMISSION OF ANY SCHOOL BOARD TRUSTEE WHO FAILS TO COMPLETE REQUIRED ETHICS TRAINING, TO PROVIDE FAILURE OF A SCHOOL BOARD MEMBER TO COMPLETE THIS TRAINING CONSTITUTES A VIOLATION OF THE STATE ETHICS ACT</w:t>
      </w:r>
      <w:r w:rsidR="00330A2A">
        <w:t xml:space="preserve"> AND SUBJECTS THE MEMBER TO CERTAIN CIVIL AND CRIMINAL PENALTIES</w:t>
      </w:r>
      <w:r>
        <w:t>, TO PROVIDE THE COMMISSION ALSO MAY IMPOSE ORAL OR WRITTEN WARNINGS OR REPRIMANDS, AND TO PROVIDE TRUSTEES MUST BE PROVIDED NOTICE AND OPPORTUNITY FOR A HEARING BEFORE THEIR POSITION ON THE SCHOOL BOARD MAY BE TERMINATED FOR VIOLATIONS OF THE STATE ETHICS ACT; AND TO AMEND SECTION 59</w:t>
      </w:r>
      <w:r w:rsidR="00184816">
        <w:noBreakHyphen/>
      </w:r>
      <w:r>
        <w:t>19</w:t>
      </w:r>
      <w:r w:rsidR="00184816">
        <w:noBreakHyphen/>
      </w:r>
      <w:r>
        <w:t xml:space="preserve">45, RELATING TO MANDATORY ORIENTATION FOR SCHOOL BOARD MEMBERS, SO AS TO PROVIDE THE STATE BOARD OF EDUCATION SHALL ADOPT A MODEL TRAINING PROGRAM FOR SCHOOL BOARD MEMBERS WHICH DISTRICTS </w:t>
      </w:r>
      <w:r w:rsidR="005B1B12">
        <w:t>SHALL</w:t>
      </w:r>
      <w:r>
        <w:t xml:space="preserve"> ADOPT, TO PROVIDE SCHOOL DISTRICTS SHALL ADOPT LOCAL TRAINING PROGRAMS, AND TO PROVIDE SCHOOL DISTRICTS SHALL PROVIDE SUCH TRAINING TO BOARD MEMBERS WITHIN ONE YEAR AFTER TAKING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B2" w:rsidRDefault="00B05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6B2" w:rsidRDefault="00B05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B056B2"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0024" w:rsidRPr="000A1B8C">
        <w:t>Chapter 19, Title 59 of the 1976 Code is amended by adding:</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720.</w:t>
      </w:r>
      <w:r>
        <w:tab/>
      </w:r>
      <w:r w:rsidRPr="000A1B8C">
        <w:t>For purposes of this article</w:t>
      </w:r>
      <w:r>
        <w:t>:</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184816" w:rsidRPr="00184816">
        <w:t>‘</w:t>
      </w:r>
      <w:r>
        <w:t>Anything of value</w:t>
      </w:r>
      <w:r w:rsidR="00184816" w:rsidRPr="00184816">
        <w:t>’</w:t>
      </w:r>
      <w:r>
        <w:t xml:space="preserve"> or </w:t>
      </w:r>
      <w:r w:rsidR="00184816" w:rsidRPr="00184816">
        <w:t>‘</w:t>
      </w:r>
      <w:r>
        <w:t>a thing of value</w:t>
      </w:r>
      <w:r w:rsidR="00184816" w:rsidRPr="00184816">
        <w:t>’</w:t>
      </w:r>
      <w:r>
        <w:t xml:space="preserve"> has the same meaning as in Section 8</w:t>
      </w:r>
      <w:r w:rsidR="00184816">
        <w:noBreakHyphen/>
      </w:r>
      <w:r>
        <w:t>13</w:t>
      </w:r>
      <w:r w:rsidR="00184816">
        <w:noBreakHyphen/>
      </w:r>
      <w:r>
        <w:t>100(1).</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184816" w:rsidRPr="00184816">
        <w:t>‘</w:t>
      </w:r>
      <w:r>
        <w:t>Economic interest</w:t>
      </w:r>
      <w:r w:rsidR="00184816" w:rsidRPr="00184816">
        <w:t>’</w:t>
      </w:r>
      <w:r>
        <w:t xml:space="preserve"> has the same meaning as in Section 8</w:t>
      </w:r>
      <w:r w:rsidR="00184816">
        <w:noBreakHyphen/>
      </w:r>
      <w:r>
        <w:t>13</w:t>
      </w:r>
      <w:r w:rsidR="00184816">
        <w:noBreakHyphen/>
      </w:r>
      <w:r>
        <w:t>100(11).</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184816" w:rsidRPr="00184816">
        <w:t>‘</w:t>
      </w:r>
      <w:r w:rsidR="002E69B3">
        <w:t>F</w:t>
      </w:r>
      <w:r w:rsidRPr="000A1B8C">
        <w:t>amily</w:t>
      </w:r>
      <w:r w:rsidR="002E69B3">
        <w:t xml:space="preserve"> member</w:t>
      </w:r>
      <w:r w:rsidR="00184816" w:rsidRPr="00184816">
        <w:t>’</w:t>
      </w:r>
      <w:r w:rsidRPr="000A1B8C">
        <w:t xml:space="preserve"> </w:t>
      </w:r>
      <w:r>
        <w:t>has the same meaning as in Section 8</w:t>
      </w:r>
      <w:r w:rsidR="00184816">
        <w:noBreakHyphen/>
      </w:r>
      <w:r>
        <w:t>13</w:t>
      </w:r>
      <w:r w:rsidR="00184816">
        <w:noBreakHyphen/>
      </w:r>
      <w:r>
        <w:t>100(15).</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184816" w:rsidRPr="00184816">
        <w:t>‘</w:t>
      </w:r>
      <w:r>
        <w:t>Public official</w:t>
      </w:r>
      <w:r w:rsidR="00184816" w:rsidRPr="00184816">
        <w:t>’</w:t>
      </w:r>
      <w:r>
        <w:t xml:space="preserve"> has the same meaning as in Section 8</w:t>
      </w:r>
      <w:r w:rsidR="00184816">
        <w:noBreakHyphen/>
      </w:r>
      <w:r>
        <w:t>13</w:t>
      </w:r>
      <w:r w:rsidR="00184816">
        <w:noBreakHyphen/>
      </w:r>
      <w:r>
        <w:t>100(27).</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184816" w:rsidRPr="00184816">
        <w:t>‘</w:t>
      </w:r>
      <w:r>
        <w:t>School official</w:t>
      </w:r>
      <w:r w:rsidR="00184816" w:rsidRPr="00184816">
        <w:t>’</w:t>
      </w:r>
      <w:r>
        <w:t xml:space="preserve"> includes the superintendent, assistant superintendent, chief finance official or employee, and chief purchasing official or employee of a school district.</w:t>
      </w:r>
    </w:p>
    <w:p w:rsidR="002E69B3" w:rsidRDefault="002E69B3"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184816" w:rsidRPr="00184816">
        <w:t>‘</w:t>
      </w:r>
      <w:r>
        <w:t>N</w:t>
      </w:r>
      <w:r w:rsidRPr="002E69B3">
        <w:t>epotism</w:t>
      </w:r>
      <w:r w:rsidR="00184816" w:rsidRPr="00184816">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w:t>
      </w:r>
      <w:r w:rsidR="00330A2A">
        <w:t>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A local school board only may adopt its local code of ethics or any changes to that local code at a regularly scheduled meeting.</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matters discussed </w:t>
      </w:r>
      <w:r w:rsidRPr="003F0699">
        <w:t>in executive session or</w:t>
      </w:r>
      <w:r w:rsidRPr="000A1B8C">
        <w:t xml:space="preserve"> that are exempt from disclosure under the Freedom of Information Act.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740.</w:t>
      </w:r>
      <w:r>
        <w:tab/>
      </w:r>
      <w:r w:rsidRPr="000A1B8C">
        <w:t>(A)</w:t>
      </w:r>
      <w:r>
        <w:tab/>
      </w:r>
      <w:r w:rsidRPr="000A1B8C">
        <w:t>A local school board shall adopt policies regarding nepotism which, at a minimum, must include the provisions of this section.</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rsidR="00330A2A">
        <w:t>20</w:t>
      </w:r>
      <w:r w:rsidRPr="000A1B8C">
        <w:t>, a person who has a</w:t>
      </w:r>
      <w:r w:rsidR="002E69B3">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184816" w:rsidRPr="00184816">
        <w:t>’</w:t>
      </w:r>
      <w:r w:rsidRPr="000A1B8C">
        <w:t>s employment with the district begins after December 31, 20</w:t>
      </w:r>
      <w:r w:rsidR="00330A2A">
        <w:t>20</w:t>
      </w:r>
      <w:r w:rsidRPr="000A1B8C">
        <w:t>. This provision does not affect the employment of a person employed by the district before June 30, 20</w:t>
      </w:r>
      <w:r w:rsidR="00330A2A">
        <w:t>20</w:t>
      </w:r>
      <w:r>
        <w:t>,</w:t>
      </w:r>
      <w:r w:rsidRPr="000A1B8C">
        <w:t xml:space="preserve"> or who is employed by the district when his family member becomes a member of that local school board</w:t>
      </w:r>
      <w:r>
        <w: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184816">
        <w:noBreakHyphen/>
      </w:r>
      <w:r w:rsidRPr="000A1B8C">
        <w:t>time enrollment of fewer than three thousand students in the initial fall enrollment of 201</w:t>
      </w:r>
      <w:r w:rsidR="00330A2A">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184816" w:rsidRPr="00184816">
        <w:t>’</w:t>
      </w:r>
      <w:r w:rsidRPr="000A1B8C">
        <w:t xml:space="preserve"> notice of the individual</w:t>
      </w:r>
      <w:r w:rsidR="00184816" w:rsidRPr="00184816">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(g)</w:t>
      </w:r>
      <w:r>
        <w:tab/>
      </w:r>
      <w:r w:rsidRPr="000A1B8C">
        <w:t>describes the methods for collecting data, and for measuring and evaluating any change in student performance resulting from the proposed waiver;</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(i)</w:t>
      </w:r>
      <w:r>
        <w:tab/>
      </w:r>
      <w:r>
        <w:tab/>
      </w:r>
      <w:r w:rsidRPr="000A1B8C">
        <w:t>provides a resolution adopted by the local school board to approve or disapprove the waiver request, and outlining the reasons for its approval or disapproval; and</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State Board of Education may grant or deny a waiver request, or grant a waiver request subject to specific modifications in the waiver request.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184816">
        <w:noBreakHyphen/>
      </w:r>
      <w:r w:rsidRPr="000A1B8C">
        <w:t xml:space="preserve">five days after receipt of the request, taking into consideration whether the benefit to the public would justify approval of the waiver.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rsidR="00330A2A">
        <w:t>20</w:t>
      </w:r>
      <w:r>
        <w:t>,</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184816" w:rsidRPr="00184816">
        <w:t>’</w:t>
      </w:r>
      <w:r w:rsidRPr="000A1B8C">
        <w:t>s employment with the district begins after December 31, 20</w:t>
      </w:r>
      <w:r w:rsidR="00330A2A">
        <w:t>20</w:t>
      </w:r>
      <w:r w:rsidRPr="000A1B8C">
        <w:t>. This provision does not affect the employment of a person employed by the district before June 30, 20</w:t>
      </w:r>
      <w:r w:rsidR="00330A2A">
        <w:t>20</w:t>
      </w:r>
      <w:r>
        <w:t>,</w:t>
      </w:r>
      <w:r w:rsidRPr="000A1B8C">
        <w:t xml:space="preserve"> or who is employed by the district when his family member becomes a member of that local school board.</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member has an </w:t>
      </w:r>
      <w:r>
        <w:t xml:space="preserve">economic </w:t>
      </w:r>
      <w:r w:rsidRPr="000A1B8C">
        <w:t xml:space="preserve">interest that reasonably </w:t>
      </w:r>
      <w:r>
        <w:t xml:space="preserve">could </w:t>
      </w:r>
      <w:r w:rsidRPr="000A1B8C">
        <w:t>be expected to impair his objectivity or independence of judgment;</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 xml:space="preserve">solicit or accept, or knowingly allow his family member or a business organization in which he or </w:t>
      </w:r>
      <w:r w:rsidR="00330A2A">
        <w:t>his</w:t>
      </w:r>
      <w:r w:rsidRPr="000A1B8C">
        <w:t xml:space="preserve"> family member has an </w:t>
      </w:r>
      <w:r w:rsidR="002E69B3">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rsidR="005B1B12">
        <w:t>ard member or his family member</w:t>
      </w:r>
      <w:r w:rsidRPr="000A1B8C">
        <w:t xml:space="preserve"> </w:t>
      </w:r>
      <w:r>
        <w:t xml:space="preserve">in </w:t>
      </w:r>
      <w:r w:rsidRPr="000A1B8C">
        <w:t xml:space="preserve">return;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184816">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rsidR="002E69B3">
        <w:t>two</w:t>
      </w:r>
      <w:r w:rsidR="00184816">
        <w:noBreakHyphen/>
      </w:r>
      <w:r w:rsidR="002E69B3">
        <w:t>thirds</w:t>
      </w:r>
      <w:r w:rsidRPr="000A1B8C">
        <w:t xml:space="preserve"> vote</w:t>
      </w:r>
      <w:r>
        <w:t xml:space="preserve"> of</w:t>
      </w:r>
      <w:r w:rsidRPr="000A1B8C">
        <w:t xml:space="preserve"> the membership of the board then serving;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184816">
        <w:noBreakHyphen/>
      </w:r>
      <w:r w:rsidRPr="000A1B8C">
        <w:t>for</w:t>
      </w:r>
      <w:r w:rsidR="00184816">
        <w:noBreakHyphen/>
      </w:r>
      <w:r w:rsidRPr="000A1B8C">
        <w:t>profit organizations; and</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be considered in conflict with the provisions of this subsection if, by reason of his participation in a matter required to be voted upon, no material or monetary gain accrues to him as a member of a profession, occupation, or group to any greater extent than reasonably could be expected to accrue to another member of that profession, occupation, or group.</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A1B8C">
        <w:t>Upon a motion supported by a two</w:t>
      </w:r>
      <w:r w:rsidR="00184816">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r>
        <w:tab/>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184816">
        <w:noBreakHyphen/>
      </w:r>
      <w:r w:rsidRPr="000A1B8C">
        <w:t>19</w:t>
      </w:r>
      <w:r w:rsidR="00184816">
        <w:noBreakHyphen/>
      </w:r>
      <w:r w:rsidRPr="000A1B8C">
        <w:t>7</w:t>
      </w:r>
      <w:r w:rsidR="005B1B12">
        <w:t>6</w:t>
      </w:r>
      <w:r w:rsidRPr="000A1B8C">
        <w:t>0.</w:t>
      </w:r>
      <w:r>
        <w:tab/>
      </w:r>
      <w:r w:rsidRPr="000A1B8C">
        <w:t>(A)</w:t>
      </w:r>
      <w:r>
        <w:tab/>
      </w:r>
      <w:r w:rsidRPr="000A1B8C">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Notwithstanding another provision of law, if a school district or school is placed on the level of accreditation that immediately 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 xml:space="preserve">the presiding officer shall notify the parties of the time and place of the hearing;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184816">
        <w:noBreakHyphen/>
      </w:r>
      <w:r w:rsidRPr="000A1B8C">
        <w:t xml:space="preserve">examination;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 xml:space="preserve">the strict rules of evidence prevailing in courts of law are not applicable; and </w:t>
      </w:r>
    </w:p>
    <w:p w:rsidR="00650024" w:rsidRPr="000A1B8C"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(E)</w:t>
      </w:r>
      <w:r>
        <w:tab/>
      </w:r>
      <w:r w:rsidRPr="000A1B8C">
        <w:t>The provisions of this section apply only to a local school district or school which is placed on the level of accreditation immediately preceding loss of accreditation after July 1, 20</w:t>
      </w:r>
      <w:r w:rsidR="00330A2A">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19, Title 59 of the 1976 Code is amended by adding:</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84816">
        <w:noBreakHyphen/>
      </w:r>
      <w:r>
        <w:t>19</w:t>
      </w:r>
      <w:r w:rsidR="00184816">
        <w:noBreakHyphen/>
      </w:r>
      <w:r>
        <w:t>55.</w:t>
      </w:r>
      <w:r>
        <w:tab/>
        <w:t xml:space="preserve">Trustees and school officials shall comply with the provisions of Articles 1, 7, 11, and 13, Chapter 11, Title 8.  For purposes of this section, </w:t>
      </w:r>
      <w:r w:rsidR="00184816" w:rsidRPr="00184816">
        <w:t>‘</w:t>
      </w:r>
      <w:r>
        <w:t>school official</w:t>
      </w:r>
      <w:r w:rsidR="00184816" w:rsidRPr="00184816">
        <w:t>’</w:t>
      </w:r>
      <w:r>
        <w:t xml:space="preserve"> has the same meaning as </w:t>
      </w:r>
      <w:r w:rsidR="005B1B12">
        <w:t xml:space="preserve">in </w:t>
      </w:r>
      <w:r>
        <w:t>Section 59</w:t>
      </w:r>
      <w:r w:rsidR="00184816">
        <w:noBreakHyphen/>
      </w:r>
      <w:r>
        <w:t>19</w:t>
      </w:r>
      <w:r w:rsidR="00184816">
        <w:noBreakHyphen/>
      </w:r>
      <w:r>
        <w:t>720(5).”</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B63816"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B63816">
        <w:t>.</w:t>
      </w:r>
      <w:r>
        <w:tab/>
      </w:r>
      <w:r w:rsidRPr="00B63816">
        <w:t>Article 7, Chapter 13, Title 18 of the 1976 Code is amended by adding:</w:t>
      </w:r>
    </w:p>
    <w:p w:rsidR="00650024" w:rsidRPr="00B63816"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9B3"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184816">
        <w:noBreakHyphen/>
      </w:r>
      <w:r w:rsidRPr="00B63816">
        <w:t>13</w:t>
      </w:r>
      <w:r w:rsidR="00184816">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rsidR="00330A2A">
        <w:t xml:space="preserve">local school board </w:t>
      </w:r>
      <w:r w:rsidRPr="00B63816">
        <w:t xml:space="preserve">member who has not complied with the provisions of </w:t>
      </w:r>
      <w:r>
        <w:t>Section 59</w:t>
      </w:r>
      <w:r w:rsidR="00184816">
        <w:noBreakHyphen/>
      </w:r>
      <w:r>
        <w:t>19</w:t>
      </w:r>
      <w:r w:rsidR="00184816">
        <w:noBreakHyphen/>
      </w:r>
      <w:r>
        <w:t xml:space="preserve">45. </w:t>
      </w:r>
      <w:r w:rsidR="002E69B3">
        <w:t>Local s</w:t>
      </w:r>
      <w:r w:rsidRPr="00B63816">
        <w:t>chool board members who fail to successfull</w:t>
      </w:r>
      <w:r w:rsidR="00330A2A">
        <w:t>y complete the training program</w:t>
      </w:r>
      <w:r w:rsidRPr="00B63816">
        <w:t xml:space="preserve"> </w:t>
      </w:r>
      <w:r>
        <w:t>must</w:t>
      </w:r>
      <w:r w:rsidRPr="00B63816">
        <w:t xml:space="preserve"> be considered to be in violation of the State Ethics Act and </w:t>
      </w:r>
      <w:r w:rsidR="002E69B3">
        <w:t>must be assessed a civil penalty as follows:</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sidR="005B1B12">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ten days after notice has been given, and one hundred dollars for each additional calendar day in which the training is not completed, not exceeding </w:t>
      </w:r>
      <w:r>
        <w:rPr>
          <w:color w:val="000000" w:themeColor="text1"/>
          <w:u w:color="000000" w:themeColor="text1"/>
        </w:rPr>
        <w:t>five thousand dollars; and</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rsidR="002E69B3" w:rsidRPr="008223B6"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rsidR="00650024" w:rsidRDefault="002E69B3" w:rsidP="002E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rsidR="00650024" w:rsidRPr="00B63816"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184816" w:rsidRPr="00184816">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184816">
        <w:noBreakHyphen/>
      </w:r>
      <w:r>
        <w:t>19</w:t>
      </w:r>
      <w:r w:rsidR="00184816">
        <w:noBreakHyphen/>
      </w:r>
      <w:r>
        <w:t>45 of the 1976 Code is amended to read:</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Pr="00651407"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184816">
        <w:noBreakHyphen/>
      </w:r>
      <w:r>
        <w:t>19</w:t>
      </w:r>
      <w:r w:rsidR="00184816">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sidR="00330A2A">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sidR="005B1B12">
        <w:rPr>
          <w:u w:val="single"/>
        </w:rPr>
        <w:t>l and continuing training. The State B</w:t>
      </w:r>
      <w:r w:rsidRPr="0066697A">
        <w:rPr>
          <w:u w:val="single"/>
        </w:rPr>
        <w:t>oard</w:t>
      </w:r>
      <w:r w:rsidR="005B1B12">
        <w:rPr>
          <w:u w:val="single"/>
        </w:rPr>
        <w:t xml:space="preserve"> of Education</w:t>
      </w:r>
      <w:r w:rsidRPr="0066697A">
        <w:rPr>
          <w:u w:val="single"/>
        </w:rPr>
        <w:t xml:space="preserve"> periodically may adopt revisions to the training program as it considers necessary.</w:t>
      </w:r>
      <w:r w:rsidRPr="00AC2525">
        <w:tab/>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sidR="005B1B12">
        <w:rPr>
          <w:u w:val="single"/>
        </w:rPr>
        <w:t>S</w:t>
      </w:r>
      <w:r w:rsidRPr="0066697A">
        <w:rPr>
          <w:u w:val="single"/>
        </w:rPr>
        <w:t xml:space="preserve">tate </w:t>
      </w:r>
      <w:r w:rsidR="005B1B12">
        <w:rPr>
          <w:u w:val="single"/>
        </w:rPr>
        <w:t>B</w:t>
      </w:r>
      <w:r w:rsidRPr="0066697A">
        <w:rPr>
          <w:u w:val="single"/>
        </w:rPr>
        <w:t>oard</w:t>
      </w:r>
      <w:r w:rsidR="005B1B12">
        <w:rPr>
          <w:u w:val="single"/>
        </w:rPr>
        <w:t xml:space="preserve"> of Education</w:t>
      </w:r>
      <w:r w:rsidRPr="0066697A">
        <w:rPr>
          <w:u w:val="single"/>
        </w:rPr>
        <w:t xml:space="preserve">. A training program must include, at a minimum, the model training program. </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sidR="005B1B12">
        <w:rPr>
          <w:u w:val="single"/>
        </w:rPr>
        <w:t>e S</w:t>
      </w:r>
      <w:r w:rsidRPr="0066697A">
        <w:rPr>
          <w:u w:val="single"/>
        </w:rPr>
        <w:t xml:space="preserve">tate </w:t>
      </w:r>
      <w:r w:rsidR="005B1B12">
        <w:rPr>
          <w:u w:val="single"/>
        </w:rPr>
        <w:t>B</w:t>
      </w:r>
      <w:r w:rsidRPr="0066697A">
        <w:rPr>
          <w:u w:val="single"/>
        </w:rPr>
        <w:t>oard</w:t>
      </w:r>
      <w:r w:rsidR="005B1B12">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sidR="005B1B12">
        <w:rPr>
          <w:u w:val="single"/>
        </w:rPr>
        <w:t>doption of the revision by the S</w:t>
      </w:r>
      <w:r w:rsidRPr="0066697A">
        <w:rPr>
          <w:u w:val="single"/>
        </w:rPr>
        <w:t xml:space="preserve">tate </w:t>
      </w:r>
      <w:r w:rsidR="005B1B12">
        <w:rPr>
          <w:u w:val="single"/>
        </w:rPr>
        <w:t>B</w:t>
      </w:r>
      <w:r w:rsidRPr="0066697A">
        <w:rPr>
          <w:u w:val="single"/>
        </w:rPr>
        <w:t>oard</w:t>
      </w:r>
      <w:r w:rsidR="005B1B12">
        <w:rPr>
          <w:u w:val="single"/>
        </w:rPr>
        <w:t xml:space="preserve"> of Education</w:t>
      </w:r>
      <w:r w:rsidRPr="0066697A">
        <w:rPr>
          <w:u w:val="single"/>
        </w:rPr>
        <w:t xml:space="preserve">. </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rsidR="00650024" w:rsidRPr="002F01D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rsidR="00650024" w:rsidRPr="002F01D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rsidR="00650024" w:rsidRPr="0066697A"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rsidR="00650024" w:rsidRPr="002F01D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184816">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is not required but may be conducted at the option of a school district or county board of education. The State Board of Education shall establish guidelines and procedures for these reimbursements.</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rsidR="00E24D75">
        <w:t xml:space="preserve"> </w:t>
      </w:r>
      <w:r w:rsidR="00E24D75">
        <w:rPr>
          <w:u w:val="single"/>
        </w:rPr>
        <w:t>for a period of at least five years</w:t>
      </w:r>
      <w:r w:rsidRPr="00B24E1D">
        <w:t>.</w:t>
      </w:r>
      <w:r>
        <w:t>”</w:t>
      </w: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24" w:rsidRDefault="00650024" w:rsidP="0065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85E03" w:rsidRDefault="001848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B4B" w:rsidRDefault="00AA2B4B" w:rsidP="00AA2B4B">
      <w:pPr>
        <w:suppressAutoHyphens/>
      </w:pPr>
    </w:p>
    <w:sectPr w:rsidR="00AA2B4B" w:rsidSect="00AA2B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6B2" w:rsidRDefault="00B056B2" w:rsidP="009F0C77">
      <w:r>
        <w:separator/>
      </w:r>
    </w:p>
  </w:endnote>
  <w:endnote w:type="continuationSeparator" w:id="0">
    <w:p w:rsidR="00B056B2" w:rsidRDefault="00B056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72A2DD-6CEE-4116-850E-BCFA98778ECA}"/>
    <w:embedBold r:id="rId2" w:fontKey="{79FC4684-E570-4FAC-963C-7B88470055AF}"/>
  </w:font>
  <w:font w:name="Calibri">
    <w:panose1 w:val="020F0502020204030204"/>
    <w:charset w:val="00"/>
    <w:family w:val="swiss"/>
    <w:pitch w:val="variable"/>
    <w:sig w:usb0="E0002EFF" w:usb1="C000247B" w:usb2="00000009" w:usb3="00000000" w:csb0="000001FF" w:csb1="00000000"/>
    <w:embedRegular r:id="rId3" w:fontKey="{443E112A-6F2C-4B89-A6D1-6F8199882953}"/>
  </w:font>
  <w:font w:name="Segoe UI">
    <w:panose1 w:val="020B0502040204020203"/>
    <w:charset w:val="00"/>
    <w:family w:val="swiss"/>
    <w:pitch w:val="variable"/>
    <w:sig w:usb0="E4002EFF" w:usb1="C000E47F" w:usb2="00000009" w:usb3="00000000" w:csb0="000001FF" w:csb1="00000000"/>
    <w:embedRegular r:id="rId4" w:fontKey="{374E8798-73AA-4533-B06D-28A67AE6BDF3}"/>
  </w:font>
  <w:font w:name="Cambria">
    <w:panose1 w:val="02040503050406030204"/>
    <w:charset w:val="00"/>
    <w:family w:val="roman"/>
    <w:pitch w:val="variable"/>
    <w:sig w:usb0="E00006FF" w:usb1="420024FF" w:usb2="02000000" w:usb3="00000000" w:csb0="0000019F" w:csb1="00000000"/>
    <w:embedRegular r:id="rId5" w:fontKey="{0B606B86-FBC6-4D7C-AD03-59AD2629FB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B4B" w:rsidRPr="00A808A8" w:rsidRDefault="00AA2B4B" w:rsidP="00A808A8">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2F49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6B2" w:rsidRDefault="00B056B2" w:rsidP="009F0C77">
      <w:r>
        <w:separator/>
      </w:r>
    </w:p>
  </w:footnote>
  <w:footnote w:type="continuationSeparator" w:id="0">
    <w:p w:rsidR="00B056B2" w:rsidRDefault="00B056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2WAB19"/>
    <w:docVar w:name="CoverBillType" w:val="b"/>
    <w:docVar w:name="DocPath" w:val="L:\Council\bills\AGM\19382WAB19.DOCX"/>
    <w:docVar w:name="dvBillNumber" w:val="3579"/>
    <w:docVar w:name="dvBillNumberPrefix" w:val="H. "/>
    <w:docVar w:name="dvOriginalBody" w:val="House"/>
    <w:docVar w:name="dvSteno" w:val="AGM"/>
    <w:docVar w:name="NameofBody" w:val="h"/>
    <w:docVar w:name="vGroup2" w:val="Council"/>
  </w:docVars>
  <w:rsids>
    <w:rsidRoot w:val="00B056B2"/>
    <w:rsid w:val="00011869"/>
    <w:rsid w:val="00015CD6"/>
    <w:rsid w:val="000E0100"/>
    <w:rsid w:val="000E1785"/>
    <w:rsid w:val="000F40FA"/>
    <w:rsid w:val="001035F1"/>
    <w:rsid w:val="0010776B"/>
    <w:rsid w:val="00111EB9"/>
    <w:rsid w:val="00133E66"/>
    <w:rsid w:val="001435A3"/>
    <w:rsid w:val="00146ED3"/>
    <w:rsid w:val="00151044"/>
    <w:rsid w:val="00184816"/>
    <w:rsid w:val="001D08F2"/>
    <w:rsid w:val="001D3A58"/>
    <w:rsid w:val="001D525B"/>
    <w:rsid w:val="001D7F4F"/>
    <w:rsid w:val="00205238"/>
    <w:rsid w:val="002321B6"/>
    <w:rsid w:val="00250967"/>
    <w:rsid w:val="002543C8"/>
    <w:rsid w:val="0025541D"/>
    <w:rsid w:val="00284AAE"/>
    <w:rsid w:val="002E5912"/>
    <w:rsid w:val="002E69B3"/>
    <w:rsid w:val="002F4921"/>
    <w:rsid w:val="00301B21"/>
    <w:rsid w:val="00321814"/>
    <w:rsid w:val="00325348"/>
    <w:rsid w:val="0032732C"/>
    <w:rsid w:val="00330A2A"/>
    <w:rsid w:val="00336AD0"/>
    <w:rsid w:val="0037079A"/>
    <w:rsid w:val="003C4DAB"/>
    <w:rsid w:val="003D01E8"/>
    <w:rsid w:val="003D1419"/>
    <w:rsid w:val="003E5288"/>
    <w:rsid w:val="003F6D79"/>
    <w:rsid w:val="0041760A"/>
    <w:rsid w:val="00417C01"/>
    <w:rsid w:val="004325E9"/>
    <w:rsid w:val="004403BD"/>
    <w:rsid w:val="00461441"/>
    <w:rsid w:val="004809EE"/>
    <w:rsid w:val="004E7D54"/>
    <w:rsid w:val="005273C6"/>
    <w:rsid w:val="00530A69"/>
    <w:rsid w:val="00545593"/>
    <w:rsid w:val="00556EBF"/>
    <w:rsid w:val="00577C6C"/>
    <w:rsid w:val="005A62FE"/>
    <w:rsid w:val="005B1B12"/>
    <w:rsid w:val="005C2FE2"/>
    <w:rsid w:val="005E2BC9"/>
    <w:rsid w:val="00605102"/>
    <w:rsid w:val="006215AA"/>
    <w:rsid w:val="00650024"/>
    <w:rsid w:val="006913C9"/>
    <w:rsid w:val="0069470D"/>
    <w:rsid w:val="006D58AA"/>
    <w:rsid w:val="00734F00"/>
    <w:rsid w:val="007A70AE"/>
    <w:rsid w:val="007D24BA"/>
    <w:rsid w:val="008362E8"/>
    <w:rsid w:val="0085786E"/>
    <w:rsid w:val="008A1768"/>
    <w:rsid w:val="008A489F"/>
    <w:rsid w:val="008F0F33"/>
    <w:rsid w:val="008F4429"/>
    <w:rsid w:val="0094021A"/>
    <w:rsid w:val="00962BC2"/>
    <w:rsid w:val="009B44AF"/>
    <w:rsid w:val="009C6A0B"/>
    <w:rsid w:val="009D6B9D"/>
    <w:rsid w:val="009F0C77"/>
    <w:rsid w:val="009F4DD1"/>
    <w:rsid w:val="00A02543"/>
    <w:rsid w:val="00A41684"/>
    <w:rsid w:val="00A64E80"/>
    <w:rsid w:val="00A72BCD"/>
    <w:rsid w:val="00A741D9"/>
    <w:rsid w:val="00A808A8"/>
    <w:rsid w:val="00A833AB"/>
    <w:rsid w:val="00A9741D"/>
    <w:rsid w:val="00AA2B4B"/>
    <w:rsid w:val="00AC34A2"/>
    <w:rsid w:val="00AD1C9A"/>
    <w:rsid w:val="00AD4B17"/>
    <w:rsid w:val="00B056B2"/>
    <w:rsid w:val="00B412D4"/>
    <w:rsid w:val="00B85E03"/>
    <w:rsid w:val="00BE3C22"/>
    <w:rsid w:val="00C0345E"/>
    <w:rsid w:val="00C31C95"/>
    <w:rsid w:val="00C3483A"/>
    <w:rsid w:val="00C74E9D"/>
    <w:rsid w:val="00C826DD"/>
    <w:rsid w:val="00C82FD3"/>
    <w:rsid w:val="00C92819"/>
    <w:rsid w:val="00CC6B7B"/>
    <w:rsid w:val="00CD2089"/>
    <w:rsid w:val="00D73A67"/>
    <w:rsid w:val="00D970A9"/>
    <w:rsid w:val="00DF3845"/>
    <w:rsid w:val="00DF49F9"/>
    <w:rsid w:val="00E24D7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7B923C-4164-4719-B5E2-9CF08E5F1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8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816"/>
    <w:rPr>
      <w:rFonts w:ascii="Segoe UI" w:eastAsia="Times New Roman" w:hAnsi="Segoe UI" w:cs="Segoe UI"/>
      <w:sz w:val="18"/>
      <w:szCs w:val="18"/>
    </w:rPr>
  </w:style>
  <w:style w:type="character" w:styleId="Hyperlink">
    <w:name w:val="Hyperlink"/>
    <w:basedOn w:val="DefaultParagraphFont"/>
    <w:uiPriority w:val="99"/>
    <w:unhideWhenUsed/>
    <w:rsid w:val="00AA2B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79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F3B8B-7A77-4ABF-B2B7-AC18191E5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5AA8D7DE</Template>
  <TotalTime>0</TotalTime>
  <Pages>3</Pages>
  <Words>3626</Words>
  <Characters>20669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3579: Ethics - South Carolina Legislature Online</dc:title>
  <dc:creator>angiemorgan</dc:creator>
  <cp:lastModifiedBy>S Wilson</cp:lastModifiedBy>
  <cp:revision>2</cp:revision>
  <cp:lastPrinted>2018-09-18T20:07:00Z</cp:lastPrinted>
  <dcterms:created xsi:type="dcterms:W3CDTF">2019-12-19T14:38:00Z</dcterms:created>
  <dcterms:modified xsi:type="dcterms:W3CDTF">2019-12-19T14:38:00Z</dcterms:modified>
</cp:coreProperties>
</file>