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E48" w:rsidRDefault="00880E48" w:rsidP="00880E48">
      <w:pPr>
        <w:widowControl w:val="0"/>
        <w:jc w:val="center"/>
      </w:pPr>
      <w:r w:rsidRPr="00880E48">
        <w:rPr>
          <w:b/>
        </w:rPr>
        <w:t>South Carolina General Assembly</w:t>
      </w:r>
    </w:p>
    <w:p w:rsidR="00880E48" w:rsidRDefault="00880E48" w:rsidP="00880E48">
      <w:pPr>
        <w:widowControl w:val="0"/>
        <w:jc w:val="center"/>
      </w:pPr>
      <w:r>
        <w:t>123rd Session, 2019-2020</w:t>
      </w:r>
    </w:p>
    <w:p w:rsidR="00880E48" w:rsidRDefault="00880E48" w:rsidP="00880E48">
      <w:pPr>
        <w:widowControl w:val="0"/>
        <w:jc w:val="left"/>
      </w:pPr>
    </w:p>
    <w:p w:rsidR="00880E48" w:rsidRDefault="00880E48" w:rsidP="00880E48">
      <w:pPr>
        <w:widowControl w:val="0"/>
        <w:jc w:val="left"/>
        <w:rPr>
          <w:b/>
        </w:rPr>
      </w:pPr>
      <w:r w:rsidRPr="00880E48">
        <w:rPr>
          <w:b/>
        </w:rPr>
        <w:t>H. 3624</w:t>
      </w:r>
    </w:p>
    <w:p w:rsidR="00880E48" w:rsidRDefault="00880E48" w:rsidP="00880E48">
      <w:pPr>
        <w:widowControl w:val="0"/>
        <w:jc w:val="left"/>
        <w:rPr>
          <w:b/>
        </w:rPr>
      </w:pPr>
    </w:p>
    <w:p w:rsidR="00880E48" w:rsidRDefault="00880E48" w:rsidP="00880E48">
      <w:pPr>
        <w:widowControl w:val="0"/>
        <w:jc w:val="left"/>
      </w:pPr>
      <w:r w:rsidRPr="00880E48">
        <w:rPr>
          <w:b/>
        </w:rPr>
        <w:t>STATUS INFORMATION</w:t>
      </w:r>
    </w:p>
    <w:p w:rsidR="00880E48" w:rsidRDefault="00880E48" w:rsidP="00880E48">
      <w:pPr>
        <w:widowControl w:val="0"/>
        <w:jc w:val="left"/>
      </w:pPr>
    </w:p>
    <w:p w:rsidR="00880E48" w:rsidRDefault="00880E48" w:rsidP="00880E48">
      <w:pPr>
        <w:widowControl w:val="0"/>
        <w:jc w:val="left"/>
      </w:pPr>
      <w:r>
        <w:t>General Bill</w:t>
      </w:r>
    </w:p>
    <w:p w:rsidR="00880E48" w:rsidRDefault="00880E48" w:rsidP="00880E48">
      <w:pPr>
        <w:widowControl w:val="0"/>
        <w:jc w:val="left"/>
      </w:pPr>
      <w:r>
        <w:t>Sponsors: Rep. Hart</w:t>
      </w:r>
    </w:p>
    <w:p w:rsidR="00880E48" w:rsidRDefault="00880E48" w:rsidP="00880E48">
      <w:pPr>
        <w:widowControl w:val="0"/>
        <w:jc w:val="left"/>
      </w:pPr>
      <w:r>
        <w:t>Document Path: l:\council\bills\nbd\11181cz19.docx</w:t>
      </w:r>
    </w:p>
    <w:p w:rsidR="00880E48" w:rsidRDefault="00880E48" w:rsidP="00880E48">
      <w:pPr>
        <w:widowControl w:val="0"/>
        <w:jc w:val="left"/>
      </w:pPr>
    </w:p>
    <w:p w:rsidR="00880E48" w:rsidRDefault="00880E48" w:rsidP="00880E48">
      <w:pPr>
        <w:widowControl w:val="0"/>
        <w:jc w:val="left"/>
      </w:pPr>
      <w:r>
        <w:t>Introduced in the House on January 16, 2019</w:t>
      </w:r>
    </w:p>
    <w:p w:rsidR="00880E48" w:rsidRDefault="00880E48" w:rsidP="00880E48">
      <w:pPr>
        <w:widowControl w:val="0"/>
        <w:jc w:val="left"/>
      </w:pPr>
      <w:r>
        <w:t xml:space="preserve">Currently residing in the House Committee on </w:t>
      </w:r>
      <w:r w:rsidRPr="00880E48">
        <w:rPr>
          <w:b/>
        </w:rPr>
        <w:t>Labor, Commerce and Industry</w:t>
      </w:r>
    </w:p>
    <w:p w:rsidR="00880E48" w:rsidRDefault="00880E48" w:rsidP="00880E48">
      <w:pPr>
        <w:widowControl w:val="0"/>
        <w:jc w:val="left"/>
      </w:pPr>
    </w:p>
    <w:p w:rsidR="00880E48" w:rsidRDefault="00880E48" w:rsidP="00880E48">
      <w:pPr>
        <w:widowControl w:val="0"/>
        <w:jc w:val="left"/>
      </w:pPr>
      <w:r>
        <w:t xml:space="preserve">Summary: </w:t>
      </w:r>
      <w:r w:rsidR="00A51B30">
        <w:t>Mortgage payments</w:t>
      </w:r>
    </w:p>
    <w:p w:rsidR="00880E48" w:rsidRDefault="00880E48" w:rsidP="00880E48">
      <w:pPr>
        <w:widowControl w:val="0"/>
        <w:jc w:val="left"/>
      </w:pPr>
    </w:p>
    <w:p w:rsidR="00880E48" w:rsidRDefault="00880E48" w:rsidP="00880E48">
      <w:pPr>
        <w:widowControl w:val="0"/>
        <w:jc w:val="left"/>
      </w:pPr>
    </w:p>
    <w:p w:rsidR="00880E48" w:rsidRDefault="00880E48" w:rsidP="00880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E48">
        <w:rPr>
          <w:b/>
        </w:rPr>
        <w:t>HISTORY OF LEGISLATIVE ACTIONS</w:t>
      </w:r>
    </w:p>
    <w:p w:rsidR="00880E48" w:rsidRDefault="00880E48" w:rsidP="00880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0E48" w:rsidRPr="00880E48" w:rsidRDefault="00880E48" w:rsidP="00880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0E48">
        <w:rPr>
          <w:u w:val="single"/>
        </w:rPr>
        <w:tab/>
        <w:t>Date</w:t>
      </w:r>
      <w:r w:rsidRPr="00880E48">
        <w:rPr>
          <w:u w:val="single"/>
        </w:rPr>
        <w:tab/>
        <w:t>Body</w:t>
      </w:r>
      <w:r w:rsidRPr="00880E48">
        <w:rPr>
          <w:u w:val="single"/>
        </w:rPr>
        <w:tab/>
        <w:t>Action Description with journal page number</w:t>
      </w:r>
      <w:r w:rsidRPr="00880E48">
        <w:rPr>
          <w:u w:val="single"/>
        </w:rPr>
        <w:tab/>
      </w:r>
    </w:p>
    <w:p w:rsidR="00C37D15" w:rsidRDefault="00C37D15" w:rsidP="00C37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20713D">
        <w:t>Introduced and read first time (</w:t>
      </w:r>
      <w:hyperlink r:id="rId7" w:history="1">
        <w:r w:rsidRPr="0020713D">
          <w:rPr>
            <w:rStyle w:val="Hyperlink"/>
          </w:rPr>
          <w:t>House Journal</w:t>
        </w:r>
        <w:r w:rsidRPr="0020713D">
          <w:rPr>
            <w:rStyle w:val="Hyperlink"/>
          </w:rPr>
          <w:noBreakHyphen/>
          <w:t>page 25</w:t>
        </w:r>
      </w:hyperlink>
      <w:r w:rsidRPr="0020713D">
        <w:t>)</w:t>
      </w:r>
    </w:p>
    <w:p w:rsidR="00C37D15" w:rsidRDefault="00C37D15" w:rsidP="00C37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20713D">
        <w:t>Referred to C</w:t>
      </w:r>
      <w:r>
        <w:t xml:space="preserve">ommittee on </w:t>
      </w:r>
      <w:r w:rsidRPr="0020713D">
        <w:rPr>
          <w:b/>
        </w:rPr>
        <w:t>Labor, Commerce and Industry</w:t>
      </w:r>
      <w:r w:rsidRPr="0020713D">
        <w:t xml:space="preserve"> (</w:t>
      </w:r>
      <w:hyperlink r:id="rId8" w:history="1">
        <w:r w:rsidRPr="0020713D">
          <w:rPr>
            <w:rStyle w:val="Hyperlink"/>
          </w:rPr>
          <w:t>House Journal</w:t>
        </w:r>
        <w:r w:rsidRPr="0020713D">
          <w:rPr>
            <w:rStyle w:val="Hyperlink"/>
          </w:rPr>
          <w:noBreakHyphen/>
          <w:t>page 25</w:t>
        </w:r>
      </w:hyperlink>
      <w:r w:rsidRPr="0020713D">
        <w:t>)</w:t>
      </w:r>
    </w:p>
    <w:p w:rsidR="00C37D15" w:rsidRDefault="00C37D15" w:rsidP="00C37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0E48" w:rsidRDefault="00880E48" w:rsidP="00880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80E48">
          <w:rPr>
            <w:rStyle w:val="Hyperlink"/>
          </w:rPr>
          <w:t>legislative information</w:t>
        </w:r>
      </w:hyperlink>
      <w:r>
        <w:t xml:space="preserve"> at the website</w:t>
      </w:r>
    </w:p>
    <w:p w:rsidR="00880E48" w:rsidRDefault="00880E48" w:rsidP="00880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E48" w:rsidRPr="00880E48" w:rsidRDefault="00880E48" w:rsidP="00880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0E48" w:rsidRDefault="00880E48" w:rsidP="00880E48">
      <w:pPr>
        <w:widowControl w:val="0"/>
        <w:jc w:val="left"/>
      </w:pPr>
      <w:r w:rsidRPr="00880E48">
        <w:rPr>
          <w:b/>
        </w:rPr>
        <w:t>VERSIONS OF THIS BILL</w:t>
      </w:r>
    </w:p>
    <w:p w:rsidR="00880E48" w:rsidRDefault="00880E48" w:rsidP="00880E48">
      <w:pPr>
        <w:widowControl w:val="0"/>
        <w:jc w:val="left"/>
      </w:pPr>
    </w:p>
    <w:p w:rsidR="00880E48" w:rsidRDefault="00557DE8" w:rsidP="00880E48">
      <w:pPr>
        <w:widowControl w:val="0"/>
        <w:jc w:val="left"/>
      </w:pPr>
      <w:hyperlink r:id="rId10" w:history="1">
        <w:r w:rsidR="00880E48">
          <w:rPr>
            <w:rStyle w:val="Hyperlink"/>
          </w:rPr>
          <w:t>1/16/2019</w:t>
        </w:r>
      </w:hyperlink>
    </w:p>
    <w:p w:rsidR="00880E48" w:rsidRDefault="00880E48" w:rsidP="00880E48"/>
    <w:p w:rsidR="00880E48" w:rsidRDefault="00880E48" w:rsidP="00880E48">
      <w:pPr>
        <w:sectPr w:rsidR="00880E48" w:rsidSect="00880E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464B" w:rsidRDefault="001546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27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7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 xml:space="preserve">70 SO AS TO PROVIDE A MANDATORY MINIMUM GRACE PERIOD OF TWENTY DAYS FOR A MORTGAGE PAYMENT, TO DEFINE THE TERM </w:t>
      </w:r>
      <w:r w:rsidR="00E47D49">
        <w:t>“</w:t>
      </w:r>
      <w:r>
        <w:t>GRACE PERIOD</w:t>
      </w:r>
      <w:r w:rsidR="00E47D49">
        <w:t>”</w:t>
      </w:r>
      <w:r>
        <w:t>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275" w:rsidRDefault="00D55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5275" w:rsidRDefault="00D55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29 of the 1976 Code is amended by adding: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BC7380">
        <w:t>‘</w:t>
      </w:r>
      <w:r>
        <w:t>grace period</w:t>
      </w:r>
      <w:r w:rsidRPr="00BC7380">
        <w:t>’</w:t>
      </w:r>
      <w:r>
        <w:t xml:space="preserve"> means the period of time during which payment on a mortgage loan may be made after its due date without incurring a late penalty.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275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D55275">
        <w:t>.</w:t>
      </w:r>
      <w:r w:rsidR="00D55275">
        <w:tab/>
        <w:t>This act takes effect upon approval by the Governor.</w:t>
      </w:r>
    </w:p>
    <w:p w:rsidR="00A94A67" w:rsidRDefault="00BC73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E48" w:rsidRDefault="00880E48" w:rsidP="00880E48">
      <w:pPr>
        <w:suppressAutoHyphens/>
      </w:pPr>
    </w:p>
    <w:sectPr w:rsidR="00880E48" w:rsidSect="00880E4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275" w:rsidRDefault="00D55275" w:rsidP="009F0C77">
      <w:r>
        <w:separator/>
      </w:r>
    </w:p>
  </w:endnote>
  <w:endnote w:type="continuationSeparator" w:id="0">
    <w:p w:rsidR="00D55275" w:rsidRDefault="00D55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56296F-24FB-47C2-A075-5A4DA776277B}"/>
    <w:embedBold r:id="rId2" w:fontKey="{4AA74CD5-BECC-4297-BAC2-D0A6F082DF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1659E5-C74B-4E4B-82E5-7E47641F76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BD1D8C-8141-4F5A-97EC-CAEBC894CE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CD1FC4-4EFF-43B8-B3D0-1626DCBB2D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E48" w:rsidRPr="0015464B" w:rsidRDefault="00880E48" w:rsidP="001546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1B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275" w:rsidRDefault="00D55275" w:rsidP="009F0C77">
      <w:r>
        <w:separator/>
      </w:r>
    </w:p>
  </w:footnote>
  <w:footnote w:type="continuationSeparator" w:id="0">
    <w:p w:rsidR="00D55275" w:rsidRDefault="00D55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1CZ19"/>
    <w:docVar w:name="CoverBillType" w:val="b"/>
    <w:docVar w:name="DocPath" w:val="L:\Council\bills\NBD\11181CZ19.DOCX"/>
    <w:docVar w:name="dvBillNumber" w:val="362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527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64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FA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0E4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B30"/>
    <w:rsid w:val="00A64E80"/>
    <w:rsid w:val="00A72BCD"/>
    <w:rsid w:val="00A741D9"/>
    <w:rsid w:val="00A833AB"/>
    <w:rsid w:val="00A94A67"/>
    <w:rsid w:val="00A9741D"/>
    <w:rsid w:val="00AC34A2"/>
    <w:rsid w:val="00AD1C9A"/>
    <w:rsid w:val="00AD4B17"/>
    <w:rsid w:val="00B412D4"/>
    <w:rsid w:val="00BC7380"/>
    <w:rsid w:val="00BE3C22"/>
    <w:rsid w:val="00C0345E"/>
    <w:rsid w:val="00C31C95"/>
    <w:rsid w:val="00C3483A"/>
    <w:rsid w:val="00C37D15"/>
    <w:rsid w:val="00C74E9D"/>
    <w:rsid w:val="00C826DD"/>
    <w:rsid w:val="00C82FD3"/>
    <w:rsid w:val="00C92819"/>
    <w:rsid w:val="00CC6B7B"/>
    <w:rsid w:val="00CD2089"/>
    <w:rsid w:val="00D55275"/>
    <w:rsid w:val="00D73A67"/>
    <w:rsid w:val="00D970A9"/>
    <w:rsid w:val="00DF3845"/>
    <w:rsid w:val="00E41911"/>
    <w:rsid w:val="00E44B57"/>
    <w:rsid w:val="00E47D49"/>
    <w:rsid w:val="00E92EEF"/>
    <w:rsid w:val="00EF2368"/>
    <w:rsid w:val="00F24442"/>
    <w:rsid w:val="00F35D0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BFA9A2-BEA1-4555-B05E-0B445123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7D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0E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24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2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A3BA4-E1D1-445C-86CC-54D109595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327</Words>
  <Characters>1669</Characters>
  <Application>Microsoft Office Word</Application>
  <DocSecurity>0</DocSecurity>
  <Lines>72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3624: Mortgage payments - South Carolina Legislature Online</dc:title>
  <dc:creator>Niki Downey</dc:creator>
  <cp:lastModifiedBy>S Volk</cp:lastModifiedBy>
  <cp:revision>2</cp:revision>
  <cp:lastPrinted>2019-01-09T20:55:00Z</cp:lastPrinted>
  <dcterms:created xsi:type="dcterms:W3CDTF">2019-09-11T14:20:00Z</dcterms:created>
  <dcterms:modified xsi:type="dcterms:W3CDTF">2019-09-11T14:20:00Z</dcterms:modified>
</cp:coreProperties>
</file>