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AEF" w:rsidRDefault="00821AEF" w:rsidP="00821AEF">
      <w:pPr>
        <w:widowControl w:val="0"/>
        <w:jc w:val="center"/>
      </w:pPr>
      <w:r w:rsidRPr="00821AEF">
        <w:rPr>
          <w:b/>
        </w:rPr>
        <w:t>South Carolina General Assembly</w:t>
      </w:r>
    </w:p>
    <w:p w:rsidR="00821AEF" w:rsidRDefault="00821AEF" w:rsidP="00821AEF">
      <w:pPr>
        <w:widowControl w:val="0"/>
        <w:jc w:val="center"/>
      </w:pPr>
      <w:r>
        <w:t>123rd Session, 2019-2020</w:t>
      </w:r>
    </w:p>
    <w:p w:rsidR="00821AEF" w:rsidRDefault="00821AEF" w:rsidP="00821AEF">
      <w:pPr>
        <w:widowControl w:val="0"/>
        <w:jc w:val="left"/>
      </w:pPr>
    </w:p>
    <w:p w:rsidR="00821AEF" w:rsidRDefault="00821AEF" w:rsidP="00821AEF">
      <w:pPr>
        <w:widowControl w:val="0"/>
        <w:jc w:val="left"/>
        <w:rPr>
          <w:b/>
        </w:rPr>
      </w:pPr>
      <w:r w:rsidRPr="00821AEF">
        <w:rPr>
          <w:b/>
        </w:rPr>
        <w:t>H. 3657</w:t>
      </w:r>
    </w:p>
    <w:p w:rsidR="00821AEF" w:rsidRDefault="00821AEF" w:rsidP="00821AEF">
      <w:pPr>
        <w:widowControl w:val="0"/>
        <w:jc w:val="left"/>
        <w:rPr>
          <w:b/>
        </w:rPr>
      </w:pPr>
    </w:p>
    <w:p w:rsidR="00821AEF" w:rsidRDefault="00821AEF" w:rsidP="00821AEF">
      <w:pPr>
        <w:widowControl w:val="0"/>
        <w:jc w:val="left"/>
      </w:pPr>
      <w:r w:rsidRPr="00821AEF">
        <w:rPr>
          <w:b/>
        </w:rPr>
        <w:t>STATUS INFORMATION</w:t>
      </w:r>
    </w:p>
    <w:p w:rsidR="00821AEF" w:rsidRDefault="00821AEF" w:rsidP="00821AEF">
      <w:pPr>
        <w:widowControl w:val="0"/>
        <w:jc w:val="left"/>
      </w:pPr>
    </w:p>
    <w:p w:rsidR="00821AEF" w:rsidRDefault="00821AEF" w:rsidP="00821AEF">
      <w:pPr>
        <w:widowControl w:val="0"/>
        <w:jc w:val="left"/>
      </w:pPr>
      <w:r>
        <w:t>General Bill</w:t>
      </w:r>
    </w:p>
    <w:p w:rsidR="00821AEF" w:rsidRDefault="00821AEF" w:rsidP="00821AEF">
      <w:pPr>
        <w:widowControl w:val="0"/>
        <w:jc w:val="left"/>
      </w:pPr>
      <w:r>
        <w:t>Sponsors: Reps. Pendarvis and S. Williams</w:t>
      </w:r>
    </w:p>
    <w:p w:rsidR="00821AEF" w:rsidRDefault="00821AEF" w:rsidP="00821AEF">
      <w:pPr>
        <w:widowControl w:val="0"/>
        <w:jc w:val="left"/>
      </w:pPr>
      <w:r>
        <w:t>Document Path: l:\council\bills\cc\15422cm19.docx</w:t>
      </w:r>
    </w:p>
    <w:p w:rsidR="00821AEF" w:rsidRDefault="00821AEF" w:rsidP="00821AEF">
      <w:pPr>
        <w:widowControl w:val="0"/>
        <w:jc w:val="left"/>
      </w:pPr>
    </w:p>
    <w:p w:rsidR="00821AEF" w:rsidRDefault="00821AEF" w:rsidP="00821AEF">
      <w:pPr>
        <w:widowControl w:val="0"/>
        <w:jc w:val="left"/>
      </w:pPr>
      <w:r>
        <w:t>Introduced in the House on January 17, 2019</w:t>
      </w:r>
    </w:p>
    <w:p w:rsidR="00821AEF" w:rsidRDefault="00821AEF" w:rsidP="00821AEF">
      <w:pPr>
        <w:widowControl w:val="0"/>
        <w:jc w:val="left"/>
      </w:pPr>
      <w:r>
        <w:t xml:space="preserve">Currently residing in the House Committee on </w:t>
      </w:r>
      <w:r w:rsidRPr="00821AEF">
        <w:rPr>
          <w:b/>
        </w:rPr>
        <w:t>Judiciary</w:t>
      </w:r>
    </w:p>
    <w:p w:rsidR="00821AEF" w:rsidRDefault="00821AEF" w:rsidP="00821AEF">
      <w:pPr>
        <w:widowControl w:val="0"/>
        <w:jc w:val="left"/>
      </w:pPr>
    </w:p>
    <w:p w:rsidR="00821AEF" w:rsidRDefault="00821AEF" w:rsidP="00821AEF">
      <w:pPr>
        <w:widowControl w:val="0"/>
        <w:jc w:val="left"/>
      </w:pPr>
      <w:r>
        <w:t xml:space="preserve">Summary: </w:t>
      </w:r>
      <w:r w:rsidR="00536DB1">
        <w:t>Transportation employees and workers</w:t>
      </w:r>
    </w:p>
    <w:p w:rsidR="00821AEF" w:rsidRDefault="00821AEF" w:rsidP="00821AEF">
      <w:pPr>
        <w:widowControl w:val="0"/>
        <w:jc w:val="left"/>
      </w:pPr>
    </w:p>
    <w:p w:rsidR="00821AEF" w:rsidRDefault="00821AEF" w:rsidP="00821AEF">
      <w:pPr>
        <w:widowControl w:val="0"/>
        <w:jc w:val="left"/>
      </w:pPr>
    </w:p>
    <w:p w:rsidR="00821AEF" w:rsidRDefault="00821AEF" w:rsidP="00821A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1AEF">
        <w:rPr>
          <w:b/>
        </w:rPr>
        <w:t>HISTORY OF LEGISLATIVE ACTIONS</w:t>
      </w:r>
    </w:p>
    <w:p w:rsidR="00821AEF" w:rsidRDefault="00821AEF" w:rsidP="00821A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1AEF" w:rsidRPr="00821AEF" w:rsidRDefault="00821AEF" w:rsidP="00821A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1AEF">
        <w:rPr>
          <w:u w:val="single"/>
        </w:rPr>
        <w:tab/>
        <w:t>Date</w:t>
      </w:r>
      <w:r w:rsidRPr="00821AEF">
        <w:rPr>
          <w:u w:val="single"/>
        </w:rPr>
        <w:tab/>
        <w:t>Body</w:t>
      </w:r>
      <w:r w:rsidRPr="00821AEF">
        <w:rPr>
          <w:u w:val="single"/>
        </w:rPr>
        <w:tab/>
        <w:t>Action Description with journal page number</w:t>
      </w:r>
      <w:r w:rsidRPr="00821AEF">
        <w:rPr>
          <w:u w:val="single"/>
        </w:rPr>
        <w:tab/>
      </w:r>
    </w:p>
    <w:p w:rsidR="003E383A" w:rsidRDefault="003E383A" w:rsidP="003E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2C7085">
        <w:t>Introduced and read first time (</w:t>
      </w:r>
      <w:hyperlink r:id="rId7" w:history="1">
        <w:r w:rsidRPr="002C7085">
          <w:rPr>
            <w:rStyle w:val="Hyperlink"/>
          </w:rPr>
          <w:t>House Journal</w:t>
        </w:r>
        <w:r w:rsidRPr="002C7085">
          <w:rPr>
            <w:rStyle w:val="Hyperlink"/>
          </w:rPr>
          <w:noBreakHyphen/>
          <w:t>page 7</w:t>
        </w:r>
      </w:hyperlink>
      <w:r w:rsidRPr="002C7085">
        <w:t>)</w:t>
      </w:r>
    </w:p>
    <w:p w:rsidR="003E383A" w:rsidRDefault="003E383A" w:rsidP="003E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2C7085">
        <w:t>Ref</w:t>
      </w:r>
      <w:r>
        <w:t xml:space="preserve">erred to Committee on </w:t>
      </w:r>
      <w:r w:rsidRPr="002C7085">
        <w:rPr>
          <w:b/>
        </w:rPr>
        <w:t>Judiciary</w:t>
      </w:r>
      <w:r>
        <w:t xml:space="preserve"> </w:t>
      </w:r>
      <w:r w:rsidRPr="002C7085">
        <w:t>(</w:t>
      </w:r>
      <w:hyperlink r:id="rId8" w:history="1">
        <w:r w:rsidRPr="002C7085">
          <w:rPr>
            <w:rStyle w:val="Hyperlink"/>
          </w:rPr>
          <w:t>House Journal</w:t>
        </w:r>
        <w:r w:rsidRPr="002C7085">
          <w:rPr>
            <w:rStyle w:val="Hyperlink"/>
          </w:rPr>
          <w:noBreakHyphen/>
          <w:t>page 7</w:t>
        </w:r>
      </w:hyperlink>
      <w:r w:rsidRPr="002C7085">
        <w:t>)</w:t>
      </w:r>
    </w:p>
    <w:p w:rsidR="003E383A" w:rsidRDefault="003E383A" w:rsidP="003E3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1AEF" w:rsidRDefault="00821AEF" w:rsidP="00821A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21AEF">
          <w:rPr>
            <w:rStyle w:val="Hyperlink"/>
          </w:rPr>
          <w:t>legislative information</w:t>
        </w:r>
      </w:hyperlink>
      <w:r>
        <w:t xml:space="preserve"> at the website</w:t>
      </w:r>
    </w:p>
    <w:p w:rsidR="00821AEF" w:rsidRDefault="00821AEF" w:rsidP="00821A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1AEF" w:rsidRPr="00821AEF" w:rsidRDefault="00821AEF" w:rsidP="00821A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1AEF" w:rsidRDefault="00821AEF" w:rsidP="00821AEF">
      <w:pPr>
        <w:widowControl w:val="0"/>
        <w:jc w:val="left"/>
      </w:pPr>
      <w:r w:rsidRPr="00821AEF">
        <w:rPr>
          <w:b/>
        </w:rPr>
        <w:t>VERSIONS OF THIS BILL</w:t>
      </w:r>
    </w:p>
    <w:p w:rsidR="00821AEF" w:rsidRDefault="00821AEF" w:rsidP="00821AEF">
      <w:pPr>
        <w:widowControl w:val="0"/>
        <w:jc w:val="left"/>
      </w:pPr>
    </w:p>
    <w:p w:rsidR="00821AEF" w:rsidRDefault="00F00502" w:rsidP="00821AEF">
      <w:pPr>
        <w:widowControl w:val="0"/>
        <w:jc w:val="left"/>
      </w:pPr>
      <w:hyperlink r:id="rId10" w:history="1">
        <w:r w:rsidR="00821AEF">
          <w:rPr>
            <w:rStyle w:val="Hyperlink"/>
          </w:rPr>
          <w:t>1/17/2019</w:t>
        </w:r>
      </w:hyperlink>
    </w:p>
    <w:p w:rsidR="00821AEF" w:rsidRDefault="00821AEF" w:rsidP="00821AEF"/>
    <w:p w:rsidR="00821AEF" w:rsidRDefault="00821AEF" w:rsidP="00821AEF">
      <w:pPr>
        <w:sectPr w:rsidR="00821AEF" w:rsidSect="00821A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3DDC" w:rsidRDefault="00E33DDC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75A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1B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</w:t>
      </w:r>
      <w:r w:rsidR="000542AA">
        <w:t>Y</w:t>
      </w:r>
      <w:r>
        <w:t xml:space="preserve"> ADDING SECTION 16</w:t>
      </w:r>
      <w:r w:rsidR="00D04792">
        <w:noBreakHyphen/>
      </w:r>
      <w:r>
        <w:t>13</w:t>
      </w:r>
      <w:r w:rsidR="00D04792">
        <w:noBreakHyphen/>
      </w:r>
      <w:r>
        <w:t>490 SO AS TO PROVIDE ENHANCED PENALTIES FOR A PERSON WHO COMMITS A VIOLENT CRIME AGAINST CERTAIN PUBLIC TRANSPORTATION EMPLOYEES AND WORKERS.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75AD" w:rsidRDefault="000A75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75AD" w:rsidRDefault="000A75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5AD" w:rsidRDefault="000A75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81BD1">
        <w:t>Article 1, Chapter 13, Title 16 of the 1976 Code is amended by adding:</w:t>
      </w:r>
    </w:p>
    <w:p w:rsidR="00381BD1" w:rsidRDefault="00381B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BD1" w:rsidRDefault="00381B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D04792">
        <w:noBreakHyphen/>
      </w:r>
      <w:r>
        <w:t>13</w:t>
      </w:r>
      <w:r w:rsidR="00D04792">
        <w:noBreakHyphen/>
      </w:r>
      <w:r>
        <w:t>490.</w:t>
      </w:r>
      <w:r>
        <w:tab/>
        <w:t>(A)</w:t>
      </w:r>
      <w:r>
        <w:tab/>
        <w:t>A person convicted of a violent crime, as contained in Section 16</w:t>
      </w:r>
      <w:r w:rsidR="00D04792">
        <w:noBreakHyphen/>
      </w:r>
      <w:r>
        <w:t>1</w:t>
      </w:r>
      <w:r w:rsidR="00D04792">
        <w:noBreakHyphen/>
      </w:r>
      <w:r>
        <w:t xml:space="preserve">60, against a public transportation driver, employee, or employee of a contractor working </w:t>
      </w:r>
      <w:r w:rsidR="0077676E">
        <w:t>for a public transportation system</w:t>
      </w:r>
      <w:r>
        <w:t>, must be sentenced to a consecutive term of imprisonment that equals an additional twenty</w:t>
      </w:r>
      <w:r w:rsidR="00D04792">
        <w:noBreakHyphen/>
      </w:r>
      <w:r>
        <w:t xml:space="preserve">five percent of the sentence imposed for the commission of the </w:t>
      </w:r>
      <w:r w:rsidR="0077676E">
        <w:t xml:space="preserve">violent </w:t>
      </w:r>
      <w:r>
        <w:t xml:space="preserve">crime when the </w:t>
      </w:r>
      <w:r w:rsidR="0077676E">
        <w:t>crime victim</w:t>
      </w:r>
      <w:r>
        <w:t xml:space="preserve"> was actively working </w:t>
      </w:r>
      <w:r w:rsidR="0077676E">
        <w:t>for the transportation system</w:t>
      </w:r>
      <w:r>
        <w:t>.</w:t>
      </w:r>
    </w:p>
    <w:p w:rsidR="00381BD1" w:rsidRDefault="00381B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court </w:t>
      </w:r>
      <w:r w:rsidR="0077676E">
        <w:t>also may prohibit</w:t>
      </w:r>
      <w:r>
        <w:t xml:space="preserve"> a person sentenced under this section from using any public transportation system </w:t>
      </w:r>
      <w:r w:rsidR="0077676E">
        <w:t xml:space="preserve">in this State for </w:t>
      </w:r>
      <w:r>
        <w:t>five years.”</w:t>
      </w:r>
    </w:p>
    <w:p w:rsidR="000A75AD" w:rsidRDefault="000A75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5AD" w:rsidRDefault="000A75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81BD1">
        <w:t>2</w:t>
      </w:r>
      <w:r>
        <w:t>.</w:t>
      </w:r>
      <w:r>
        <w:tab/>
        <w:t>This act takes effect upon approval by the Governor.</w:t>
      </w:r>
    </w:p>
    <w:p w:rsidR="009F0E5C" w:rsidRDefault="00D047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1AEF" w:rsidRDefault="00821AEF" w:rsidP="00821AEF">
      <w:pPr>
        <w:suppressAutoHyphens/>
      </w:pPr>
    </w:p>
    <w:sectPr w:rsidR="00821AEF" w:rsidSect="00821AE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5AD" w:rsidRDefault="000A75AD" w:rsidP="009F0C77">
      <w:r>
        <w:separator/>
      </w:r>
    </w:p>
  </w:endnote>
  <w:endnote w:type="continuationSeparator" w:id="0">
    <w:p w:rsidR="000A75AD" w:rsidRDefault="000A75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DEC629-C73C-47EA-90C4-E52B0ABAA58C}"/>
    <w:embedBold r:id="rId2" w:fontKey="{EE710EDB-0C5B-465B-8653-6C2C650B9C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76BF94-7560-42CD-A016-972A061933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00C08E-9C45-4F83-8C0D-8976EE3DAA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2869FE-3562-4502-BA00-5CFDE1F5AC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AEF" w:rsidRPr="00E33DDC" w:rsidRDefault="00821AEF" w:rsidP="00E33D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6D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5AD" w:rsidRDefault="000A75AD" w:rsidP="009F0C77">
      <w:r>
        <w:separator/>
      </w:r>
    </w:p>
  </w:footnote>
  <w:footnote w:type="continuationSeparator" w:id="0">
    <w:p w:rsidR="000A75AD" w:rsidRDefault="000A75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22CM19"/>
    <w:docVar w:name="CoverBillType" w:val="b"/>
    <w:docVar w:name="DocPath" w:val="L:\Council\bills\CC\15422CM19.DOCX"/>
    <w:docVar w:name="dvBillNumber" w:val="365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A75AD"/>
    <w:rsid w:val="00011869"/>
    <w:rsid w:val="00015CD6"/>
    <w:rsid w:val="000542AA"/>
    <w:rsid w:val="000A75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BD1"/>
    <w:rsid w:val="003C4DAB"/>
    <w:rsid w:val="003D01E8"/>
    <w:rsid w:val="003E383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DB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2ECC"/>
    <w:rsid w:val="00734F00"/>
    <w:rsid w:val="0077676E"/>
    <w:rsid w:val="007A70AE"/>
    <w:rsid w:val="00821AEF"/>
    <w:rsid w:val="008362E8"/>
    <w:rsid w:val="0085786E"/>
    <w:rsid w:val="008A1768"/>
    <w:rsid w:val="008A489F"/>
    <w:rsid w:val="008F0F33"/>
    <w:rsid w:val="008F4429"/>
    <w:rsid w:val="0094021A"/>
    <w:rsid w:val="00945183"/>
    <w:rsid w:val="009B44AF"/>
    <w:rsid w:val="009C6A0B"/>
    <w:rsid w:val="009F0C77"/>
    <w:rsid w:val="009F0E5C"/>
    <w:rsid w:val="009F4DD1"/>
    <w:rsid w:val="00A02543"/>
    <w:rsid w:val="00A41684"/>
    <w:rsid w:val="00A51D3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D5E"/>
    <w:rsid w:val="00BB781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792"/>
    <w:rsid w:val="00D73A67"/>
    <w:rsid w:val="00D970A9"/>
    <w:rsid w:val="00DF3845"/>
    <w:rsid w:val="00E33DD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66FF9D-175C-4C08-AB3D-21E52C86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E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E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1A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57_20190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5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12850-CE84-4F7B-8803-09EFC4FE3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2</Pages>
  <Words>260</Words>
  <Characters>1445</Characters>
  <Application>Microsoft Office Word</Application>
  <DocSecurity>0</DocSecurity>
  <Lines>66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3657: Transportation employees and workers - South Carolina Legislature Online</dc:title>
  <dc:creator>Chris Charlton</dc:creator>
  <cp:lastModifiedBy>S Volk</cp:lastModifiedBy>
  <cp:revision>2</cp:revision>
  <cp:lastPrinted>2019-01-09T19:19:00Z</cp:lastPrinted>
  <dcterms:created xsi:type="dcterms:W3CDTF">2019-09-11T14:25:00Z</dcterms:created>
  <dcterms:modified xsi:type="dcterms:W3CDTF">2019-09-11T14:25:00Z</dcterms:modified>
</cp:coreProperties>
</file>